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23C" w:rsidRDefault="009C523C" w:rsidP="00B73EAC">
      <w:pPr>
        <w:pStyle w:val="Nadpis1"/>
        <w:ind w:hanging="567"/>
        <w:jc w:val="center"/>
        <w:rPr>
          <w:color w:val="215868" w:themeColor="accent5" w:themeShade="80"/>
          <w:sz w:val="96"/>
          <w:szCs w:val="96"/>
        </w:rPr>
      </w:pPr>
      <w:bookmarkStart w:id="0" w:name="_Toc363419117"/>
      <w:bookmarkStart w:id="1" w:name="_Toc107839368"/>
    </w:p>
    <w:p w:rsidR="00C854CE" w:rsidRPr="00D459E6" w:rsidRDefault="00C854CE" w:rsidP="00B73EAC">
      <w:pPr>
        <w:pStyle w:val="Nadpis1"/>
        <w:ind w:hanging="567"/>
        <w:jc w:val="center"/>
        <w:rPr>
          <w:color w:val="215868" w:themeColor="accent5" w:themeShade="80"/>
          <w:sz w:val="96"/>
          <w:szCs w:val="96"/>
        </w:rPr>
      </w:pPr>
      <w:r w:rsidRPr="00D459E6">
        <w:rPr>
          <w:color w:val="215868" w:themeColor="accent5" w:themeShade="80"/>
          <w:sz w:val="96"/>
          <w:szCs w:val="96"/>
        </w:rPr>
        <w:t>Výroční zpráva</w:t>
      </w:r>
      <w:bookmarkEnd w:id="0"/>
      <w:bookmarkEnd w:id="1"/>
    </w:p>
    <w:p w:rsidR="00C854CE" w:rsidRPr="00D459E6" w:rsidRDefault="00C854CE" w:rsidP="00C854CE">
      <w:pPr>
        <w:pStyle w:val="Nadpis1"/>
        <w:jc w:val="center"/>
        <w:rPr>
          <w:color w:val="215868" w:themeColor="accent5" w:themeShade="80"/>
        </w:rPr>
      </w:pPr>
      <w:bookmarkStart w:id="2" w:name="_Toc363165034"/>
      <w:bookmarkStart w:id="3" w:name="_Toc363419118"/>
      <w:bookmarkStart w:id="4" w:name="_Toc107839369"/>
      <w:r w:rsidRPr="00D459E6">
        <w:rPr>
          <w:color w:val="215868" w:themeColor="accent5" w:themeShade="80"/>
        </w:rPr>
        <w:t>Školní rok 20</w:t>
      </w:r>
      <w:r w:rsidR="004D4124">
        <w:rPr>
          <w:color w:val="215868" w:themeColor="accent5" w:themeShade="80"/>
        </w:rPr>
        <w:t>2</w:t>
      </w:r>
      <w:r w:rsidR="00D62DC0">
        <w:rPr>
          <w:color w:val="215868" w:themeColor="accent5" w:themeShade="80"/>
        </w:rPr>
        <w:t>1</w:t>
      </w:r>
      <w:r w:rsidR="002F1822" w:rsidRPr="00D459E6">
        <w:rPr>
          <w:color w:val="215868" w:themeColor="accent5" w:themeShade="80"/>
        </w:rPr>
        <w:t xml:space="preserve"> </w:t>
      </w:r>
      <w:r w:rsidRPr="00D459E6">
        <w:rPr>
          <w:color w:val="215868" w:themeColor="accent5" w:themeShade="80"/>
        </w:rPr>
        <w:t>/</w:t>
      </w:r>
      <w:r w:rsidR="002F1822" w:rsidRPr="00D459E6">
        <w:rPr>
          <w:color w:val="215868" w:themeColor="accent5" w:themeShade="80"/>
        </w:rPr>
        <w:t xml:space="preserve"> </w:t>
      </w:r>
      <w:r w:rsidRPr="00D459E6">
        <w:rPr>
          <w:color w:val="215868" w:themeColor="accent5" w:themeShade="80"/>
        </w:rPr>
        <w:t>20</w:t>
      </w:r>
      <w:bookmarkEnd w:id="2"/>
      <w:bookmarkEnd w:id="3"/>
      <w:r w:rsidR="00AC5D4B">
        <w:rPr>
          <w:color w:val="215868" w:themeColor="accent5" w:themeShade="80"/>
        </w:rPr>
        <w:t>2</w:t>
      </w:r>
      <w:r w:rsidR="00D62DC0">
        <w:rPr>
          <w:color w:val="215868" w:themeColor="accent5" w:themeShade="80"/>
        </w:rPr>
        <w:t>2</w:t>
      </w:r>
      <w:bookmarkEnd w:id="4"/>
    </w:p>
    <w:p w:rsidR="00E74F1C" w:rsidRDefault="00F13316" w:rsidP="00B73EAC">
      <w:pPr>
        <w:pStyle w:val="Typprce"/>
        <w:ind w:left="-284"/>
      </w:pPr>
      <w:r w:rsidRPr="00F13316">
        <w:rPr>
          <w:noProof/>
        </w:rPr>
        <w:drawing>
          <wp:inline distT="0" distB="0" distL="0" distR="0">
            <wp:extent cx="5399404" cy="4049553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Desktop\Výlet_21\IMG_1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4" cy="404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F1C" w:rsidRDefault="00E74F1C" w:rsidP="00E04E7F">
      <w:pPr>
        <w:pStyle w:val="Typprce"/>
      </w:pPr>
    </w:p>
    <w:p w:rsidR="00521AA8" w:rsidRPr="00D459E6" w:rsidRDefault="00B01A74" w:rsidP="00C579A9">
      <w:pPr>
        <w:pStyle w:val="Jmnaastnk"/>
        <w:rPr>
          <w:color w:val="215868" w:themeColor="accent5" w:themeShade="80"/>
        </w:rPr>
      </w:pPr>
      <w:r w:rsidRPr="00D459E6">
        <w:rPr>
          <w:color w:val="215868" w:themeColor="accent5" w:themeShade="80"/>
        </w:rPr>
        <w:t xml:space="preserve">PaedDr. Iva </w:t>
      </w:r>
      <w:proofErr w:type="spellStart"/>
      <w:r w:rsidRPr="00D459E6">
        <w:rPr>
          <w:color w:val="215868" w:themeColor="accent5" w:themeShade="80"/>
        </w:rPr>
        <w:t>Jinková</w:t>
      </w:r>
      <w:proofErr w:type="spellEnd"/>
      <w:r w:rsidR="00345C9D" w:rsidRPr="00D459E6">
        <w:rPr>
          <w:color w:val="215868" w:themeColor="accent5" w:themeShade="80"/>
        </w:rPr>
        <w:tab/>
      </w:r>
      <w:r w:rsidRPr="00D459E6">
        <w:rPr>
          <w:color w:val="215868" w:themeColor="accent5" w:themeShade="80"/>
        </w:rPr>
        <w:t>Rada školy schválila dne: ……………</w:t>
      </w:r>
    </w:p>
    <w:p w:rsidR="00DD617A" w:rsidRPr="00D459E6" w:rsidRDefault="00521AA8" w:rsidP="0069453D">
      <w:pPr>
        <w:pStyle w:val="Jmnaastnk"/>
        <w:rPr>
          <w:color w:val="215868" w:themeColor="accent5" w:themeShade="80"/>
        </w:rPr>
      </w:pPr>
      <w:r w:rsidRPr="00D459E6">
        <w:rPr>
          <w:color w:val="215868" w:themeColor="accent5" w:themeShade="80"/>
        </w:rPr>
        <w:br w:type="page"/>
      </w:r>
    </w:p>
    <w:p w:rsidR="00E76694" w:rsidRPr="00E76694" w:rsidRDefault="004A2CA1" w:rsidP="0069453D">
      <w:pPr>
        <w:pStyle w:val="Jmnaastnk"/>
      </w:pPr>
      <w:r>
        <w:lastRenderedPageBreak/>
        <w:t>O</w:t>
      </w:r>
      <w:r w:rsidR="00F44C00">
        <w:t>bsah</w:t>
      </w:r>
    </w:p>
    <w:bookmarkStart w:id="5" w:name="_Toc226979225"/>
    <w:bookmarkStart w:id="6" w:name="_Toc226980105"/>
    <w:bookmarkStart w:id="7" w:name="_Toc227030960"/>
    <w:bookmarkStart w:id="8" w:name="OLE_LINK3"/>
    <w:bookmarkStart w:id="9" w:name="OLE_LINK4"/>
    <w:p w:rsidR="000815C5" w:rsidRDefault="009A603E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TOC \o "1-3" \u </w:instrText>
      </w:r>
      <w:r>
        <w:rPr>
          <w:rFonts w:ascii="Times New Roman" w:hAnsi="Times New Roman"/>
        </w:rPr>
        <w:fldChar w:fldCharType="separate"/>
      </w:r>
      <w:r w:rsidR="000815C5" w:rsidRPr="00D26288">
        <w:rPr>
          <w:color w:val="215868" w:themeColor="accent5" w:themeShade="80"/>
        </w:rPr>
        <w:t>Výroční zpráva</w:t>
      </w:r>
      <w:r w:rsidR="000815C5">
        <w:tab/>
      </w:r>
      <w:r w:rsidR="000815C5">
        <w:fldChar w:fldCharType="begin"/>
      </w:r>
      <w:r w:rsidR="000815C5">
        <w:instrText xml:space="preserve"> PAGEREF _Toc107839368 \h </w:instrText>
      </w:r>
      <w:r w:rsidR="000815C5">
        <w:fldChar w:fldCharType="separate"/>
      </w:r>
      <w:r w:rsidR="00274535">
        <w:t>1</w:t>
      </w:r>
      <w:r w:rsidR="000815C5"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rPr>
          <w:color w:val="215868" w:themeColor="accent5" w:themeShade="80"/>
        </w:rPr>
        <w:t>Školní rok 2021 / 2022</w:t>
      </w:r>
      <w:r>
        <w:tab/>
      </w:r>
      <w:r>
        <w:fldChar w:fldCharType="begin"/>
      </w:r>
      <w:r>
        <w:instrText xml:space="preserve"> PAGEREF _Toc107839369 \h </w:instrText>
      </w:r>
      <w:r>
        <w:fldChar w:fldCharType="separate"/>
      </w:r>
      <w:r w:rsidR="00274535">
        <w:t>1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I. Základní údaje o škole</w:t>
      </w:r>
      <w:r>
        <w:tab/>
      </w:r>
      <w:r>
        <w:fldChar w:fldCharType="begin"/>
      </w:r>
      <w:r>
        <w:instrText xml:space="preserve"> PAGEREF _Toc107839370 \h </w:instrText>
      </w:r>
      <w:r>
        <w:fldChar w:fldCharType="separate"/>
      </w:r>
      <w:r w:rsidR="00274535">
        <w:t>4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1.1 Zřizovatel</w:t>
      </w:r>
      <w:r>
        <w:tab/>
      </w:r>
      <w:r>
        <w:fldChar w:fldCharType="begin"/>
      </w:r>
      <w:r>
        <w:instrText xml:space="preserve"> PAGEREF _Toc107839371 \h </w:instrText>
      </w:r>
      <w:r>
        <w:fldChar w:fldCharType="separate"/>
      </w:r>
      <w:r w:rsidR="00274535">
        <w:t>4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t>1.3 Základní údaje o součástech školy</w:t>
      </w:r>
      <w:r>
        <w:tab/>
      </w:r>
      <w:r>
        <w:fldChar w:fldCharType="begin"/>
      </w:r>
      <w:r>
        <w:instrText xml:space="preserve"> PAGEREF _Toc107839372 \h </w:instrText>
      </w:r>
      <w:r>
        <w:fldChar w:fldCharType="separate"/>
      </w:r>
      <w:r w:rsidR="00274535">
        <w:t>5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1.4 Materiálně-technické podmínky školy</w:t>
      </w:r>
      <w:r>
        <w:tab/>
      </w:r>
      <w:r>
        <w:fldChar w:fldCharType="begin"/>
      </w:r>
      <w:r>
        <w:instrText xml:space="preserve"> PAGEREF _Toc107839373 \h </w:instrText>
      </w:r>
      <w:r>
        <w:fldChar w:fldCharType="separate"/>
      </w:r>
      <w:r w:rsidR="00274535">
        <w:t>5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1.5 Zapojení do evropských projektů</w:t>
      </w:r>
      <w:r>
        <w:tab/>
      </w:r>
      <w:r>
        <w:fldChar w:fldCharType="begin"/>
      </w:r>
      <w:r>
        <w:instrText xml:space="preserve"> PAGEREF _Toc107839374 \h </w:instrText>
      </w:r>
      <w:r>
        <w:fldChar w:fldCharType="separate"/>
      </w:r>
      <w:r w:rsidR="00274535">
        <w:t>6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1.6 Údaje o školské radě</w:t>
      </w:r>
      <w:r>
        <w:tab/>
      </w:r>
      <w:r>
        <w:fldChar w:fldCharType="begin"/>
      </w:r>
      <w:r>
        <w:instrText xml:space="preserve"> PAGEREF _Toc107839375 \h </w:instrText>
      </w:r>
      <w:r>
        <w:fldChar w:fldCharType="separate"/>
      </w:r>
      <w:r w:rsidR="00274535">
        <w:t>7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II. Přehled oborů základního vzdělávání a vzdělávací program</w:t>
      </w:r>
      <w:r>
        <w:tab/>
      </w:r>
      <w:r>
        <w:fldChar w:fldCharType="begin"/>
      </w:r>
      <w:r>
        <w:instrText xml:space="preserve"> PAGEREF _Toc107839376 \h </w:instrText>
      </w:r>
      <w:r>
        <w:fldChar w:fldCharType="separate"/>
      </w:r>
      <w:r w:rsidR="00274535">
        <w:t>7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2.1 Přehled oborů základního vzdělávání</w:t>
      </w:r>
      <w:r>
        <w:tab/>
      </w:r>
      <w:r>
        <w:fldChar w:fldCharType="begin"/>
      </w:r>
      <w:r>
        <w:instrText xml:space="preserve"> PAGEREF _Toc107839377 \h </w:instrText>
      </w:r>
      <w:r>
        <w:fldChar w:fldCharType="separate"/>
      </w:r>
      <w:r w:rsidR="00274535">
        <w:t>7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III. Přehled pracovníků školy</w:t>
      </w:r>
      <w:r>
        <w:tab/>
      </w:r>
      <w:r>
        <w:fldChar w:fldCharType="begin"/>
      </w:r>
      <w:r>
        <w:instrText xml:space="preserve"> PAGEREF _Toc107839378 \h </w:instrText>
      </w:r>
      <w:r>
        <w:fldChar w:fldCharType="separate"/>
      </w:r>
      <w:r w:rsidR="00274535">
        <w:t>8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3.1 Základní údaje o pracovnících školy</w:t>
      </w:r>
      <w:r>
        <w:tab/>
      </w:r>
      <w:r>
        <w:fldChar w:fldCharType="begin"/>
      </w:r>
      <w:r>
        <w:instrText xml:space="preserve"> PAGEREF _Toc107839379 \h </w:instrText>
      </w:r>
      <w:r>
        <w:fldChar w:fldCharType="separate"/>
      </w:r>
      <w:r w:rsidR="00274535">
        <w:t>8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3.2 Údaje o pedagogických pracovnících</w:t>
      </w:r>
      <w:r>
        <w:tab/>
      </w:r>
      <w:r>
        <w:fldChar w:fldCharType="begin"/>
      </w:r>
      <w:r>
        <w:instrText xml:space="preserve"> PAGEREF _Toc107839380 \h </w:instrText>
      </w:r>
      <w:r>
        <w:fldChar w:fldCharType="separate"/>
      </w:r>
      <w:r w:rsidR="00274535">
        <w:t>8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3.3 Odborná kvalifikace pedagogických pracovníků ve výuce</w:t>
      </w:r>
      <w:r>
        <w:tab/>
      </w:r>
      <w:r>
        <w:fldChar w:fldCharType="begin"/>
      </w:r>
      <w:r>
        <w:instrText xml:space="preserve"> PAGEREF _Toc107839381 \h </w:instrText>
      </w:r>
      <w:r>
        <w:fldChar w:fldCharType="separate"/>
      </w:r>
      <w:r w:rsidR="00274535">
        <w:t>8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3.4 Údaje o nepedagogických pracovnících</w:t>
      </w:r>
      <w:r>
        <w:tab/>
      </w:r>
      <w:r>
        <w:fldChar w:fldCharType="begin"/>
      </w:r>
      <w:r>
        <w:instrText xml:space="preserve"> PAGEREF _Toc107839382 \h </w:instrText>
      </w:r>
      <w:r>
        <w:fldChar w:fldCharType="separate"/>
      </w:r>
      <w:r w:rsidR="00274535">
        <w:t>8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IV. Zápis k povinné školní docházce a přijímání žáků do středních škol</w:t>
      </w:r>
      <w:r>
        <w:tab/>
      </w:r>
      <w:r>
        <w:fldChar w:fldCharType="begin"/>
      </w:r>
      <w:r>
        <w:instrText xml:space="preserve"> PAGEREF _Toc107839383 \h </w:instrText>
      </w:r>
      <w:r>
        <w:fldChar w:fldCharType="separate"/>
      </w:r>
      <w:r w:rsidR="00274535">
        <w:t>9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4.1 Přijímání žáků do středních škol</w:t>
      </w:r>
      <w:r>
        <w:tab/>
      </w:r>
      <w:r>
        <w:fldChar w:fldCharType="begin"/>
      </w:r>
      <w:r>
        <w:instrText xml:space="preserve"> PAGEREF _Toc107839384 \h </w:instrText>
      </w:r>
      <w:r>
        <w:fldChar w:fldCharType="separate"/>
      </w:r>
      <w:r w:rsidR="00274535">
        <w:t>9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4.2 Zápis k povinné školní docházce</w:t>
      </w:r>
      <w:r>
        <w:tab/>
      </w:r>
      <w:r>
        <w:fldChar w:fldCharType="begin"/>
      </w:r>
      <w:r>
        <w:instrText xml:space="preserve"> PAGEREF _Toc107839385 \h </w:instrText>
      </w:r>
      <w:r>
        <w:fldChar w:fldCharType="separate"/>
      </w:r>
      <w:r w:rsidR="00274535">
        <w:t>9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4.3 Výsledky přijímacího řízení v MŠ</w:t>
      </w:r>
      <w:r>
        <w:tab/>
      </w:r>
      <w:r>
        <w:fldChar w:fldCharType="begin"/>
      </w:r>
      <w:r>
        <w:instrText xml:space="preserve"> PAGEREF _Toc107839386 \h </w:instrText>
      </w:r>
      <w:r>
        <w:fldChar w:fldCharType="separate"/>
      </w:r>
      <w:r w:rsidR="00274535">
        <w:t>9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Průměrná docházka dětí MŠ</w:t>
      </w:r>
      <w:r>
        <w:tab/>
      </w:r>
      <w:r>
        <w:fldChar w:fldCharType="begin"/>
      </w:r>
      <w:r>
        <w:instrText xml:space="preserve"> PAGEREF _Toc107839387 \h </w:instrText>
      </w:r>
      <w:r>
        <w:fldChar w:fldCharType="separate"/>
      </w:r>
      <w:r w:rsidR="00274535">
        <w:t>9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V. Údaje o výsledcích vzdělávání žáků ZŠ</w:t>
      </w:r>
      <w:r>
        <w:tab/>
      </w:r>
      <w:r>
        <w:fldChar w:fldCharType="begin"/>
      </w:r>
      <w:r>
        <w:instrText xml:space="preserve"> PAGEREF _Toc107839388 \h </w:instrText>
      </w:r>
      <w:r>
        <w:fldChar w:fldCharType="separate"/>
      </w:r>
      <w:r w:rsidR="00274535">
        <w:t>10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5.1 Přehled o výsledcích vzdělávání žáků</w:t>
      </w:r>
      <w:r>
        <w:tab/>
      </w:r>
      <w:r>
        <w:fldChar w:fldCharType="begin"/>
      </w:r>
      <w:r>
        <w:instrText xml:space="preserve"> PAGEREF _Toc107839389 \h </w:instrText>
      </w:r>
      <w:r>
        <w:fldChar w:fldCharType="separate"/>
      </w:r>
      <w:r w:rsidR="00274535">
        <w:t>10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5.2 Údaje o zameškaných hodinách - celkem</w:t>
      </w:r>
      <w:r>
        <w:tab/>
      </w:r>
      <w:r>
        <w:fldChar w:fldCharType="begin"/>
      </w:r>
      <w:r>
        <w:instrText xml:space="preserve"> PAGEREF _Toc107839390 \h </w:instrText>
      </w:r>
      <w:r>
        <w:fldChar w:fldCharType="separate"/>
      </w:r>
      <w:r w:rsidR="00274535">
        <w:t>10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5.3 Údaje o integrovaných žácích:</w:t>
      </w:r>
      <w:r>
        <w:tab/>
      </w:r>
      <w:r>
        <w:fldChar w:fldCharType="begin"/>
      </w:r>
      <w:r>
        <w:instrText xml:space="preserve"> PAGEREF _Toc107839391 \h </w:instrText>
      </w:r>
      <w:r>
        <w:fldChar w:fldCharType="separate"/>
      </w:r>
      <w:r w:rsidR="00274535">
        <w:t>10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>
        <w:t>VI. Organizace výchovně-vzdělávacího procesu školy</w:t>
      </w:r>
      <w:r>
        <w:tab/>
      </w:r>
      <w:r>
        <w:fldChar w:fldCharType="begin"/>
      </w:r>
      <w:r>
        <w:instrText xml:space="preserve"> PAGEREF _Toc107839392 \h </w:instrText>
      </w:r>
      <w:r>
        <w:fldChar w:fldCharType="separate"/>
      </w:r>
      <w:r w:rsidR="00274535">
        <w:t>11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t>VII. Průběh a výsledky vzdělávání v ZŠ</w:t>
      </w:r>
      <w:r>
        <w:tab/>
      </w:r>
      <w:r>
        <w:fldChar w:fldCharType="begin"/>
      </w:r>
      <w:r>
        <w:instrText xml:space="preserve"> PAGEREF _Toc107839393 \h </w:instrText>
      </w:r>
      <w:r>
        <w:fldChar w:fldCharType="separate"/>
      </w:r>
      <w:r w:rsidR="00274535">
        <w:t>12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t>VIII. Průběh a výsledky vzdělávání v MŠ</w:t>
      </w:r>
      <w:r>
        <w:tab/>
      </w:r>
      <w:r>
        <w:fldChar w:fldCharType="begin"/>
      </w:r>
      <w:r>
        <w:instrText xml:space="preserve"> PAGEREF _Toc107839394 \h </w:instrText>
      </w:r>
      <w:r>
        <w:fldChar w:fldCharType="separate"/>
      </w:r>
      <w:r w:rsidR="00274535">
        <w:t>13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t>IX. Údaje o DVPP a ostatních pracovníků školy</w:t>
      </w:r>
      <w:r>
        <w:tab/>
      </w:r>
      <w:r>
        <w:fldChar w:fldCharType="begin"/>
      </w:r>
      <w:r>
        <w:instrText xml:space="preserve"> PAGEREF _Toc107839395 \h </w:instrText>
      </w:r>
      <w:r>
        <w:fldChar w:fldCharType="separate"/>
      </w:r>
      <w:r w:rsidR="00274535">
        <w:t>14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t>X. Údaje o aktivitách a prezentaci školy na veřejnosti</w:t>
      </w:r>
      <w:r>
        <w:tab/>
      </w:r>
      <w:r>
        <w:fldChar w:fldCharType="begin"/>
      </w:r>
      <w:r>
        <w:instrText xml:space="preserve"> PAGEREF _Toc107839396 \h </w:instrText>
      </w:r>
      <w:r>
        <w:fldChar w:fldCharType="separate"/>
      </w:r>
      <w:r w:rsidR="00274535">
        <w:t>15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10.1. Celoroční školní soutěž ZŠ</w:t>
      </w:r>
      <w:r>
        <w:tab/>
      </w:r>
      <w:r>
        <w:fldChar w:fldCharType="begin"/>
      </w:r>
      <w:r>
        <w:instrText xml:space="preserve"> PAGEREF _Toc107839397 \h </w:instrText>
      </w:r>
      <w:r>
        <w:fldChar w:fldCharType="separate"/>
      </w:r>
      <w:r w:rsidR="00274535">
        <w:t>15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10.2 Prezentace školy na veřejnosti</w:t>
      </w:r>
      <w:r>
        <w:tab/>
      </w:r>
      <w:r>
        <w:fldChar w:fldCharType="begin"/>
      </w:r>
      <w:r>
        <w:instrText xml:space="preserve"> PAGEREF _Toc107839398 \h </w:instrText>
      </w:r>
      <w:r>
        <w:fldChar w:fldCharType="separate"/>
      </w:r>
      <w:r w:rsidR="00274535">
        <w:t>15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10.3 Doplňkové aktivity v MŠ</w:t>
      </w:r>
      <w:r>
        <w:tab/>
      </w:r>
      <w:r>
        <w:fldChar w:fldCharType="begin"/>
      </w:r>
      <w:r>
        <w:instrText xml:space="preserve"> PAGEREF _Toc107839399 \h </w:instrText>
      </w:r>
      <w:r>
        <w:fldChar w:fldCharType="separate"/>
      </w:r>
      <w:r w:rsidR="00274535">
        <w:t>16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10.4 Školní akce MŠ</w:t>
      </w:r>
      <w:r>
        <w:tab/>
      </w:r>
      <w:r>
        <w:fldChar w:fldCharType="begin"/>
      </w:r>
      <w:r>
        <w:instrText xml:space="preserve"> PAGEREF _Toc107839400 \h </w:instrText>
      </w:r>
      <w:r>
        <w:fldChar w:fldCharType="separate"/>
      </w:r>
      <w:r w:rsidR="00274535">
        <w:t>17</w:t>
      </w:r>
      <w:r>
        <w:fldChar w:fldCharType="end"/>
      </w:r>
    </w:p>
    <w:p w:rsidR="000815C5" w:rsidRDefault="000815C5">
      <w:pPr>
        <w:pStyle w:val="Obsah2"/>
        <w:rPr>
          <w:rFonts w:asciiTheme="minorHAnsi" w:eastAsiaTheme="minorEastAsia" w:hAnsiTheme="minorHAnsi" w:cstheme="minorBidi"/>
          <w:iCs w:val="0"/>
          <w:sz w:val="22"/>
          <w:szCs w:val="22"/>
        </w:rPr>
      </w:pPr>
      <w:r w:rsidRPr="00D26288">
        <w:rPr>
          <w:iCs w:val="0"/>
        </w:rPr>
        <w:t>10.5 Školní akce ZŠ</w:t>
      </w:r>
      <w:r>
        <w:tab/>
      </w:r>
      <w:r>
        <w:fldChar w:fldCharType="begin"/>
      </w:r>
      <w:r>
        <w:instrText xml:space="preserve"> PAGEREF _Toc107839401 \h </w:instrText>
      </w:r>
      <w:r>
        <w:fldChar w:fldCharType="separate"/>
      </w:r>
      <w:r w:rsidR="00274535">
        <w:t>18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t>XI. Účast žáků školy v soutěžích</w:t>
      </w:r>
      <w:r>
        <w:tab/>
      </w:r>
      <w:r>
        <w:fldChar w:fldCharType="begin"/>
      </w:r>
      <w:r>
        <w:instrText xml:space="preserve"> PAGEREF _Toc107839402 \h </w:instrText>
      </w:r>
      <w:r>
        <w:fldChar w:fldCharType="separate"/>
      </w:r>
      <w:r w:rsidR="00274535">
        <w:t>19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t>XII. Organizace žáků a tříd ve školním roce 2020/2021</w:t>
      </w:r>
      <w:r>
        <w:tab/>
      </w:r>
      <w:r>
        <w:fldChar w:fldCharType="begin"/>
      </w:r>
      <w:r>
        <w:instrText xml:space="preserve"> PAGEREF _Toc107839404 \h </w:instrText>
      </w:r>
      <w:r>
        <w:fldChar w:fldCharType="separate"/>
      </w:r>
      <w:r w:rsidR="00274535">
        <w:t>21</w:t>
      </w:r>
      <w:r>
        <w:fldChar w:fldCharType="end"/>
      </w:r>
    </w:p>
    <w:p w:rsidR="000815C5" w:rsidRDefault="000815C5">
      <w:pPr>
        <w:pStyle w:val="Obsah1"/>
        <w:rPr>
          <w:rFonts w:asciiTheme="minorHAnsi" w:eastAsiaTheme="minorEastAsia" w:hAnsiTheme="minorHAnsi" w:cstheme="minorBidi"/>
          <w:b w:val="0"/>
          <w:bCs w:val="0"/>
          <w:sz w:val="22"/>
          <w:szCs w:val="22"/>
        </w:rPr>
      </w:pPr>
      <w:r w:rsidRPr="00D26288">
        <w:t>XIII. FOTOGALERIE</w:t>
      </w:r>
      <w:r>
        <w:tab/>
      </w:r>
      <w:r>
        <w:fldChar w:fldCharType="begin"/>
      </w:r>
      <w:r>
        <w:instrText xml:space="preserve"> PAGEREF _Toc107839405 \h </w:instrText>
      </w:r>
      <w:r>
        <w:fldChar w:fldCharType="separate"/>
      </w:r>
      <w:r w:rsidR="00274535">
        <w:t>21</w:t>
      </w:r>
      <w:r>
        <w:fldChar w:fldCharType="end"/>
      </w:r>
    </w:p>
    <w:p w:rsidR="00465BCC" w:rsidRPr="00FF02A4" w:rsidRDefault="009A603E" w:rsidP="00A836E2">
      <w:pPr>
        <w:pStyle w:val="Nadpis1"/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fldChar w:fldCharType="end"/>
      </w:r>
      <w:bookmarkStart w:id="10" w:name="_Toc107839370"/>
      <w:r w:rsidR="00465BCC" w:rsidRPr="00FF02A4">
        <w:t>I. Základní údaje o škole</w:t>
      </w:r>
      <w:bookmarkEnd w:id="10"/>
    </w:p>
    <w:tbl>
      <w:tblPr>
        <w:tblW w:w="9072" w:type="dxa"/>
        <w:jc w:val="center"/>
        <w:tblLook w:val="04A0" w:firstRow="1" w:lastRow="0" w:firstColumn="1" w:lastColumn="0" w:noHBand="0" w:noVBand="1"/>
      </w:tblPr>
      <w:tblGrid>
        <w:gridCol w:w="2695"/>
        <w:gridCol w:w="6377"/>
      </w:tblGrid>
      <w:tr w:rsidR="00465BCC" w:rsidRPr="001604EE" w:rsidTr="00A836E2">
        <w:trPr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BCC" w:rsidRPr="00A836E2" w:rsidRDefault="00465BCC" w:rsidP="00A836E2">
            <w:pPr>
              <w:pStyle w:val="Textvtabulce"/>
            </w:pPr>
            <w:r w:rsidRPr="00A836E2">
              <w:t>N</w:t>
            </w:r>
            <w:r w:rsidR="004A2CA1">
              <w:t>á</w:t>
            </w:r>
            <w:r w:rsidRPr="00A836E2">
              <w:t>zev školy</w:t>
            </w:r>
          </w:p>
          <w:p w:rsidR="00465BCC" w:rsidRPr="00A836E2" w:rsidRDefault="00465BCC" w:rsidP="00A836E2">
            <w:pPr>
              <w:pStyle w:val="Textvtabulce"/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BCC" w:rsidRPr="00A836E2" w:rsidRDefault="00465BCC" w:rsidP="00A836E2">
            <w:pPr>
              <w:pStyle w:val="Textvtabulce"/>
            </w:pPr>
            <w:r w:rsidRPr="00A836E2">
              <w:t xml:space="preserve">Základní škola a Mateřská škola Radňovice </w:t>
            </w:r>
          </w:p>
        </w:tc>
      </w:tr>
      <w:tr w:rsidR="00465BCC" w:rsidRPr="001604EE" w:rsidTr="00A836E2">
        <w:trPr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BCC" w:rsidRPr="00A836E2" w:rsidRDefault="00465BCC" w:rsidP="00A836E2">
            <w:pPr>
              <w:pStyle w:val="Textvtabulce"/>
            </w:pPr>
            <w:r w:rsidRPr="00A836E2">
              <w:t>A</w:t>
            </w:r>
            <w:r w:rsidR="004A2CA1">
              <w:t>dr</w:t>
            </w:r>
            <w:r w:rsidRPr="00A836E2">
              <w:t>esa školy</w:t>
            </w:r>
          </w:p>
          <w:p w:rsidR="00465BCC" w:rsidRPr="00A836E2" w:rsidRDefault="00465BCC" w:rsidP="00A836E2">
            <w:pPr>
              <w:pStyle w:val="Textvtabulce"/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BCC" w:rsidRPr="00A836E2" w:rsidRDefault="00465BCC" w:rsidP="00A836E2">
            <w:pPr>
              <w:pStyle w:val="Textvtabulce"/>
            </w:pPr>
            <w:r w:rsidRPr="00A836E2">
              <w:t>Radňovice 54, 592 31 Nové Město na Moravě</w:t>
            </w:r>
          </w:p>
        </w:tc>
      </w:tr>
      <w:tr w:rsidR="00465BCC" w:rsidRPr="001604EE" w:rsidTr="00A836E2">
        <w:trPr>
          <w:trHeight w:val="666"/>
          <w:jc w:val="center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BCC" w:rsidRPr="00A836E2" w:rsidRDefault="004A2CA1" w:rsidP="00A836E2">
            <w:pPr>
              <w:pStyle w:val="Textvtabulce"/>
            </w:pPr>
            <w:r>
              <w:t>p</w:t>
            </w:r>
            <w:r w:rsidR="00465BCC" w:rsidRPr="00A836E2">
              <w:t>rávní forma</w:t>
            </w:r>
          </w:p>
          <w:p w:rsidR="00465BCC" w:rsidRPr="00A836E2" w:rsidRDefault="00465BCC" w:rsidP="00A836E2">
            <w:pPr>
              <w:pStyle w:val="Textvtabulce"/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BCC" w:rsidRPr="00A836E2" w:rsidRDefault="00465BCC" w:rsidP="00A836E2">
            <w:pPr>
              <w:pStyle w:val="Textvtabulce"/>
            </w:pPr>
            <w:r w:rsidRPr="00A836E2">
              <w:t>příspěvková organizace/školská právnická osoba</w:t>
            </w:r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CC" w:rsidRPr="00A836E2" w:rsidRDefault="004A2CA1" w:rsidP="00A836E2">
            <w:pPr>
              <w:pStyle w:val="Textvtabulce"/>
            </w:pPr>
            <w:r>
              <w:t>I</w:t>
            </w:r>
            <w:r w:rsidR="00465BCC" w:rsidRPr="00A836E2">
              <w:t>ČO                                                         75023881</w:t>
            </w:r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CC" w:rsidRPr="00A836E2" w:rsidRDefault="004A2CA1" w:rsidP="00A836E2">
            <w:pPr>
              <w:pStyle w:val="Textvtabulce"/>
            </w:pPr>
            <w:proofErr w:type="gramStart"/>
            <w:r>
              <w:t>IZ</w:t>
            </w:r>
            <w:r w:rsidR="00465BCC" w:rsidRPr="00A836E2">
              <w:t>O                                                         102 931 577</w:t>
            </w:r>
            <w:proofErr w:type="gramEnd"/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BCC" w:rsidRPr="00A836E2" w:rsidRDefault="004A2CA1" w:rsidP="00A836E2">
            <w:pPr>
              <w:pStyle w:val="Textvtabulce"/>
            </w:pPr>
            <w:r>
              <w:t>i</w:t>
            </w:r>
            <w:r w:rsidR="00465BCC" w:rsidRPr="00A836E2">
              <w:t xml:space="preserve">dentifikátor </w:t>
            </w:r>
            <w:proofErr w:type="gramStart"/>
            <w:r w:rsidR="00465BCC" w:rsidRPr="00A836E2">
              <w:t>školy                               600 130 479</w:t>
            </w:r>
            <w:proofErr w:type="gramEnd"/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CC" w:rsidRPr="00A836E2" w:rsidRDefault="004A2CA1" w:rsidP="00A836E2">
            <w:pPr>
              <w:pStyle w:val="Textvtabulce"/>
            </w:pPr>
            <w:r>
              <w:t>ř</w:t>
            </w:r>
            <w:r w:rsidR="00465BCC" w:rsidRPr="00A836E2">
              <w:t xml:space="preserve">editelka ZŠ a </w:t>
            </w:r>
            <w:proofErr w:type="gramStart"/>
            <w:r w:rsidR="00465BCC" w:rsidRPr="00A836E2">
              <w:t xml:space="preserve">MŠ                               </w:t>
            </w:r>
            <w:r w:rsidR="002F1822">
              <w:t xml:space="preserve"> </w:t>
            </w:r>
            <w:r w:rsidR="00465BCC" w:rsidRPr="00A836E2">
              <w:t>PaedDr</w:t>
            </w:r>
            <w:proofErr w:type="gramEnd"/>
            <w:r w:rsidR="00465BCC" w:rsidRPr="00A836E2">
              <w:t xml:space="preserve">. Iva </w:t>
            </w:r>
            <w:proofErr w:type="spellStart"/>
            <w:r w:rsidR="00465BCC" w:rsidRPr="00A836E2">
              <w:t>Jinková</w:t>
            </w:r>
            <w:proofErr w:type="spellEnd"/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CC" w:rsidRPr="00A836E2" w:rsidRDefault="004A2CA1" w:rsidP="00A836E2">
            <w:pPr>
              <w:pStyle w:val="Textvtabulce"/>
            </w:pPr>
            <w:r>
              <w:t>t</w:t>
            </w:r>
            <w:r w:rsidR="00465BCC" w:rsidRPr="00A836E2">
              <w:t>elefon:                                                   566 615 789</w:t>
            </w:r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CC" w:rsidRPr="00A836E2" w:rsidRDefault="004A2CA1" w:rsidP="00A836E2">
            <w:pPr>
              <w:pStyle w:val="Textvtabulce"/>
            </w:pPr>
            <w:r>
              <w:t>e</w:t>
            </w:r>
            <w:r w:rsidR="00465BCC" w:rsidRPr="00A836E2">
              <w:t xml:space="preserve">-mail:                                                      </w:t>
            </w:r>
            <w:proofErr w:type="spellStart"/>
            <w:r w:rsidR="00465BCC" w:rsidRPr="00A836E2">
              <w:t>iva.jinkova</w:t>
            </w:r>
            <w:proofErr w:type="spellEnd"/>
            <w:r w:rsidR="00465BCC" w:rsidRPr="00A836E2">
              <w:t>@ seznam.cz</w:t>
            </w:r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5BCC" w:rsidRPr="00A836E2" w:rsidRDefault="004A2CA1" w:rsidP="00A836E2">
            <w:pPr>
              <w:pStyle w:val="Textvtabulce"/>
            </w:pPr>
            <w:proofErr w:type="gramStart"/>
            <w:r>
              <w:t>w</w:t>
            </w:r>
            <w:r w:rsidR="00465BCC" w:rsidRPr="00A836E2">
              <w:t>ww:                                                        www</w:t>
            </w:r>
            <w:proofErr w:type="gramEnd"/>
            <w:r w:rsidR="00465BCC" w:rsidRPr="00A836E2">
              <w:t>: zsradnovice.cz</w:t>
            </w:r>
          </w:p>
          <w:p w:rsidR="00465BCC" w:rsidRPr="00A836E2" w:rsidRDefault="00465BCC" w:rsidP="00A836E2">
            <w:pPr>
              <w:pStyle w:val="Textvtabulce"/>
            </w:pPr>
          </w:p>
        </w:tc>
      </w:tr>
      <w:tr w:rsidR="00465BCC" w:rsidRPr="001604EE" w:rsidTr="00A836E2">
        <w:trPr>
          <w:jc w:val="center"/>
        </w:trPr>
        <w:tc>
          <w:tcPr>
            <w:tcW w:w="9072" w:type="dxa"/>
            <w:gridSpan w:val="2"/>
            <w:tcBorders>
              <w:top w:val="single" w:sz="4" w:space="0" w:color="auto"/>
            </w:tcBorders>
            <w:vAlign w:val="bottom"/>
          </w:tcPr>
          <w:p w:rsidR="00465BCC" w:rsidRPr="001604EE" w:rsidRDefault="00465BCC" w:rsidP="00465BCC">
            <w:pPr>
              <w:pStyle w:val="Textvtabulce"/>
            </w:pPr>
          </w:p>
        </w:tc>
      </w:tr>
    </w:tbl>
    <w:p w:rsidR="00465BCC" w:rsidRPr="000A4C7C" w:rsidRDefault="00737734" w:rsidP="00A836E2">
      <w:pPr>
        <w:pStyle w:val="Nadpis2"/>
        <w:rPr>
          <w:rFonts w:ascii="Georgia" w:hAnsi="Georgia"/>
          <w:i w:val="0"/>
          <w:iCs w:val="0"/>
          <w:sz w:val="24"/>
          <w:szCs w:val="24"/>
        </w:rPr>
      </w:pPr>
      <w:bookmarkStart w:id="11" w:name="OLE_LINK22"/>
      <w:bookmarkStart w:id="12" w:name="_Toc107839371"/>
      <w:r>
        <w:rPr>
          <w:rFonts w:ascii="Georgia" w:hAnsi="Georgia"/>
          <w:i w:val="0"/>
          <w:iCs w:val="0"/>
          <w:sz w:val="24"/>
          <w:szCs w:val="24"/>
        </w:rPr>
        <w:t>1</w:t>
      </w:r>
      <w:r w:rsidR="00465BCC" w:rsidRPr="000A4C7C">
        <w:rPr>
          <w:rFonts w:ascii="Georgia" w:hAnsi="Georgia"/>
          <w:i w:val="0"/>
          <w:iCs w:val="0"/>
          <w:sz w:val="24"/>
          <w:szCs w:val="24"/>
        </w:rPr>
        <w:t>.1 Zřizovatel</w:t>
      </w:r>
      <w:bookmarkEnd w:id="12"/>
      <w:r w:rsidR="00465BCC" w:rsidRPr="000A4C7C">
        <w:rPr>
          <w:rFonts w:ascii="Georgia" w:hAnsi="Georgia"/>
          <w:i w:val="0"/>
          <w:iCs w:val="0"/>
          <w:sz w:val="24"/>
          <w:szCs w:val="24"/>
        </w:rPr>
        <w:tab/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 xml:space="preserve"> N</w:t>
            </w:r>
            <w:r w:rsidR="004A2CA1">
              <w:t>á</w:t>
            </w:r>
            <w:r w:rsidRPr="001604EE">
              <w:t>zev:</w:t>
            </w:r>
            <w:r w:rsidRPr="001604EE">
              <w:tab/>
            </w:r>
            <w:r w:rsidRPr="001604EE">
              <w:tab/>
              <w:t xml:space="preserve">                       Obec Radňovice</w:t>
            </w:r>
            <w:r w:rsidRPr="001604EE">
              <w:tab/>
            </w:r>
          </w:p>
          <w:p w:rsidR="00465BCC" w:rsidRPr="001604EE" w:rsidRDefault="00465BCC" w:rsidP="005E325D">
            <w:pPr>
              <w:pStyle w:val="Textvtabulce"/>
            </w:pPr>
            <w:bookmarkStart w:id="13" w:name="OLE_LINK28"/>
            <w:bookmarkStart w:id="14" w:name="OLE_LINK29"/>
            <w:bookmarkEnd w:id="13"/>
            <w:bookmarkEnd w:id="14"/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>Adresa:</w:t>
            </w:r>
            <w:r w:rsidRPr="001604EE">
              <w:tab/>
            </w:r>
            <w:r w:rsidRPr="001604EE">
              <w:tab/>
            </w:r>
            <w:r w:rsidRPr="001604EE">
              <w:tab/>
              <w:t xml:space="preserve">           Radňovice 61, 592 31 Nové Město na Moravě</w:t>
            </w:r>
          </w:p>
          <w:p w:rsidR="00465BCC" w:rsidRPr="001604EE" w:rsidRDefault="00465BCC" w:rsidP="005E325D">
            <w:pPr>
              <w:pStyle w:val="Textvtabulce"/>
            </w:pPr>
            <w:bookmarkStart w:id="15" w:name="OLE_LINK30"/>
            <w:bookmarkStart w:id="16" w:name="OLE_LINK31"/>
            <w:bookmarkEnd w:id="15"/>
            <w:bookmarkEnd w:id="16"/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 xml:space="preserve"> Telefon:</w:t>
            </w:r>
            <w:r w:rsidRPr="001604EE">
              <w:tab/>
            </w:r>
            <w:r w:rsidRPr="001604EE">
              <w:tab/>
            </w:r>
            <w:r w:rsidR="00256F19">
              <w:t xml:space="preserve">                       </w:t>
            </w:r>
            <w:r w:rsidRPr="001604EE">
              <w:t>566 617 017</w:t>
            </w:r>
          </w:p>
          <w:p w:rsidR="00465BCC" w:rsidRPr="001604EE" w:rsidRDefault="00465BCC" w:rsidP="005E325D">
            <w:pPr>
              <w:pStyle w:val="Textvtabulce"/>
            </w:pPr>
            <w:r w:rsidRPr="001604EE">
              <w:tab/>
            </w:r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 xml:space="preserve"> e-mail: </w:t>
            </w:r>
            <w:r w:rsidRPr="001604EE">
              <w:tab/>
            </w:r>
            <w:r w:rsidRPr="001604EE">
              <w:tab/>
            </w:r>
            <w:r w:rsidRPr="001604EE">
              <w:tab/>
            </w:r>
            <w:bookmarkStart w:id="17" w:name="OLE_LINK34"/>
            <w:bookmarkStart w:id="18" w:name="OLE_LINK35"/>
            <w:r w:rsidR="00256F19">
              <w:t xml:space="preserve">           </w:t>
            </w:r>
            <w:r w:rsidR="005B2AC4">
              <w:t>obec@</w:t>
            </w:r>
            <w:r w:rsidRPr="001604EE">
              <w:t>radnovice.cz</w:t>
            </w:r>
          </w:p>
          <w:p w:rsidR="00465BCC" w:rsidRPr="001604EE" w:rsidRDefault="00465BCC" w:rsidP="005E325D">
            <w:pPr>
              <w:pStyle w:val="Textvtabulce"/>
            </w:pPr>
            <w:r w:rsidRPr="001604EE">
              <w:tab/>
            </w:r>
            <w:bookmarkEnd w:id="17"/>
            <w:bookmarkEnd w:id="18"/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D4710" w:rsidRDefault="00465BCC" w:rsidP="004D4710">
            <w:pPr>
              <w:pStyle w:val="Textvtabulce"/>
            </w:pPr>
            <w:r w:rsidRPr="001604EE">
              <w:t xml:space="preserve"> www:</w:t>
            </w:r>
            <w:r w:rsidRPr="001604EE">
              <w:tab/>
            </w:r>
            <w:r w:rsidRPr="001604EE">
              <w:tab/>
            </w:r>
            <w:r w:rsidR="00256F19">
              <w:t xml:space="preserve">                                    </w:t>
            </w:r>
            <w:hyperlink r:id="rId9" w:history="1">
              <w:r w:rsidRPr="001604EE">
                <w:rPr>
                  <w:rStyle w:val="Hypertextovodkaz"/>
                  <w:color w:val="000000"/>
                </w:rPr>
                <w:t>www.radnovice.unas.cz</w:t>
              </w:r>
            </w:hyperlink>
            <w:r w:rsidRPr="001604EE">
              <w:tab/>
            </w:r>
          </w:p>
          <w:p w:rsidR="00465BCC" w:rsidRPr="001604EE" w:rsidRDefault="00465BCC" w:rsidP="004D4710">
            <w:pPr>
              <w:pStyle w:val="Textvtabulce"/>
            </w:pPr>
            <w:r w:rsidRPr="001604EE">
              <w:tab/>
            </w:r>
          </w:p>
        </w:tc>
      </w:tr>
    </w:tbl>
    <w:p w:rsidR="000A4C7C" w:rsidRDefault="000A4C7C" w:rsidP="00A836E2">
      <w:pPr>
        <w:pStyle w:val="Nadpis2"/>
        <w:rPr>
          <w:i w:val="0"/>
          <w:iCs w:val="0"/>
        </w:rPr>
      </w:pPr>
      <w:bookmarkStart w:id="19" w:name="OLE_LINK14"/>
      <w:bookmarkStart w:id="20" w:name="OLE_LINK15"/>
      <w:bookmarkStart w:id="21" w:name="OLE_LINK12"/>
      <w:bookmarkStart w:id="22" w:name="OLE_LINK13"/>
      <w:bookmarkEnd w:id="11"/>
    </w:p>
    <w:p w:rsidR="00465BCC" w:rsidRPr="00A836E2" w:rsidRDefault="00465BCC" w:rsidP="000A4C7C">
      <w:pPr>
        <w:pStyle w:val="Odsazen"/>
        <w:rPr>
          <w:i/>
          <w:iCs/>
        </w:rPr>
      </w:pPr>
      <w:r w:rsidRPr="00A836E2">
        <w:t xml:space="preserve">1.2 </w:t>
      </w:r>
      <w:bookmarkEnd w:id="19"/>
      <w:bookmarkEnd w:id="20"/>
      <w:r w:rsidRPr="00A836E2">
        <w:t>Součásti školy</w:t>
      </w:r>
      <w:r w:rsidRPr="00A836E2">
        <w:tab/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2"/>
      </w:tblGrid>
      <w:tr w:rsidR="00465BCC" w:rsidRPr="001604EE" w:rsidTr="004D4710">
        <w:trPr>
          <w:jc w:val="center"/>
        </w:trPr>
        <w:tc>
          <w:tcPr>
            <w:tcW w:w="9464" w:type="dxa"/>
          </w:tcPr>
          <w:bookmarkEnd w:id="21"/>
          <w:bookmarkEnd w:id="22"/>
          <w:p w:rsidR="00465BCC" w:rsidRPr="005E325D" w:rsidRDefault="00650346" w:rsidP="00780A51">
            <w:pPr>
              <w:pStyle w:val="Textvtabulce"/>
            </w:pPr>
            <w:r>
              <w:t xml:space="preserve"> </w:t>
            </w:r>
            <w:r w:rsidR="00780A51">
              <w:t xml:space="preserve">                                                  </w:t>
            </w:r>
            <w:proofErr w:type="gramStart"/>
            <w:r>
              <w:t xml:space="preserve">IZO </w:t>
            </w:r>
            <w:r w:rsidR="00780A51">
              <w:t xml:space="preserve">                                      </w:t>
            </w:r>
            <w:r w:rsidR="00465BCC" w:rsidRPr="005E325D">
              <w:t>kapacita</w:t>
            </w:r>
            <w:proofErr w:type="gramEnd"/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5E325D" w:rsidRDefault="00465BCC" w:rsidP="005E325D">
            <w:pPr>
              <w:pStyle w:val="Textvtabulce"/>
            </w:pPr>
            <w:r w:rsidRPr="005E325D">
              <w:t>Základní škola:</w:t>
            </w:r>
            <w:r w:rsidRPr="005E325D">
              <w:tab/>
            </w:r>
            <w:r w:rsidRPr="005E325D">
              <w:tab/>
            </w:r>
          </w:p>
          <w:p w:rsidR="00465BCC" w:rsidRPr="005E325D" w:rsidRDefault="00465BCC" w:rsidP="005E325D">
            <w:pPr>
              <w:pStyle w:val="Textvtabulce"/>
            </w:pPr>
            <w:r w:rsidRPr="005E325D">
              <w:tab/>
              <w:t xml:space="preserve">                                       102 931 577</w:t>
            </w:r>
            <w:r w:rsidRPr="005E325D">
              <w:tab/>
            </w:r>
            <w:r w:rsidRPr="005E325D">
              <w:tab/>
            </w:r>
            <w:r w:rsidRPr="005E325D">
              <w:tab/>
              <w:t>50 žáků</w:t>
            </w:r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5E325D" w:rsidRDefault="00465BCC" w:rsidP="005E325D">
            <w:pPr>
              <w:pStyle w:val="Textvtabulce"/>
            </w:pPr>
            <w:r w:rsidRPr="005E325D">
              <w:t xml:space="preserve">Školní družina: </w:t>
            </w:r>
            <w:r w:rsidRPr="005E325D">
              <w:tab/>
            </w:r>
            <w:r w:rsidRPr="005E325D">
              <w:tab/>
            </w:r>
          </w:p>
          <w:p w:rsidR="00465BCC" w:rsidRPr="005E325D" w:rsidRDefault="00465BCC" w:rsidP="00256F19">
            <w:pPr>
              <w:pStyle w:val="Textvtabulce"/>
            </w:pPr>
            <w:r w:rsidRPr="005E325D">
              <w:tab/>
              <w:t xml:space="preserve">                                      119 400 791</w:t>
            </w:r>
            <w:r w:rsidRPr="005E325D">
              <w:tab/>
            </w:r>
            <w:r w:rsidRPr="005E325D">
              <w:tab/>
            </w:r>
            <w:r w:rsidRPr="005E325D">
              <w:tab/>
              <w:t>25 žáků</w:t>
            </w:r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5E325D" w:rsidRDefault="00465BCC" w:rsidP="005E325D">
            <w:pPr>
              <w:pStyle w:val="Textvtabulce"/>
            </w:pPr>
            <w:r w:rsidRPr="005E325D">
              <w:t>Mateřská škola:</w:t>
            </w:r>
            <w:r w:rsidRPr="005E325D">
              <w:tab/>
            </w:r>
          </w:p>
          <w:p w:rsidR="00465BCC" w:rsidRPr="005E325D" w:rsidRDefault="00465BCC" w:rsidP="00256F19">
            <w:pPr>
              <w:pStyle w:val="Textvtabulce"/>
            </w:pPr>
            <w:r w:rsidRPr="005E325D">
              <w:tab/>
              <w:t xml:space="preserve">                                      107 615 681</w:t>
            </w:r>
            <w:r w:rsidRPr="005E325D">
              <w:tab/>
            </w:r>
            <w:r w:rsidRPr="005E325D">
              <w:tab/>
            </w:r>
            <w:r w:rsidRPr="005E325D">
              <w:tab/>
              <w:t>2</w:t>
            </w:r>
            <w:r w:rsidR="00AC5D4B">
              <w:t>5</w:t>
            </w:r>
            <w:r w:rsidRPr="005E325D">
              <w:t xml:space="preserve"> žáků</w:t>
            </w:r>
          </w:p>
        </w:tc>
      </w:tr>
      <w:tr w:rsidR="00465BCC" w:rsidRPr="001604EE" w:rsidTr="004D4710">
        <w:trPr>
          <w:jc w:val="center"/>
        </w:trPr>
        <w:tc>
          <w:tcPr>
            <w:tcW w:w="9464" w:type="dxa"/>
          </w:tcPr>
          <w:p w:rsidR="00465BCC" w:rsidRPr="005E325D" w:rsidRDefault="00465BCC" w:rsidP="005E325D">
            <w:pPr>
              <w:pStyle w:val="Textvtabulce"/>
            </w:pPr>
            <w:r w:rsidRPr="005E325D">
              <w:t>Školní jídelna:</w:t>
            </w:r>
            <w:r w:rsidRPr="005E325D">
              <w:tab/>
            </w:r>
            <w:r w:rsidRPr="005E325D">
              <w:tab/>
            </w:r>
          </w:p>
          <w:p w:rsidR="00465BCC" w:rsidRPr="005E325D" w:rsidRDefault="00465BCC" w:rsidP="00256F19">
            <w:pPr>
              <w:pStyle w:val="Textvtabulce"/>
            </w:pPr>
            <w:r w:rsidRPr="005E325D">
              <w:tab/>
              <w:t xml:space="preserve">                                       103 143 513           </w:t>
            </w:r>
            <w:r w:rsidRPr="005E325D">
              <w:tab/>
            </w:r>
            <w:r w:rsidRPr="005E325D">
              <w:tab/>
              <w:t xml:space="preserve">60 stravovaných                           </w:t>
            </w:r>
          </w:p>
        </w:tc>
      </w:tr>
    </w:tbl>
    <w:p w:rsidR="00465BCC" w:rsidRPr="001604EE" w:rsidRDefault="00465BCC" w:rsidP="00465BCC">
      <w:pPr>
        <w:ind w:left="-142"/>
        <w:rPr>
          <w:color w:val="000000"/>
        </w:rPr>
      </w:pPr>
    </w:p>
    <w:p w:rsidR="00465BCC" w:rsidRPr="000A4C7C" w:rsidRDefault="00465BCC" w:rsidP="00B350BA">
      <w:pPr>
        <w:pStyle w:val="Nadpis2"/>
        <w:rPr>
          <w:rFonts w:ascii="Georgia" w:hAnsi="Georgia"/>
          <w:i w:val="0"/>
          <w:sz w:val="24"/>
          <w:szCs w:val="24"/>
        </w:rPr>
      </w:pPr>
      <w:bookmarkStart w:id="23" w:name="_Toc107839372"/>
      <w:r w:rsidRPr="000A4C7C">
        <w:rPr>
          <w:rFonts w:ascii="Georgia" w:hAnsi="Georgia"/>
          <w:i w:val="0"/>
          <w:sz w:val="24"/>
          <w:szCs w:val="24"/>
        </w:rPr>
        <w:t>1.3 Základní údaje o součástech školy</w:t>
      </w:r>
      <w:bookmarkEnd w:id="23"/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8"/>
        <w:gridCol w:w="2379"/>
        <w:gridCol w:w="2387"/>
        <w:gridCol w:w="1918"/>
      </w:tblGrid>
      <w:tr w:rsidR="00465BCC" w:rsidRPr="001604EE" w:rsidTr="004D4710">
        <w:trPr>
          <w:trHeight w:val="851"/>
          <w:jc w:val="center"/>
        </w:trPr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Součást školy</w:t>
            </w:r>
            <w:r w:rsidRPr="001604EE">
              <w:tab/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Počet tříd/ oddělení</w:t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Počet dětí/ žáků</w:t>
            </w:r>
            <w:r w:rsidRPr="001604EE">
              <w:tab/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 xml:space="preserve">Počet pedagogů </w:t>
            </w:r>
          </w:p>
        </w:tc>
      </w:tr>
      <w:tr w:rsidR="00465BCC" w:rsidRPr="001604EE" w:rsidTr="004D4710">
        <w:trPr>
          <w:trHeight w:val="851"/>
          <w:jc w:val="center"/>
        </w:trPr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Základní škola</w:t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2</w:t>
            </w:r>
          </w:p>
        </w:tc>
        <w:tc>
          <w:tcPr>
            <w:tcW w:w="0" w:type="auto"/>
          </w:tcPr>
          <w:p w:rsidR="00465BCC" w:rsidRPr="001604EE" w:rsidRDefault="00716734" w:rsidP="002A1238">
            <w:pPr>
              <w:pStyle w:val="Textvtabulce"/>
            </w:pPr>
            <w:r>
              <w:t>2</w:t>
            </w:r>
            <w:r w:rsidR="002A1238">
              <w:t>7</w:t>
            </w:r>
          </w:p>
        </w:tc>
        <w:tc>
          <w:tcPr>
            <w:tcW w:w="0" w:type="auto"/>
          </w:tcPr>
          <w:p w:rsidR="00465BCC" w:rsidRPr="001604EE" w:rsidRDefault="00256F19" w:rsidP="00716734">
            <w:pPr>
              <w:pStyle w:val="Textvtabulce"/>
            </w:pPr>
            <w:r>
              <w:t>3+</w:t>
            </w:r>
            <w:r w:rsidR="00716734">
              <w:t xml:space="preserve"> AP</w:t>
            </w:r>
          </w:p>
        </w:tc>
      </w:tr>
      <w:tr w:rsidR="00465BCC" w:rsidRPr="001604EE" w:rsidTr="004D4710">
        <w:trPr>
          <w:trHeight w:val="851"/>
          <w:jc w:val="center"/>
        </w:trPr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 xml:space="preserve">Mateřská škola </w:t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1</w:t>
            </w:r>
          </w:p>
        </w:tc>
        <w:tc>
          <w:tcPr>
            <w:tcW w:w="0" w:type="auto"/>
          </w:tcPr>
          <w:p w:rsidR="00465BCC" w:rsidRPr="001604EE" w:rsidRDefault="00465BCC" w:rsidP="00C80EF0">
            <w:pPr>
              <w:pStyle w:val="Textvtabulce"/>
            </w:pPr>
            <w:r w:rsidRPr="001604EE">
              <w:t>2</w:t>
            </w:r>
            <w:r w:rsidR="00AC5D4B">
              <w:t>5</w:t>
            </w:r>
          </w:p>
        </w:tc>
        <w:tc>
          <w:tcPr>
            <w:tcW w:w="0" w:type="auto"/>
          </w:tcPr>
          <w:p w:rsidR="00465BCC" w:rsidRPr="001604EE" w:rsidRDefault="00C80EF0" w:rsidP="00C80EF0">
            <w:pPr>
              <w:pStyle w:val="Textvtabulce"/>
            </w:pPr>
            <w:r>
              <w:t>2</w:t>
            </w:r>
          </w:p>
        </w:tc>
      </w:tr>
      <w:tr w:rsidR="00465BCC" w:rsidRPr="001604EE" w:rsidTr="004D4710">
        <w:trPr>
          <w:trHeight w:val="851"/>
          <w:jc w:val="center"/>
        </w:trPr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Školní družina</w:t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1</w:t>
            </w:r>
          </w:p>
        </w:tc>
        <w:tc>
          <w:tcPr>
            <w:tcW w:w="0" w:type="auto"/>
          </w:tcPr>
          <w:p w:rsidR="00465BCC" w:rsidRPr="001604EE" w:rsidRDefault="00326AA4" w:rsidP="004D4710">
            <w:pPr>
              <w:pStyle w:val="Textvtabulce"/>
            </w:pPr>
            <w:r>
              <w:t>25</w:t>
            </w:r>
          </w:p>
        </w:tc>
        <w:tc>
          <w:tcPr>
            <w:tcW w:w="0" w:type="auto"/>
          </w:tcPr>
          <w:p w:rsidR="00465BCC" w:rsidRPr="001604EE" w:rsidRDefault="00465BCC" w:rsidP="00716734">
            <w:pPr>
              <w:pStyle w:val="Textvtabulce"/>
            </w:pPr>
            <w:r w:rsidRPr="001604EE">
              <w:t>1</w:t>
            </w:r>
            <w:r w:rsidR="00C80EF0">
              <w:t xml:space="preserve"> + </w:t>
            </w:r>
            <w:r w:rsidR="00716734">
              <w:t>AP</w:t>
            </w:r>
          </w:p>
        </w:tc>
      </w:tr>
      <w:tr w:rsidR="00465BCC" w:rsidRPr="001604EE" w:rsidTr="004D4710">
        <w:trPr>
          <w:trHeight w:val="851"/>
          <w:jc w:val="center"/>
        </w:trPr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  <w:r w:rsidRPr="001604EE">
              <w:t>Školní jídelna</w:t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</w:p>
        </w:tc>
        <w:tc>
          <w:tcPr>
            <w:tcW w:w="0" w:type="auto"/>
          </w:tcPr>
          <w:p w:rsidR="00465BCC" w:rsidRPr="001604EE" w:rsidRDefault="002A1238" w:rsidP="004A2CA1">
            <w:pPr>
              <w:pStyle w:val="Textvtabulce"/>
            </w:pPr>
            <w:r>
              <w:t>52</w:t>
            </w:r>
            <w:r w:rsidR="00840ACF">
              <w:t xml:space="preserve"> </w:t>
            </w:r>
          </w:p>
        </w:tc>
        <w:tc>
          <w:tcPr>
            <w:tcW w:w="0" w:type="auto"/>
          </w:tcPr>
          <w:p w:rsidR="00465BCC" w:rsidRPr="001604EE" w:rsidRDefault="00465BCC" w:rsidP="004D4710">
            <w:pPr>
              <w:pStyle w:val="Textvtabulce"/>
            </w:pPr>
          </w:p>
        </w:tc>
      </w:tr>
    </w:tbl>
    <w:p w:rsidR="00465BCC" w:rsidRPr="001604EE" w:rsidRDefault="00465BCC" w:rsidP="00465BCC">
      <w:pPr>
        <w:rPr>
          <w:color w:val="000000"/>
        </w:rPr>
      </w:pPr>
    </w:p>
    <w:p w:rsidR="00465BCC" w:rsidRPr="000A4C7C" w:rsidRDefault="00465BCC" w:rsidP="004D4710">
      <w:pPr>
        <w:pStyle w:val="Nadpis2"/>
        <w:rPr>
          <w:rFonts w:ascii="Georgia" w:hAnsi="Georgia"/>
          <w:i w:val="0"/>
          <w:iCs w:val="0"/>
          <w:sz w:val="24"/>
          <w:szCs w:val="24"/>
        </w:rPr>
      </w:pPr>
      <w:bookmarkStart w:id="24" w:name="_Toc107839373"/>
      <w:r w:rsidRPr="000A4C7C">
        <w:rPr>
          <w:rFonts w:ascii="Georgia" w:hAnsi="Georgia"/>
          <w:i w:val="0"/>
          <w:iCs w:val="0"/>
          <w:sz w:val="24"/>
          <w:szCs w:val="24"/>
        </w:rPr>
        <w:t>1.4 Materiálně-technické podmínky školy</w:t>
      </w:r>
      <w:bookmarkEnd w:id="24"/>
    </w:p>
    <w:p w:rsidR="004A2CA1" w:rsidRPr="004A2CA1" w:rsidRDefault="00465BCC" w:rsidP="004A2CA1">
      <w:pPr>
        <w:pStyle w:val="Zklad"/>
      </w:pPr>
      <w:r w:rsidRPr="001604EE">
        <w:t xml:space="preserve">Vybavení počítači: I. třída </w:t>
      </w:r>
      <w:r w:rsidR="00716734">
        <w:t>8</w:t>
      </w:r>
      <w:r w:rsidRPr="001604EE">
        <w:t xml:space="preserve"> PC, II. třída 5 PC, ředitelna 1 PC. Třídy máme vybaveny dataprojektory, interaktivními tabulemi, včetně příslušenství. </w:t>
      </w:r>
      <w:r w:rsidR="002161C0">
        <w:t>Využití PC -</w:t>
      </w:r>
      <w:r w:rsidRPr="001604EE">
        <w:t xml:space="preserve"> při výuce, prá</w:t>
      </w:r>
      <w:r w:rsidR="00B85ED4">
        <w:t>ce</w:t>
      </w:r>
      <w:r w:rsidRPr="001604EE">
        <w:t xml:space="preserve"> s integrovanými žáky</w:t>
      </w:r>
      <w:r w:rsidR="00B85ED4">
        <w:t>, informatika</w:t>
      </w:r>
      <w:r w:rsidRPr="001604EE">
        <w:t>, pobyt ve školní družině i ve volném čase.</w:t>
      </w:r>
      <w:r w:rsidR="00B85ED4">
        <w:t xml:space="preserve"> </w:t>
      </w:r>
      <w:r w:rsidR="005F3A9D">
        <w:t>Z projektu</w:t>
      </w:r>
      <w:r w:rsidR="00B85ED4">
        <w:t xml:space="preserve"> EU Šablony III </w:t>
      </w:r>
      <w:r w:rsidR="005F3A9D">
        <w:t>máme</w:t>
      </w:r>
      <w:r w:rsidR="00B85ED4">
        <w:t xml:space="preserve"> zakou</w:t>
      </w:r>
      <w:r w:rsidR="005F3A9D">
        <w:t xml:space="preserve">peno 10 </w:t>
      </w:r>
      <w:proofErr w:type="spellStart"/>
      <w:r w:rsidR="005F3A9D">
        <w:t>tabletů</w:t>
      </w:r>
      <w:proofErr w:type="spellEnd"/>
      <w:r w:rsidR="005F3A9D">
        <w:t>.</w:t>
      </w:r>
      <w:r w:rsidR="00CE5888">
        <w:t xml:space="preserve"> Tablety usnadnily práci s ukrajinskými žáky. </w:t>
      </w:r>
      <w:r w:rsidRPr="001604EE">
        <w:t>Žáci mohou využívat bohatý výukový software,</w:t>
      </w:r>
      <w:r w:rsidR="00B85ED4">
        <w:t xml:space="preserve"> programy </w:t>
      </w:r>
      <w:proofErr w:type="spellStart"/>
      <w:r w:rsidR="00B85ED4">
        <w:t>Didakty</w:t>
      </w:r>
      <w:proofErr w:type="spellEnd"/>
      <w:r w:rsidR="00B85ED4">
        <w:t xml:space="preserve"> máme zakoupeny v on-line verzi.</w:t>
      </w:r>
      <w:r w:rsidRPr="001604EE">
        <w:t xml:space="preserve"> Žáci mají možnost tisknout, zálohovat, podílejí se na přípravě propagačních letáků na akce pořádané školou. V ŠVP má škola zařazenu výuku informatiky od 4. ročníku, 1 hodinu týdně. </w:t>
      </w:r>
      <w:bookmarkStart w:id="25" w:name="OLE_LINK1"/>
      <w:bookmarkStart w:id="26" w:name="OLE_LINK2"/>
      <w:r w:rsidR="00CE5888">
        <w:t>Obnova PC techniky v roce 2019, 2021.</w:t>
      </w:r>
      <w:r w:rsidR="004A2CA1">
        <w:t xml:space="preserve"> </w:t>
      </w:r>
    </w:p>
    <w:p w:rsidR="001D6E18" w:rsidRPr="001D6E18" w:rsidRDefault="003D41D4" w:rsidP="004A2CA1">
      <w:pPr>
        <w:pStyle w:val="Zklad"/>
      </w:pPr>
      <w:r>
        <w:t xml:space="preserve">Dataprojektor s interaktivitou </w:t>
      </w:r>
      <w:r w:rsidR="00BA545C" w:rsidRPr="00BA545C">
        <w:t xml:space="preserve">je </w:t>
      </w:r>
      <w:r>
        <w:t xml:space="preserve">nainstalován i </w:t>
      </w:r>
      <w:r w:rsidR="00BA545C" w:rsidRPr="00BA545C">
        <w:t>v mateřské škole,</w:t>
      </w:r>
      <w:r>
        <w:t xml:space="preserve"> využití </w:t>
      </w:r>
      <w:r w:rsidR="00BA545C" w:rsidRPr="00BA545C">
        <w:t>např. pro přípravu předškoláků na vstup do první třídy, kde se děti pomocí interaktivních programů učí s tabulí pracovat.</w:t>
      </w:r>
      <w:r w:rsidR="00650346">
        <w:t xml:space="preserve"> </w:t>
      </w:r>
    </w:p>
    <w:p w:rsidR="00BA545C" w:rsidRDefault="00465BCC" w:rsidP="00BA545C">
      <w:pPr>
        <w:pStyle w:val="Zklad"/>
        <w:rPr>
          <w:rStyle w:val="Siln"/>
          <w:b w:val="0"/>
        </w:rPr>
      </w:pPr>
      <w:r w:rsidRPr="005E325D">
        <w:rPr>
          <w:rStyle w:val="Vyznaen2"/>
        </w:rPr>
        <w:t>V mateřské škole</w:t>
      </w:r>
      <w:r w:rsidR="00650346">
        <w:rPr>
          <w:rStyle w:val="Vyznaen2"/>
        </w:rPr>
        <w:t xml:space="preserve"> </w:t>
      </w:r>
      <w:r w:rsidR="00BA545C" w:rsidRPr="00BA545C">
        <w:t>máme 1</w:t>
      </w:r>
      <w:r w:rsidR="00126705">
        <w:t xml:space="preserve"> notebook a </w:t>
      </w:r>
      <w:r w:rsidR="00B85ED4">
        <w:t>2</w:t>
      </w:r>
      <w:r w:rsidR="00BA545C" w:rsidRPr="00BA545C">
        <w:t xml:space="preserve"> PC pro pedagogickou práci</w:t>
      </w:r>
      <w:r w:rsidR="004267C3">
        <w:t xml:space="preserve">. Rovněž do školky byly pořízeny tablety </w:t>
      </w:r>
      <w:r w:rsidR="00CE5888">
        <w:t xml:space="preserve"> - 10 ks, </w:t>
      </w:r>
      <w:r w:rsidR="004267C3">
        <w:t>pro práci s</w:t>
      </w:r>
      <w:r w:rsidR="006629C1">
        <w:t> </w:t>
      </w:r>
      <w:r w:rsidR="004267C3">
        <w:t>dětmi</w:t>
      </w:r>
      <w:r w:rsidR="006629C1">
        <w:t>,</w:t>
      </w:r>
      <w:r w:rsidR="004267C3">
        <w:t xml:space="preserve"> z</w:t>
      </w:r>
      <w:r w:rsidR="006629C1">
        <w:t> projektu Šabl</w:t>
      </w:r>
      <w:r w:rsidR="004267C3">
        <w:t>on</w:t>
      </w:r>
      <w:r w:rsidR="006629C1">
        <w:t>y III</w:t>
      </w:r>
      <w:r w:rsidR="004267C3">
        <w:t xml:space="preserve">. </w:t>
      </w:r>
    </w:p>
    <w:bookmarkEnd w:id="25"/>
    <w:bookmarkEnd w:id="26"/>
    <w:p w:rsidR="00465BCC" w:rsidRPr="00BA545C" w:rsidRDefault="00BA545C" w:rsidP="00BA545C">
      <w:pPr>
        <w:pStyle w:val="Zklad"/>
      </w:pPr>
      <w:r w:rsidRPr="00BA545C">
        <w:t>Š</w:t>
      </w:r>
      <w:r w:rsidR="00465BCC" w:rsidRPr="00BA545C">
        <w:t xml:space="preserve">kola má velký výběr softwaru pro potřeby ZŠ i MŠ. </w:t>
      </w:r>
    </w:p>
    <w:p w:rsidR="006D2424" w:rsidRDefault="00465BCC" w:rsidP="005E325D">
      <w:pPr>
        <w:pStyle w:val="Zklad"/>
      </w:pPr>
      <w:r w:rsidRPr="005E325D">
        <w:rPr>
          <w:rStyle w:val="Vyznaen2"/>
        </w:rPr>
        <w:t>Školní družina</w:t>
      </w:r>
      <w:r w:rsidRPr="001604EE">
        <w:t xml:space="preserve"> využívá ke své činnosti jednu velkou místnost v přízemí. Je vybavena sklápěcími stoly, židličkami, skříňovým nábytkem. V místnosti je rovněž koberec, pohovka, žíněnky a lavičky. Tato místnost slouží také jako „tělocvična“ při nepříznivém počasí.</w:t>
      </w:r>
      <w:r w:rsidR="00840ACF">
        <w:t xml:space="preserve"> </w:t>
      </w:r>
    </w:p>
    <w:p w:rsidR="006D2424" w:rsidRDefault="00465BCC" w:rsidP="005E325D">
      <w:pPr>
        <w:pStyle w:val="Zklad"/>
      </w:pPr>
      <w:r w:rsidRPr="001604EE">
        <w:t xml:space="preserve">Škola nemá tělocvičnu, výuka tělesné výchovy je doplňována sportovními aktivitami na </w:t>
      </w:r>
      <w:r w:rsidR="00B85ED4">
        <w:t xml:space="preserve">víceúčelovém </w:t>
      </w:r>
      <w:r w:rsidRPr="001604EE">
        <w:t xml:space="preserve">hřišti a na sportovišti u školy, které je hojně využíváno hlavně v zimních měsících – možnost bruslení. Pokud probíhá tělesná výchova v herně ŠD, máme k dispozici základní vybavení: lavičky, žíněnky, gymnastický koberec, kozu, kladinu, žebřiny, kruhy, trampolínu, doskočiště apod. Okolí školy nám umožňuje rozvíjet běžecké aktivity. </w:t>
      </w:r>
      <w:r w:rsidR="00AC5D4B">
        <w:t xml:space="preserve"> </w:t>
      </w:r>
      <w:r w:rsidR="00AC5D4B" w:rsidRPr="001604EE">
        <w:t>Ve všech ročnících se vyučují 2 hodiny TV týdně</w:t>
      </w:r>
      <w:r w:rsidR="00DD1F6F">
        <w:t>. Každoročně se přihlašujeme na plavecký výcvik</w:t>
      </w:r>
      <w:r w:rsidR="002A1238">
        <w:t xml:space="preserve"> </w:t>
      </w:r>
      <w:r w:rsidR="00DD1F6F">
        <w:t>do bazénu ve Žďáru na</w:t>
      </w:r>
      <w:r w:rsidR="00840ACF">
        <w:t xml:space="preserve">d Sázavou. </w:t>
      </w:r>
      <w:r w:rsidR="007D2B18">
        <w:t>Výcviku se</w:t>
      </w:r>
      <w:r w:rsidR="00B85ED4">
        <w:t xml:space="preserve"> zpravidla</w:t>
      </w:r>
      <w:r w:rsidR="007D2B18">
        <w:t xml:space="preserve"> účastní žáci </w:t>
      </w:r>
      <w:r w:rsidR="0002574F">
        <w:t>3</w:t>
      </w:r>
      <w:r w:rsidR="007D2B18">
        <w:t xml:space="preserve">. a </w:t>
      </w:r>
      <w:r w:rsidR="0002574F">
        <w:t>4</w:t>
      </w:r>
      <w:r w:rsidR="007D2B18">
        <w:t>. ročníku.</w:t>
      </w:r>
      <w:r w:rsidR="00840ACF">
        <w:t xml:space="preserve"> </w:t>
      </w:r>
      <w:r w:rsidR="00AC5D4B">
        <w:t>Na p</w:t>
      </w:r>
      <w:r w:rsidR="00DD1F6F">
        <w:t>řed</w:t>
      </w:r>
      <w:r w:rsidR="005D4611">
        <w:t>-</w:t>
      </w:r>
      <w:r w:rsidR="00DD1F6F">
        <w:t>plavecký výcvik je</w:t>
      </w:r>
      <w:r w:rsidR="002A1238">
        <w:t>zdí</w:t>
      </w:r>
      <w:r w:rsidR="00B8287A">
        <w:t xml:space="preserve"> zpravidla</w:t>
      </w:r>
      <w:r w:rsidR="00DD1F6F">
        <w:t xml:space="preserve"> 20 d</w:t>
      </w:r>
      <w:r w:rsidR="00AC5D4B">
        <w:t>ětí MŠ.</w:t>
      </w:r>
      <w:r w:rsidR="00840ACF">
        <w:t xml:space="preserve"> </w:t>
      </w:r>
      <w:r w:rsidR="00AC5D4B">
        <w:t xml:space="preserve">V letošním školním roce se </w:t>
      </w:r>
      <w:r w:rsidR="00DD1F6F">
        <w:t xml:space="preserve">kvůli </w:t>
      </w:r>
      <w:r w:rsidR="0035554D">
        <w:t xml:space="preserve">ochraně obyvatelstva a prevenci nebezpečí vzniku a šíření onemocnění COVID-19 </w:t>
      </w:r>
      <w:r w:rsidR="00CE5888">
        <w:t xml:space="preserve"> plavecká výuka neuskutečnila u dětí MŠ. Plavecký výcvik absolvovalo 14 žáků </w:t>
      </w:r>
      <w:proofErr w:type="gramStart"/>
      <w:r w:rsidR="00B8287A">
        <w:t xml:space="preserve">ZŠ </w:t>
      </w:r>
      <w:r w:rsidR="00CE5888">
        <w:t>z  3., 4. a 5., ročníku</w:t>
      </w:r>
      <w:proofErr w:type="gramEnd"/>
      <w:r w:rsidR="00CE5888">
        <w:t xml:space="preserve">. </w:t>
      </w:r>
    </w:p>
    <w:p w:rsidR="00465BCC" w:rsidRPr="001604EE" w:rsidRDefault="00465BCC" w:rsidP="005E325D">
      <w:pPr>
        <w:pStyle w:val="Zklad"/>
      </w:pPr>
      <w:r>
        <w:t xml:space="preserve">Při cvičení užíváme balanční podložky – čočky. </w:t>
      </w:r>
      <w:r w:rsidRPr="001604EE">
        <w:t>V průběhu vyučování jsou dle potřeby zařazovány tělovýchovné chvilky (relaxační, kompenzační cviky). Vycházky a všestranné pohybové aktivity jsou velice často zařazovány do plánu školní družiny.</w:t>
      </w:r>
    </w:p>
    <w:p w:rsidR="00465BCC" w:rsidRPr="001604EE" w:rsidRDefault="00465BCC" w:rsidP="005E325D">
      <w:pPr>
        <w:pStyle w:val="Zklad"/>
      </w:pPr>
      <w:r w:rsidRPr="001604EE">
        <w:t xml:space="preserve">Na svačinu a oběd děti přecházejí do školní jídelny v přízemí budovy. </w:t>
      </w:r>
    </w:p>
    <w:p w:rsidR="00465BC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27" w:name="_Toc107839374"/>
      <w:r w:rsidRPr="000A4C7C">
        <w:rPr>
          <w:rFonts w:ascii="Georgia" w:hAnsi="Georgia"/>
          <w:i w:val="0"/>
          <w:iCs w:val="0"/>
          <w:sz w:val="24"/>
        </w:rPr>
        <w:t>1.5 Zapojení do evropských projektů</w:t>
      </w:r>
      <w:bookmarkEnd w:id="27"/>
    </w:p>
    <w:p w:rsidR="00F838B4" w:rsidRPr="00F838B4" w:rsidRDefault="00F838B4" w:rsidP="00F838B4">
      <w:pPr>
        <w:pStyle w:val="Odstavecseseznamem"/>
        <w:numPr>
          <w:ilvl w:val="0"/>
          <w:numId w:val="29"/>
        </w:numPr>
        <w:rPr>
          <w:rFonts w:ascii="Georgia" w:hAnsi="Georgia"/>
          <w:sz w:val="24"/>
          <w:szCs w:val="24"/>
        </w:rPr>
      </w:pPr>
      <w:r w:rsidRPr="00F838B4">
        <w:rPr>
          <w:rFonts w:ascii="Georgia" w:hAnsi="Georgia"/>
          <w:sz w:val="24"/>
          <w:szCs w:val="24"/>
        </w:rPr>
        <w:t>EU – Ovoce do škol</w:t>
      </w:r>
    </w:p>
    <w:p w:rsidR="00F838B4" w:rsidRDefault="00F838B4" w:rsidP="00F838B4">
      <w:pPr>
        <w:pStyle w:val="Odstavecseseznamem"/>
        <w:numPr>
          <w:ilvl w:val="0"/>
          <w:numId w:val="29"/>
        </w:numPr>
        <w:rPr>
          <w:rFonts w:ascii="Georgia" w:hAnsi="Georgia"/>
          <w:sz w:val="24"/>
          <w:szCs w:val="24"/>
        </w:rPr>
      </w:pPr>
      <w:r w:rsidRPr="00F838B4">
        <w:rPr>
          <w:rFonts w:ascii="Georgia" w:hAnsi="Georgia"/>
          <w:sz w:val="24"/>
          <w:szCs w:val="24"/>
        </w:rPr>
        <w:t xml:space="preserve">EU – školní dotované mléko </w:t>
      </w:r>
    </w:p>
    <w:p w:rsidR="000B1E52" w:rsidRDefault="00465BCC" w:rsidP="00241E44">
      <w:pPr>
        <w:pStyle w:val="Zklad"/>
      </w:pPr>
      <w:r w:rsidRPr="005E325D">
        <w:t xml:space="preserve">Spolupracujeme s </w:t>
      </w:r>
      <w:r w:rsidR="005E325D">
        <w:t> akciovou společností</w:t>
      </w:r>
      <w:r w:rsidRPr="005E325D">
        <w:t xml:space="preserve"> </w:t>
      </w:r>
      <w:proofErr w:type="spellStart"/>
      <w:r w:rsidRPr="005E325D">
        <w:t>Laktea</w:t>
      </w:r>
      <w:proofErr w:type="spellEnd"/>
      <w:r w:rsidRPr="005E325D">
        <w:t>, která nám zabezpečuje přísun ovoce, zeleniny</w:t>
      </w:r>
      <w:r w:rsidR="00F838B4">
        <w:t xml:space="preserve"> a mléčných </w:t>
      </w:r>
      <w:r w:rsidRPr="005E325D">
        <w:t xml:space="preserve">produktů. </w:t>
      </w:r>
    </w:p>
    <w:p w:rsidR="00F838B4" w:rsidRPr="00F838B4" w:rsidRDefault="00F838B4" w:rsidP="00F838B4">
      <w:pPr>
        <w:pStyle w:val="Dalodstavce"/>
      </w:pPr>
    </w:p>
    <w:p w:rsidR="00F838B4" w:rsidRPr="00F838B4" w:rsidRDefault="003E2D2E" w:rsidP="007536C3">
      <w:pPr>
        <w:pStyle w:val="Odstavecseseznamem"/>
        <w:numPr>
          <w:ilvl w:val="0"/>
          <w:numId w:val="30"/>
        </w:numPr>
        <w:rPr>
          <w:rFonts w:ascii="Georgia" w:hAnsi="Georgia"/>
          <w:sz w:val="24"/>
          <w:szCs w:val="24"/>
        </w:rPr>
      </w:pPr>
      <w:r w:rsidRPr="00F838B4">
        <w:rPr>
          <w:rFonts w:ascii="Georgia" w:hAnsi="Georgia"/>
          <w:sz w:val="24"/>
          <w:szCs w:val="24"/>
        </w:rPr>
        <w:t>Operační pro</w:t>
      </w:r>
      <w:r w:rsidR="00BE5E71">
        <w:rPr>
          <w:rFonts w:ascii="Georgia" w:hAnsi="Georgia"/>
          <w:sz w:val="24"/>
          <w:szCs w:val="24"/>
        </w:rPr>
        <w:t>gram Výzkum, vývoj a vzdělávání – Šablony III</w:t>
      </w:r>
    </w:p>
    <w:p w:rsidR="00046B9A" w:rsidRDefault="003E2D2E" w:rsidP="00046B9A">
      <w:pPr>
        <w:pStyle w:val="Odstavecseseznamem"/>
        <w:rPr>
          <w:rFonts w:asciiTheme="minorHAnsi" w:hAnsiTheme="minorHAnsi" w:cstheme="minorHAnsi"/>
          <w:bCs/>
          <w:szCs w:val="28"/>
        </w:rPr>
      </w:pPr>
      <w:r w:rsidRPr="00F838B4">
        <w:rPr>
          <w:rFonts w:ascii="Georgia" w:hAnsi="Georgia"/>
          <w:sz w:val="24"/>
          <w:szCs w:val="24"/>
        </w:rPr>
        <w:t xml:space="preserve">Registrační číslo projektu: </w:t>
      </w:r>
      <w:proofErr w:type="gramStart"/>
      <w:r w:rsidR="00046B9A" w:rsidRPr="00046B9A">
        <w:rPr>
          <w:rFonts w:ascii="Georgia" w:hAnsi="Georgia" w:cstheme="minorHAnsi"/>
          <w:bCs/>
          <w:sz w:val="24"/>
          <w:szCs w:val="24"/>
        </w:rPr>
        <w:t>CZ.02.3</w:t>
      </w:r>
      <w:proofErr w:type="gramEnd"/>
      <w:r w:rsidR="00046B9A" w:rsidRPr="00046B9A">
        <w:rPr>
          <w:rFonts w:ascii="Georgia" w:hAnsi="Georgia" w:cstheme="minorHAnsi"/>
          <w:bCs/>
          <w:sz w:val="24"/>
          <w:szCs w:val="24"/>
        </w:rPr>
        <w:t>.X/0.0/0.0/20_080/0018425</w:t>
      </w:r>
    </w:p>
    <w:p w:rsidR="003E2D2E" w:rsidRPr="00046B9A" w:rsidRDefault="003E2D2E" w:rsidP="00046B9A">
      <w:pPr>
        <w:pStyle w:val="Odstavecseseznamem"/>
        <w:rPr>
          <w:rFonts w:ascii="Georgia" w:hAnsi="Georgia"/>
          <w:sz w:val="24"/>
          <w:szCs w:val="24"/>
        </w:rPr>
      </w:pPr>
      <w:r w:rsidRPr="00046B9A">
        <w:rPr>
          <w:rFonts w:ascii="Georgia" w:hAnsi="Georgia"/>
          <w:sz w:val="24"/>
          <w:szCs w:val="24"/>
        </w:rPr>
        <w:t>Daný projekt je spolufinancován z prostředků EU.</w:t>
      </w:r>
    </w:p>
    <w:p w:rsidR="003E2D2E" w:rsidRPr="00046B9A" w:rsidRDefault="003E2D2E" w:rsidP="003E2D2E">
      <w:pPr>
        <w:rPr>
          <w:rFonts w:ascii="Georgia" w:hAnsi="Georgia"/>
        </w:rPr>
      </w:pPr>
      <w:r w:rsidRPr="00046B9A">
        <w:rPr>
          <w:rFonts w:ascii="Georgia" w:hAnsi="Georgia"/>
        </w:rPr>
        <w:t xml:space="preserve">Název projektu: </w:t>
      </w:r>
      <w:r w:rsidR="00046B9A">
        <w:rPr>
          <w:rFonts w:ascii="Georgia" w:hAnsi="Georgia"/>
        </w:rPr>
        <w:t>Šablony III Radňovice</w:t>
      </w:r>
    </w:p>
    <w:p w:rsidR="00F838B4" w:rsidRDefault="00F838B4" w:rsidP="003E2D2E">
      <w:pPr>
        <w:rPr>
          <w:rFonts w:ascii="Georgia" w:hAnsi="Georgia"/>
        </w:rPr>
      </w:pPr>
    </w:p>
    <w:p w:rsidR="003E2D2E" w:rsidRDefault="00BE5E71" w:rsidP="003E2D2E">
      <w:pPr>
        <w:rPr>
          <w:rFonts w:ascii="Georgia" w:hAnsi="Georgia"/>
        </w:rPr>
      </w:pPr>
      <w:r>
        <w:rPr>
          <w:rFonts w:ascii="Georgia" w:hAnsi="Georgia"/>
        </w:rPr>
        <w:t>R</w:t>
      </w:r>
      <w:r w:rsidR="003E2D2E" w:rsidRPr="003E2D2E">
        <w:rPr>
          <w:rFonts w:ascii="Georgia" w:hAnsi="Georgia"/>
        </w:rPr>
        <w:t>eali</w:t>
      </w:r>
      <w:r w:rsidR="00FE116F">
        <w:rPr>
          <w:rFonts w:ascii="Georgia" w:hAnsi="Georgia"/>
        </w:rPr>
        <w:t>z</w:t>
      </w:r>
      <w:r w:rsidR="00046B9A">
        <w:rPr>
          <w:rFonts w:ascii="Georgia" w:hAnsi="Georgia"/>
        </w:rPr>
        <w:t>uje</w:t>
      </w:r>
      <w:r>
        <w:rPr>
          <w:rFonts w:ascii="Georgia" w:hAnsi="Georgia"/>
        </w:rPr>
        <w:t>me</w:t>
      </w:r>
      <w:r w:rsidR="003E2D2E" w:rsidRPr="003E2D2E">
        <w:rPr>
          <w:rFonts w:ascii="Georgia" w:hAnsi="Georgia"/>
        </w:rPr>
        <w:t xml:space="preserve"> tyto šablony:</w:t>
      </w:r>
    </w:p>
    <w:p w:rsidR="00BE5E71" w:rsidRDefault="00BE5E71" w:rsidP="003E2D2E">
      <w:pPr>
        <w:rPr>
          <w:rFonts w:ascii="Georgia" w:hAnsi="Georgia"/>
        </w:rPr>
      </w:pPr>
    </w:p>
    <w:p w:rsidR="0000050B" w:rsidRPr="003E2D2E" w:rsidRDefault="0000050B" w:rsidP="003E2D2E">
      <w:pPr>
        <w:rPr>
          <w:rFonts w:ascii="Georgia" w:hAnsi="Georgia"/>
        </w:rPr>
      </w:pPr>
      <w:r>
        <w:rPr>
          <w:rFonts w:ascii="Georgia" w:hAnsi="Georgia"/>
        </w:rPr>
        <w:t>MŠ</w:t>
      </w:r>
    </w:p>
    <w:p w:rsidR="003E2D2E" w:rsidRDefault="0000050B" w:rsidP="003E2D2E">
      <w:pPr>
        <w:rPr>
          <w:rFonts w:ascii="Georgia" w:hAnsi="Georgia"/>
        </w:rPr>
      </w:pPr>
      <w:r>
        <w:rPr>
          <w:rFonts w:ascii="Georgia" w:hAnsi="Georgia"/>
        </w:rPr>
        <w:t xml:space="preserve">3. 1/8  Využití ICT ve vzdělávání b) 48 hodin </w:t>
      </w:r>
    </w:p>
    <w:p w:rsidR="00B8287A" w:rsidRDefault="00A85342" w:rsidP="00B8287A">
      <w:pPr>
        <w:rPr>
          <w:rFonts w:ascii="Georgia" w:hAnsi="Georgia"/>
        </w:rPr>
      </w:pPr>
      <w:r>
        <w:rPr>
          <w:rFonts w:ascii="Georgia" w:hAnsi="Georgia"/>
        </w:rPr>
        <w:t>Tablety jsou využívány hlavně při práci s předškoláky.</w:t>
      </w:r>
      <w:r w:rsidR="00B8287A">
        <w:rPr>
          <w:rFonts w:ascii="Georgia" w:hAnsi="Georgia"/>
        </w:rPr>
        <w:t xml:space="preserve"> </w:t>
      </w:r>
    </w:p>
    <w:p w:rsidR="00A85342" w:rsidRDefault="00B8287A" w:rsidP="00B8287A">
      <w:pPr>
        <w:ind w:left="3545" w:firstLine="709"/>
        <w:rPr>
          <w:rFonts w:ascii="Georgia" w:hAnsi="Georgia"/>
        </w:rPr>
      </w:pPr>
      <w:r>
        <w:rPr>
          <w:rFonts w:ascii="Georgia" w:hAnsi="Georgia"/>
        </w:rPr>
        <w:t>Splněno k 30. 6. 2022</w:t>
      </w:r>
    </w:p>
    <w:p w:rsidR="0000050B" w:rsidRDefault="0000050B" w:rsidP="003E2D2E">
      <w:pPr>
        <w:rPr>
          <w:rFonts w:ascii="Georgia" w:hAnsi="Georgia"/>
        </w:rPr>
      </w:pPr>
      <w:r>
        <w:rPr>
          <w:rFonts w:ascii="Georgia" w:hAnsi="Georgia"/>
        </w:rPr>
        <w:t>3. 1/9  Projektový den ve výuce (3)</w:t>
      </w:r>
      <w:r w:rsidR="00B8287A">
        <w:rPr>
          <w:rFonts w:ascii="Georgia" w:hAnsi="Georgia"/>
        </w:rPr>
        <w:tab/>
        <w:t>Splněno k 30. 6. 2022.</w:t>
      </w:r>
    </w:p>
    <w:p w:rsidR="00B8287A" w:rsidRDefault="0000050B" w:rsidP="00B8287A">
      <w:pPr>
        <w:rPr>
          <w:rFonts w:ascii="Georgia" w:hAnsi="Georgia"/>
        </w:rPr>
      </w:pPr>
      <w:r>
        <w:rPr>
          <w:rFonts w:ascii="Georgia" w:hAnsi="Georgia"/>
        </w:rPr>
        <w:t>3. 1/10 Projektový den mimo školu</w:t>
      </w:r>
      <w:r w:rsidR="00A91651">
        <w:rPr>
          <w:rFonts w:ascii="Georgia" w:hAnsi="Georgia"/>
        </w:rPr>
        <w:t xml:space="preserve"> (1)</w:t>
      </w:r>
      <w:r w:rsidR="00B8287A">
        <w:rPr>
          <w:rFonts w:ascii="Georgia" w:hAnsi="Georgia"/>
        </w:rPr>
        <w:tab/>
        <w:t>Splněno k 30. 6. 2022.</w:t>
      </w:r>
    </w:p>
    <w:p w:rsidR="0000050B" w:rsidRDefault="0000050B" w:rsidP="003E2D2E">
      <w:pPr>
        <w:rPr>
          <w:rFonts w:ascii="Georgia" w:hAnsi="Georgia"/>
        </w:rPr>
      </w:pPr>
    </w:p>
    <w:p w:rsidR="00CB3498" w:rsidRDefault="00CB3498" w:rsidP="003E2D2E">
      <w:pPr>
        <w:rPr>
          <w:rFonts w:ascii="Georgia" w:hAnsi="Georgia"/>
        </w:rPr>
      </w:pPr>
    </w:p>
    <w:p w:rsidR="00CB3498" w:rsidRDefault="00CB3498" w:rsidP="003E2D2E">
      <w:pPr>
        <w:rPr>
          <w:rFonts w:ascii="Georgia" w:hAnsi="Georgia"/>
        </w:rPr>
      </w:pPr>
    </w:p>
    <w:p w:rsidR="0000050B" w:rsidRDefault="0000050B" w:rsidP="003E2D2E">
      <w:pPr>
        <w:rPr>
          <w:rFonts w:ascii="Georgia" w:hAnsi="Georgia"/>
        </w:rPr>
      </w:pPr>
      <w:r>
        <w:rPr>
          <w:rFonts w:ascii="Georgia" w:hAnsi="Georgia"/>
        </w:rPr>
        <w:t xml:space="preserve">ZŠ </w:t>
      </w:r>
    </w:p>
    <w:p w:rsidR="00B8287A" w:rsidRDefault="0000050B" w:rsidP="00B8287A">
      <w:pPr>
        <w:rPr>
          <w:rFonts w:ascii="Georgia" w:hAnsi="Georgia"/>
        </w:rPr>
      </w:pPr>
      <w:r>
        <w:rPr>
          <w:rFonts w:ascii="Georgia" w:hAnsi="Georgia"/>
        </w:rPr>
        <w:t xml:space="preserve">3. 2/9  Využití ICT ve vzdělávání b) 48 hodin </w:t>
      </w:r>
      <w:r w:rsidR="00B8287A">
        <w:rPr>
          <w:rFonts w:ascii="Georgia" w:hAnsi="Georgia"/>
        </w:rPr>
        <w:t xml:space="preserve"> </w:t>
      </w:r>
      <w:r w:rsidR="00B8287A">
        <w:rPr>
          <w:rFonts w:ascii="Georgia" w:hAnsi="Georgia"/>
        </w:rPr>
        <w:tab/>
        <w:t>Splněno k 30. 6. 2022.</w:t>
      </w:r>
    </w:p>
    <w:p w:rsidR="00A85342" w:rsidRDefault="00A85342" w:rsidP="0000050B">
      <w:pPr>
        <w:rPr>
          <w:rFonts w:ascii="Georgia" w:hAnsi="Georgia"/>
        </w:rPr>
      </w:pPr>
      <w:r>
        <w:rPr>
          <w:rFonts w:ascii="Georgia" w:hAnsi="Georgia"/>
        </w:rPr>
        <w:t>Tablety slouží jako běžná učební pomůcka. Velké využití mají při práci s ukrajinskými žáky. Překladače pomáhají odstranit potíže</w:t>
      </w:r>
      <w:r w:rsidR="003C51C9">
        <w:rPr>
          <w:rFonts w:ascii="Georgia" w:hAnsi="Georgia"/>
        </w:rPr>
        <w:t xml:space="preserve"> s jazykovou barierou.</w:t>
      </w:r>
    </w:p>
    <w:p w:rsidR="00B8287A" w:rsidRDefault="00B8287A" w:rsidP="0000050B">
      <w:pPr>
        <w:rPr>
          <w:rFonts w:ascii="Georgia" w:hAnsi="Georgia"/>
        </w:rPr>
      </w:pPr>
    </w:p>
    <w:p w:rsidR="0000050B" w:rsidRDefault="0000050B" w:rsidP="003E2D2E">
      <w:pPr>
        <w:rPr>
          <w:rFonts w:ascii="Georgia" w:hAnsi="Georgia"/>
        </w:rPr>
      </w:pPr>
      <w:r>
        <w:rPr>
          <w:rFonts w:ascii="Georgia" w:hAnsi="Georgia"/>
        </w:rPr>
        <w:t>3. 2/10 Klub pro žáky ZŠ (3)</w:t>
      </w:r>
    </w:p>
    <w:p w:rsidR="00A85342" w:rsidRDefault="00A85342" w:rsidP="003E2D2E">
      <w:pPr>
        <w:rPr>
          <w:rFonts w:ascii="Georgia" w:hAnsi="Georgia"/>
        </w:rPr>
      </w:pPr>
      <w:r>
        <w:rPr>
          <w:rFonts w:ascii="Georgia" w:hAnsi="Georgia"/>
        </w:rPr>
        <w:t xml:space="preserve">Po celou dobu projektu máme ve škole kroužek Badatel, který je hojně obsazen žáky, neboť náplň tohoto kroužku děti baví. </w:t>
      </w:r>
    </w:p>
    <w:p w:rsidR="00B8287A" w:rsidRDefault="00B8287A" w:rsidP="00B8287A">
      <w:pPr>
        <w:ind w:left="2836" w:firstLine="709"/>
        <w:rPr>
          <w:rFonts w:ascii="Georgia" w:hAnsi="Georgia"/>
        </w:rPr>
      </w:pPr>
      <w:r>
        <w:rPr>
          <w:rFonts w:ascii="Georgia" w:hAnsi="Georgia"/>
        </w:rPr>
        <w:t>Splněno k 30. 6. 2022.</w:t>
      </w:r>
    </w:p>
    <w:p w:rsidR="00B8287A" w:rsidRDefault="00B8287A" w:rsidP="003E2D2E">
      <w:pPr>
        <w:rPr>
          <w:rFonts w:ascii="Georgia" w:hAnsi="Georgia"/>
        </w:rPr>
      </w:pPr>
    </w:p>
    <w:p w:rsidR="0000050B" w:rsidRDefault="0000050B" w:rsidP="0000050B">
      <w:pPr>
        <w:rPr>
          <w:rFonts w:ascii="Georgia" w:hAnsi="Georgia"/>
        </w:rPr>
      </w:pPr>
      <w:r>
        <w:rPr>
          <w:rFonts w:ascii="Georgia" w:hAnsi="Georgia"/>
        </w:rPr>
        <w:t>3. 2/12  Projektový den ve výuce (3)</w:t>
      </w:r>
    </w:p>
    <w:p w:rsidR="00A85342" w:rsidRDefault="00A85342" w:rsidP="0000050B">
      <w:pPr>
        <w:rPr>
          <w:rFonts w:ascii="Georgia" w:hAnsi="Georgia"/>
        </w:rPr>
      </w:pPr>
      <w:r>
        <w:rPr>
          <w:rFonts w:ascii="Georgia" w:hAnsi="Georgia"/>
        </w:rPr>
        <w:t xml:space="preserve">S dětmi jsme uskutečnili projektové dny ve výuce na téma: Život v lese a Život a význam včel. Obě témata měla environmentální zaměření, spolupracujeme s p. Komínkem a s p. Kalábem, kteří nám, jako vždy, poskytli své znalosti odborníka z praxe. </w:t>
      </w:r>
      <w:r w:rsidR="002D51F8">
        <w:rPr>
          <w:rFonts w:ascii="Georgia" w:hAnsi="Georgia"/>
        </w:rPr>
        <w:t>Třetí projektový den byl zaměřen na práci s tablety.</w:t>
      </w:r>
    </w:p>
    <w:p w:rsidR="00B8287A" w:rsidRDefault="00B8287A" w:rsidP="00B8287A">
      <w:pPr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Splněno k 30. 6. 2022.</w:t>
      </w:r>
    </w:p>
    <w:p w:rsidR="00B8287A" w:rsidRDefault="00B8287A" w:rsidP="00B8287A">
      <w:pPr>
        <w:rPr>
          <w:rFonts w:ascii="Georgia" w:hAnsi="Georgia"/>
        </w:rPr>
      </w:pPr>
    </w:p>
    <w:p w:rsidR="0000050B" w:rsidRDefault="0000050B" w:rsidP="0000050B">
      <w:pPr>
        <w:rPr>
          <w:rFonts w:ascii="Georgia" w:hAnsi="Georgia"/>
        </w:rPr>
      </w:pPr>
      <w:r>
        <w:rPr>
          <w:rFonts w:ascii="Georgia" w:hAnsi="Georgia"/>
        </w:rPr>
        <w:t>3. 2/13 Projektový den mimo školu</w:t>
      </w:r>
      <w:r w:rsidR="00A91651">
        <w:rPr>
          <w:rFonts w:ascii="Georgia" w:hAnsi="Georgia"/>
        </w:rPr>
        <w:t xml:space="preserve"> (1)</w:t>
      </w:r>
    </w:p>
    <w:p w:rsidR="003C51C9" w:rsidRDefault="003C51C9" w:rsidP="0000050B">
      <w:pPr>
        <w:rPr>
          <w:rFonts w:ascii="Georgia" w:hAnsi="Georgia"/>
        </w:rPr>
      </w:pPr>
      <w:r>
        <w:rPr>
          <w:rFonts w:ascii="Georgia" w:hAnsi="Georgia"/>
        </w:rPr>
        <w:t>V rámci projektu mimo školu jsme uskutečnili výlet na Macochu.</w:t>
      </w:r>
    </w:p>
    <w:p w:rsidR="00B8287A" w:rsidRDefault="00B8287A" w:rsidP="00B8287A">
      <w:pPr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Splněno k 30. 6. 2022.</w:t>
      </w:r>
    </w:p>
    <w:p w:rsidR="00B8287A" w:rsidRDefault="00B8287A" w:rsidP="00B8287A">
      <w:pPr>
        <w:rPr>
          <w:rFonts w:ascii="Georgia" w:hAnsi="Georgia"/>
        </w:rPr>
      </w:pPr>
    </w:p>
    <w:p w:rsidR="003E2D2E" w:rsidRPr="003E2D2E" w:rsidRDefault="003E2D2E" w:rsidP="003E2D2E">
      <w:pPr>
        <w:spacing w:line="360" w:lineRule="auto"/>
        <w:jc w:val="both"/>
        <w:rPr>
          <w:rFonts w:ascii="Georgia" w:hAnsi="Georgia"/>
        </w:rPr>
      </w:pPr>
      <w:r w:rsidRPr="003E2D2E">
        <w:rPr>
          <w:rFonts w:ascii="Georgia" w:hAnsi="Georgia"/>
        </w:rPr>
        <w:t xml:space="preserve">Výše nákladů </w:t>
      </w:r>
      <w:r w:rsidR="008142A1">
        <w:rPr>
          <w:rFonts w:ascii="Georgia" w:hAnsi="Georgia"/>
        </w:rPr>
        <w:t>299 586</w:t>
      </w:r>
      <w:r w:rsidRPr="003E2D2E">
        <w:rPr>
          <w:rFonts w:ascii="Georgia" w:hAnsi="Georgia"/>
        </w:rPr>
        <w:t xml:space="preserve"> Kč. </w:t>
      </w:r>
      <w:r w:rsidR="004A2CA1">
        <w:rPr>
          <w:rFonts w:ascii="Georgia" w:hAnsi="Georgia"/>
        </w:rPr>
        <w:t xml:space="preserve"> </w:t>
      </w:r>
      <w:r w:rsidR="008142A1">
        <w:rPr>
          <w:rFonts w:ascii="Georgia" w:hAnsi="Georgia"/>
        </w:rPr>
        <w:t>Projekt byl zahájen k 1. 1. 2021.</w:t>
      </w:r>
      <w:r w:rsidR="00CE5888">
        <w:rPr>
          <w:rFonts w:ascii="Georgia" w:hAnsi="Georgia"/>
        </w:rPr>
        <w:t xml:space="preserve"> Ukončen bude k 31. 12. 2022. </w:t>
      </w:r>
    </w:p>
    <w:p w:rsidR="003E2D2E" w:rsidRPr="003E2D2E" w:rsidRDefault="00CB3498" w:rsidP="00CB3498">
      <w:pPr>
        <w:pStyle w:val="Dalodstavce"/>
        <w:ind w:firstLine="0"/>
      </w:pPr>
      <w:r>
        <w:t>Projekt Doučování – určeno pro žáky, kteří jsou ohroženi školním neúspěchem.</w:t>
      </w:r>
    </w:p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28" w:name="_Toc107839375"/>
      <w:r w:rsidRPr="000A4C7C">
        <w:rPr>
          <w:rFonts w:ascii="Georgia" w:hAnsi="Georgia"/>
          <w:i w:val="0"/>
          <w:iCs w:val="0"/>
          <w:sz w:val="24"/>
        </w:rPr>
        <w:t>1.6 Údaje o školské radě</w:t>
      </w:r>
      <w:bookmarkEnd w:id="28"/>
      <w:r w:rsidRPr="000A4C7C">
        <w:rPr>
          <w:rFonts w:ascii="Georgia" w:hAnsi="Georgia"/>
          <w:i w:val="0"/>
          <w:iCs w:val="0"/>
          <w:sz w:val="24"/>
        </w:rPr>
        <w:tab/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5"/>
        <w:gridCol w:w="4537"/>
      </w:tblGrid>
      <w:tr w:rsidR="00465BCC" w:rsidRPr="001604EE" w:rsidTr="0025707D">
        <w:trPr>
          <w:jc w:val="center"/>
        </w:trPr>
        <w:tc>
          <w:tcPr>
            <w:tcW w:w="4606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>Datum zřízení</w:t>
            </w:r>
          </w:p>
        </w:tc>
        <w:tc>
          <w:tcPr>
            <w:tcW w:w="4606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>15.</w:t>
            </w:r>
            <w:r w:rsidR="00E4457A">
              <w:t xml:space="preserve"> </w:t>
            </w:r>
            <w:r w:rsidRPr="001604EE">
              <w:t>11.</w:t>
            </w:r>
            <w:r w:rsidR="00E4457A">
              <w:t xml:space="preserve"> </w:t>
            </w:r>
            <w:r w:rsidRPr="001604EE">
              <w:t>2005</w:t>
            </w:r>
          </w:p>
        </w:tc>
      </w:tr>
      <w:tr w:rsidR="00465BCC" w:rsidRPr="001604EE" w:rsidTr="0025707D">
        <w:trPr>
          <w:jc w:val="center"/>
        </w:trPr>
        <w:tc>
          <w:tcPr>
            <w:tcW w:w="4606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 xml:space="preserve">Počet členů školské rady </w:t>
            </w:r>
          </w:p>
        </w:tc>
        <w:tc>
          <w:tcPr>
            <w:tcW w:w="4606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>3</w:t>
            </w:r>
          </w:p>
        </w:tc>
      </w:tr>
      <w:tr w:rsidR="00465BCC" w:rsidRPr="001604EE" w:rsidTr="0025707D">
        <w:trPr>
          <w:jc w:val="center"/>
        </w:trPr>
        <w:tc>
          <w:tcPr>
            <w:tcW w:w="4606" w:type="dxa"/>
          </w:tcPr>
          <w:p w:rsidR="00465BCC" w:rsidRPr="001604EE" w:rsidRDefault="00465BCC" w:rsidP="005E325D">
            <w:pPr>
              <w:pStyle w:val="Textvtabulce"/>
            </w:pPr>
            <w:r w:rsidRPr="001604EE">
              <w:t>Kontakt</w:t>
            </w:r>
          </w:p>
        </w:tc>
        <w:tc>
          <w:tcPr>
            <w:tcW w:w="4606" w:type="dxa"/>
          </w:tcPr>
          <w:p w:rsidR="00465BCC" w:rsidRPr="001604EE" w:rsidRDefault="005E325D" w:rsidP="005E325D">
            <w:pPr>
              <w:pStyle w:val="Textvtabulce"/>
            </w:pPr>
            <w:r>
              <w:t>Michal Klement</w:t>
            </w:r>
            <w:r w:rsidR="00465BCC" w:rsidRPr="001604EE">
              <w:t xml:space="preserve">, předseda </w:t>
            </w:r>
          </w:p>
        </w:tc>
      </w:tr>
    </w:tbl>
    <w:p w:rsidR="00465BCC" w:rsidRPr="001604EE" w:rsidRDefault="00465BCC" w:rsidP="00465BCC">
      <w:pPr>
        <w:ind w:left="-142"/>
        <w:rPr>
          <w:color w:val="000000"/>
        </w:rPr>
      </w:pPr>
    </w:p>
    <w:p w:rsidR="00465BCC" w:rsidRPr="00FF02A4" w:rsidRDefault="00465BCC" w:rsidP="00A7434E">
      <w:pPr>
        <w:pStyle w:val="Nadpis1"/>
      </w:pPr>
      <w:bookmarkStart w:id="29" w:name="_Toc107839376"/>
      <w:r w:rsidRPr="00FF02A4">
        <w:t>II. Přehled oborů základního vzdělávání a vzdělávací program</w:t>
      </w:r>
      <w:bookmarkEnd w:id="29"/>
    </w:p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30" w:name="_Toc107839377"/>
      <w:r w:rsidRPr="000A4C7C">
        <w:rPr>
          <w:rFonts w:ascii="Georgia" w:hAnsi="Georgia"/>
          <w:i w:val="0"/>
          <w:iCs w:val="0"/>
          <w:sz w:val="24"/>
        </w:rPr>
        <w:t>2.1 Přehled oborů základního vzdělávání</w:t>
      </w:r>
      <w:bookmarkEnd w:id="30"/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25"/>
        <w:gridCol w:w="4058"/>
        <w:gridCol w:w="1989"/>
      </w:tblGrid>
      <w:tr w:rsidR="00465BCC" w:rsidRPr="001604EE" w:rsidTr="00A7434E">
        <w:trPr>
          <w:jc w:val="center"/>
        </w:trPr>
        <w:tc>
          <w:tcPr>
            <w:tcW w:w="3025" w:type="dxa"/>
            <w:vAlign w:val="center"/>
          </w:tcPr>
          <w:p w:rsidR="00465BCC" w:rsidRPr="005E325D" w:rsidRDefault="00465BCC" w:rsidP="005E325D">
            <w:pPr>
              <w:pStyle w:val="Textvtabulce"/>
            </w:pPr>
            <w:r w:rsidRPr="005E325D">
              <w:t>Vzdělávací program</w:t>
            </w:r>
            <w:r w:rsidRPr="005E325D">
              <w:tab/>
            </w:r>
          </w:p>
        </w:tc>
        <w:tc>
          <w:tcPr>
            <w:tcW w:w="4058" w:type="dxa"/>
            <w:vAlign w:val="center"/>
          </w:tcPr>
          <w:p w:rsidR="00465BCC" w:rsidRPr="005E325D" w:rsidRDefault="00465BCC" w:rsidP="005E325D">
            <w:pPr>
              <w:pStyle w:val="Textvtabulce"/>
            </w:pPr>
            <w:r w:rsidRPr="005E325D">
              <w:t>ŠVP pro ZV , č.</w:t>
            </w:r>
            <w:r w:rsidR="00ED5283">
              <w:t xml:space="preserve"> </w:t>
            </w:r>
            <w:r w:rsidRPr="005E325D">
              <w:t>j. 31504/2004-22</w:t>
            </w:r>
          </w:p>
        </w:tc>
        <w:tc>
          <w:tcPr>
            <w:tcW w:w="1989" w:type="dxa"/>
            <w:vAlign w:val="center"/>
          </w:tcPr>
          <w:p w:rsidR="00465BCC" w:rsidRPr="005E325D" w:rsidRDefault="00650346" w:rsidP="00CF67A9">
            <w:pPr>
              <w:pStyle w:val="Textvtabulce"/>
            </w:pPr>
            <w:r>
              <w:t>1., 2.</w:t>
            </w:r>
            <w:r w:rsidR="00465BCC" w:rsidRPr="005E325D">
              <w:t>,</w:t>
            </w:r>
            <w:r>
              <w:t xml:space="preserve"> </w:t>
            </w:r>
            <w:r w:rsidR="00465BCC" w:rsidRPr="005E325D">
              <w:t>3.,</w:t>
            </w:r>
            <w:r>
              <w:t xml:space="preserve"> </w:t>
            </w:r>
            <w:r w:rsidR="00465BCC" w:rsidRPr="005E325D">
              <w:t>4.,</w:t>
            </w:r>
            <w:r>
              <w:t xml:space="preserve"> </w:t>
            </w:r>
            <w:r w:rsidR="00CF67A9">
              <w:t>5.</w:t>
            </w:r>
            <w:r w:rsidR="00465BCC" w:rsidRPr="005E325D">
              <w:t xml:space="preserve"> roč.</w:t>
            </w:r>
          </w:p>
        </w:tc>
      </w:tr>
      <w:tr w:rsidR="00465BCC" w:rsidRPr="001604EE" w:rsidTr="00A7434E">
        <w:trPr>
          <w:jc w:val="center"/>
        </w:trPr>
        <w:tc>
          <w:tcPr>
            <w:tcW w:w="3025" w:type="dxa"/>
            <w:vAlign w:val="center"/>
          </w:tcPr>
          <w:p w:rsidR="00465BCC" w:rsidRPr="005E325D" w:rsidRDefault="00465BCC" w:rsidP="005E325D">
            <w:pPr>
              <w:pStyle w:val="Textvtabulce"/>
            </w:pPr>
            <w:r w:rsidRPr="005E325D">
              <w:t>Vzdělávací program</w:t>
            </w:r>
          </w:p>
        </w:tc>
        <w:tc>
          <w:tcPr>
            <w:tcW w:w="4058" w:type="dxa"/>
            <w:vAlign w:val="center"/>
          </w:tcPr>
          <w:p w:rsidR="00465BCC" w:rsidRPr="005E325D" w:rsidRDefault="00D01AC0" w:rsidP="0038702D">
            <w:pPr>
              <w:pStyle w:val="Textvtabulce"/>
            </w:pPr>
            <w:r w:rsidRPr="005E325D">
              <w:t xml:space="preserve">ŠVP – </w:t>
            </w:r>
            <w:r w:rsidR="0038702D">
              <w:t>Na skok do světa s veverkou Čiperkou</w:t>
            </w:r>
          </w:p>
        </w:tc>
        <w:tc>
          <w:tcPr>
            <w:tcW w:w="1989" w:type="dxa"/>
            <w:vAlign w:val="center"/>
          </w:tcPr>
          <w:p w:rsidR="00465BCC" w:rsidRPr="005E325D" w:rsidRDefault="00465BCC" w:rsidP="005E325D">
            <w:pPr>
              <w:pStyle w:val="Textvtabulce"/>
            </w:pPr>
            <w:r w:rsidRPr="005E325D">
              <w:t>MŠ</w:t>
            </w:r>
          </w:p>
        </w:tc>
      </w:tr>
    </w:tbl>
    <w:p w:rsidR="00A7434E" w:rsidRPr="002E1634" w:rsidRDefault="00D01AC0" w:rsidP="00330459">
      <w:pPr>
        <w:pStyle w:val="Zklad"/>
        <w:rPr>
          <w:color w:val="000000" w:themeColor="text1"/>
        </w:rPr>
      </w:pPr>
      <w:r w:rsidRPr="00D01AC0">
        <w:t xml:space="preserve">Mateřská škola pracuje </w:t>
      </w:r>
      <w:r w:rsidR="00DD1F6F">
        <w:t>od 1. 9. 2019</w:t>
      </w:r>
      <w:r w:rsidR="00650346">
        <w:t xml:space="preserve"> </w:t>
      </w:r>
      <w:r w:rsidRPr="00D01AC0">
        <w:t>podle Školního v</w:t>
      </w:r>
      <w:r w:rsidR="00650346">
        <w:t>zdělávacího prog</w:t>
      </w:r>
      <w:r w:rsidR="00DD1F6F">
        <w:t>ramu s názvem „</w:t>
      </w:r>
      <w:r w:rsidR="0038702D">
        <w:t>Na skok do světa s veverkou Čiperkou</w:t>
      </w:r>
      <w:r w:rsidR="00DD1F6F">
        <w:t>“, kter</w:t>
      </w:r>
      <w:r w:rsidR="00A7434E">
        <w:t xml:space="preserve">ý je v souladu s Rámcovým vzdělávacím programem pro předškolní vzdělávání </w:t>
      </w:r>
      <w:r w:rsidR="00A7434E" w:rsidRPr="002E1634">
        <w:rPr>
          <w:color w:val="000000" w:themeColor="text1"/>
        </w:rPr>
        <w:t>č.</w:t>
      </w:r>
      <w:r w:rsidR="00ED5283">
        <w:rPr>
          <w:color w:val="000000" w:themeColor="text1"/>
        </w:rPr>
        <w:t xml:space="preserve"> </w:t>
      </w:r>
      <w:r w:rsidR="00A7434E" w:rsidRPr="002E1634">
        <w:rPr>
          <w:color w:val="000000" w:themeColor="text1"/>
        </w:rPr>
        <w:t xml:space="preserve">j. 32 405/2004-22. </w:t>
      </w:r>
    </w:p>
    <w:p w:rsidR="00465BCC" w:rsidRPr="00FF02A4" w:rsidRDefault="00465BCC" w:rsidP="005E325D">
      <w:pPr>
        <w:pStyle w:val="Nadpis1"/>
      </w:pPr>
      <w:bookmarkStart w:id="31" w:name="_Toc107839378"/>
      <w:r w:rsidRPr="00FF02A4">
        <w:t>III. Přehled pracovníků školy</w:t>
      </w:r>
      <w:bookmarkEnd w:id="31"/>
    </w:p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32" w:name="_Toc107839379"/>
      <w:r w:rsidRPr="000A4C7C">
        <w:rPr>
          <w:rFonts w:ascii="Georgia" w:hAnsi="Georgia"/>
          <w:i w:val="0"/>
          <w:iCs w:val="0"/>
          <w:sz w:val="24"/>
        </w:rPr>
        <w:t>3.1 Základní údaje o pracovnících školy</w:t>
      </w:r>
      <w:bookmarkEnd w:id="32"/>
      <w:r w:rsidRPr="000A4C7C">
        <w:rPr>
          <w:rFonts w:ascii="Georgia" w:hAnsi="Georgia"/>
          <w:i w:val="0"/>
          <w:iCs w:val="0"/>
          <w:sz w:val="24"/>
        </w:rPr>
        <w:tab/>
      </w:r>
      <w:r w:rsidR="00C30B62">
        <w:rPr>
          <w:rFonts w:ascii="Georgia" w:hAnsi="Georgia"/>
          <w:i w:val="0"/>
          <w:iCs w:val="0"/>
          <w:sz w:val="24"/>
        </w:rPr>
        <w:t xml:space="preserve">          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6"/>
        <w:gridCol w:w="4516"/>
      </w:tblGrid>
      <w:tr w:rsidR="00465BCC" w:rsidRPr="001604EE" w:rsidTr="0025707D">
        <w:trPr>
          <w:jc w:val="center"/>
        </w:trPr>
        <w:tc>
          <w:tcPr>
            <w:tcW w:w="4450" w:type="dxa"/>
          </w:tcPr>
          <w:p w:rsidR="00465BCC" w:rsidRPr="001604EE" w:rsidRDefault="00465BCC" w:rsidP="000F0A27">
            <w:pPr>
              <w:pStyle w:val="Textvtabulce"/>
            </w:pPr>
            <w:r w:rsidRPr="001604EE">
              <w:t>Počet pracovníků celkem / fyzických os.</w:t>
            </w:r>
          </w:p>
        </w:tc>
        <w:tc>
          <w:tcPr>
            <w:tcW w:w="4411" w:type="dxa"/>
          </w:tcPr>
          <w:p w:rsidR="00465BCC" w:rsidRPr="001604EE" w:rsidRDefault="002E1634" w:rsidP="000F0A27">
            <w:pPr>
              <w:pStyle w:val="Textvtabulce"/>
            </w:pPr>
            <w:r>
              <w:t>10</w:t>
            </w:r>
          </w:p>
        </w:tc>
      </w:tr>
      <w:tr w:rsidR="00465BCC" w:rsidRPr="001604EE" w:rsidTr="0025707D">
        <w:trPr>
          <w:jc w:val="center"/>
        </w:trPr>
        <w:tc>
          <w:tcPr>
            <w:tcW w:w="4450" w:type="dxa"/>
          </w:tcPr>
          <w:p w:rsidR="00465BCC" w:rsidRPr="001604EE" w:rsidRDefault="00465BCC" w:rsidP="000F0A27">
            <w:pPr>
              <w:pStyle w:val="Textvtabulce"/>
            </w:pPr>
            <w:r w:rsidRPr="001604EE">
              <w:t>Počet učitelů ZŠ</w:t>
            </w:r>
          </w:p>
        </w:tc>
        <w:tc>
          <w:tcPr>
            <w:tcW w:w="4411" w:type="dxa"/>
          </w:tcPr>
          <w:p w:rsidR="00465BCC" w:rsidRPr="001604EE" w:rsidRDefault="002E1634" w:rsidP="003E757C">
            <w:pPr>
              <w:pStyle w:val="Textvtabulce"/>
            </w:pPr>
            <w:r>
              <w:t xml:space="preserve">3 + 1 </w:t>
            </w:r>
            <w:r w:rsidR="003E757C">
              <w:t>AP</w:t>
            </w:r>
          </w:p>
        </w:tc>
      </w:tr>
      <w:tr w:rsidR="00465BCC" w:rsidRPr="001604EE" w:rsidTr="0025707D">
        <w:trPr>
          <w:jc w:val="center"/>
        </w:trPr>
        <w:tc>
          <w:tcPr>
            <w:tcW w:w="4450" w:type="dxa"/>
          </w:tcPr>
          <w:p w:rsidR="00465BCC" w:rsidRPr="001604EE" w:rsidRDefault="00465BCC" w:rsidP="000F0A27">
            <w:pPr>
              <w:pStyle w:val="Textvtabulce"/>
            </w:pPr>
            <w:r w:rsidRPr="001604EE">
              <w:t>Počet vychovatelů ŠD</w:t>
            </w:r>
          </w:p>
        </w:tc>
        <w:tc>
          <w:tcPr>
            <w:tcW w:w="4411" w:type="dxa"/>
          </w:tcPr>
          <w:p w:rsidR="00465BCC" w:rsidRPr="001604EE" w:rsidRDefault="00465BCC" w:rsidP="003E757C">
            <w:pPr>
              <w:pStyle w:val="Textvtabulce"/>
            </w:pPr>
            <w:r w:rsidRPr="001604EE">
              <w:t xml:space="preserve">1 </w:t>
            </w:r>
            <w:r w:rsidR="00FE116F">
              <w:t xml:space="preserve">+ 1 </w:t>
            </w:r>
            <w:r w:rsidR="003E757C">
              <w:t>AP</w:t>
            </w:r>
          </w:p>
        </w:tc>
      </w:tr>
      <w:tr w:rsidR="00465BCC" w:rsidRPr="001604EE" w:rsidTr="0025707D">
        <w:trPr>
          <w:jc w:val="center"/>
        </w:trPr>
        <w:tc>
          <w:tcPr>
            <w:tcW w:w="4450" w:type="dxa"/>
          </w:tcPr>
          <w:p w:rsidR="00465BCC" w:rsidRPr="001604EE" w:rsidRDefault="00465BCC" w:rsidP="000F0A27">
            <w:pPr>
              <w:pStyle w:val="Textvtabulce"/>
            </w:pPr>
            <w:r w:rsidRPr="001604EE">
              <w:t>Počet učitelek MŠ</w:t>
            </w:r>
          </w:p>
        </w:tc>
        <w:tc>
          <w:tcPr>
            <w:tcW w:w="4411" w:type="dxa"/>
          </w:tcPr>
          <w:p w:rsidR="00465BCC" w:rsidRPr="001604EE" w:rsidRDefault="00465BCC" w:rsidP="00FE116F">
            <w:pPr>
              <w:pStyle w:val="Textvtabulce"/>
            </w:pPr>
            <w:r w:rsidRPr="001604EE">
              <w:t>2</w:t>
            </w:r>
            <w:r w:rsidR="000A45A2">
              <w:t xml:space="preserve"> </w:t>
            </w:r>
          </w:p>
        </w:tc>
      </w:tr>
      <w:tr w:rsidR="00465BCC" w:rsidRPr="001604EE" w:rsidTr="0025707D">
        <w:trPr>
          <w:jc w:val="center"/>
        </w:trPr>
        <w:tc>
          <w:tcPr>
            <w:tcW w:w="4450" w:type="dxa"/>
          </w:tcPr>
          <w:p w:rsidR="00465BCC" w:rsidRPr="001604EE" w:rsidRDefault="00465BCC" w:rsidP="000F0A27">
            <w:pPr>
              <w:pStyle w:val="Textvtabulce"/>
            </w:pPr>
            <w:r w:rsidRPr="001604EE">
              <w:t xml:space="preserve">Počet správních zaměstnanců </w:t>
            </w:r>
          </w:p>
        </w:tc>
        <w:tc>
          <w:tcPr>
            <w:tcW w:w="4411" w:type="dxa"/>
          </w:tcPr>
          <w:p w:rsidR="00465BCC" w:rsidRPr="001604EE" w:rsidRDefault="002E1634" w:rsidP="000F0A27">
            <w:pPr>
              <w:pStyle w:val="Textvtabulce"/>
            </w:pPr>
            <w:r>
              <w:t>2</w:t>
            </w:r>
          </w:p>
        </w:tc>
      </w:tr>
      <w:tr w:rsidR="00465BCC" w:rsidRPr="001604EE" w:rsidTr="0025707D">
        <w:trPr>
          <w:jc w:val="center"/>
        </w:trPr>
        <w:tc>
          <w:tcPr>
            <w:tcW w:w="4450" w:type="dxa"/>
          </w:tcPr>
          <w:p w:rsidR="00465BCC" w:rsidRPr="001604EE" w:rsidRDefault="00465BCC" w:rsidP="002E1634">
            <w:pPr>
              <w:pStyle w:val="Textvtabulce"/>
            </w:pPr>
            <w:r w:rsidRPr="001604EE">
              <w:t>Počet zaměstnanců ŠJ</w:t>
            </w:r>
          </w:p>
        </w:tc>
        <w:tc>
          <w:tcPr>
            <w:tcW w:w="4411" w:type="dxa"/>
          </w:tcPr>
          <w:p w:rsidR="00465BCC" w:rsidRPr="001604EE" w:rsidRDefault="002E1634" w:rsidP="000F0A27">
            <w:pPr>
              <w:pStyle w:val="Textvtabulce"/>
            </w:pPr>
            <w:r>
              <w:t>3</w:t>
            </w:r>
          </w:p>
        </w:tc>
      </w:tr>
    </w:tbl>
    <w:p w:rsidR="00465BCC" w:rsidRPr="000F0A27" w:rsidRDefault="00465BCC" w:rsidP="00465BCC">
      <w:pPr>
        <w:ind w:left="-142"/>
        <w:rPr>
          <w:rStyle w:val="Znakapoznpodarou"/>
        </w:rPr>
      </w:pPr>
      <w:r w:rsidRPr="000F0A27">
        <w:rPr>
          <w:rStyle w:val="Znakapoznpodarou"/>
        </w:rPr>
        <w:t xml:space="preserve">Pozn.: uč. ZŠ je rovněž vychovatelka ŠD, pomocná kuchařka je rovněž </w:t>
      </w:r>
      <w:r w:rsidR="000F0A27" w:rsidRPr="000F0A27">
        <w:rPr>
          <w:rStyle w:val="Znakapoznpodarou"/>
        </w:rPr>
        <w:t>školnice</w:t>
      </w:r>
    </w:p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33" w:name="_Toc107839380"/>
      <w:r w:rsidRPr="000A4C7C">
        <w:rPr>
          <w:rFonts w:ascii="Georgia" w:hAnsi="Georgia"/>
          <w:i w:val="0"/>
          <w:iCs w:val="0"/>
          <w:sz w:val="24"/>
        </w:rPr>
        <w:t>3.2 Údaje o pedagogických pracovnících</w:t>
      </w:r>
      <w:bookmarkEnd w:id="33"/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1"/>
        <w:gridCol w:w="1133"/>
        <w:gridCol w:w="1127"/>
        <w:gridCol w:w="2218"/>
        <w:gridCol w:w="1623"/>
      </w:tblGrid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2F1822" w:rsidRDefault="00465BCC" w:rsidP="0025707D">
            <w:pPr>
              <w:pStyle w:val="Textvtabulce"/>
            </w:pPr>
            <w:r w:rsidRPr="002F1822">
              <w:t>Pedagogičtí pracovníci</w:t>
            </w:r>
          </w:p>
        </w:tc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r w:rsidRPr="002F1822">
              <w:t>Funkce</w:t>
            </w:r>
          </w:p>
        </w:tc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r w:rsidRPr="002F1822">
              <w:t>Úvazek</w:t>
            </w:r>
          </w:p>
        </w:tc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r w:rsidRPr="002F1822">
              <w:t xml:space="preserve">Roků </w:t>
            </w:r>
            <w:proofErr w:type="spellStart"/>
            <w:r w:rsidRPr="002F1822">
              <w:t>ped</w:t>
            </w:r>
            <w:proofErr w:type="spellEnd"/>
            <w:r w:rsidRPr="002F1822">
              <w:t xml:space="preserve">. </w:t>
            </w:r>
            <w:proofErr w:type="gramStart"/>
            <w:r w:rsidRPr="002F1822">
              <w:t>praxe</w:t>
            </w:r>
            <w:proofErr w:type="gramEnd"/>
          </w:p>
        </w:tc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r w:rsidRPr="002F1822">
              <w:t>Aprobace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r w:rsidRPr="002F1822">
              <w:t>1 učitelka ZŠ</w:t>
            </w:r>
          </w:p>
        </w:tc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r w:rsidRPr="002F1822">
              <w:t>Ř</w:t>
            </w:r>
          </w:p>
        </w:tc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r w:rsidRPr="002F1822">
              <w:t>1</w:t>
            </w:r>
          </w:p>
        </w:tc>
        <w:tc>
          <w:tcPr>
            <w:tcW w:w="0" w:type="auto"/>
          </w:tcPr>
          <w:p w:rsidR="00465BCC" w:rsidRPr="002F1822" w:rsidRDefault="00690203" w:rsidP="00F5710F">
            <w:pPr>
              <w:pStyle w:val="Textvtabulce"/>
            </w:pPr>
            <w:r>
              <w:t>3</w:t>
            </w:r>
            <w:r w:rsidR="00F5710F">
              <w:t>4</w:t>
            </w:r>
          </w:p>
        </w:tc>
        <w:tc>
          <w:tcPr>
            <w:tcW w:w="0" w:type="auto"/>
          </w:tcPr>
          <w:p w:rsidR="00465BCC" w:rsidRPr="002F1822" w:rsidRDefault="00465BCC" w:rsidP="000F0A27">
            <w:pPr>
              <w:pStyle w:val="Textvtabulce"/>
            </w:pPr>
            <w:smartTag w:uri="urn:schemas-microsoft-com:office:smarttags" w:element="metricconverter">
              <w:smartTagPr>
                <w:attr w:name="ProductID" w:val="1. st"/>
              </w:smartTagPr>
              <w:r w:rsidRPr="002F1822">
                <w:t>1. st</w:t>
              </w:r>
            </w:smartTag>
            <w:r w:rsidRPr="002F1822">
              <w:t>. ZŠ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2 učitelka ZŠ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U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1</w:t>
            </w:r>
          </w:p>
        </w:tc>
        <w:tc>
          <w:tcPr>
            <w:tcW w:w="0" w:type="auto"/>
          </w:tcPr>
          <w:p w:rsidR="00465BCC" w:rsidRPr="001C24FF" w:rsidRDefault="00F5710F" w:rsidP="005613C0">
            <w:pPr>
              <w:pStyle w:val="Textvtabulce"/>
            </w:pPr>
            <w:r>
              <w:t>20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1.st. ZŠ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3 učitelka ZŠ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U</w:t>
            </w:r>
          </w:p>
        </w:tc>
        <w:tc>
          <w:tcPr>
            <w:tcW w:w="0" w:type="auto"/>
          </w:tcPr>
          <w:p w:rsidR="00465BCC" w:rsidRPr="001C24FF" w:rsidRDefault="00465BCC" w:rsidP="009D1632">
            <w:pPr>
              <w:pStyle w:val="Textvtabulce"/>
            </w:pPr>
            <w:r w:rsidRPr="001C24FF">
              <w:t>0,5</w:t>
            </w:r>
            <w:r w:rsidR="00CF618D" w:rsidRPr="001C24FF">
              <w:t>4</w:t>
            </w:r>
          </w:p>
        </w:tc>
        <w:tc>
          <w:tcPr>
            <w:tcW w:w="0" w:type="auto"/>
          </w:tcPr>
          <w:p w:rsidR="00465BCC" w:rsidRPr="001C24FF" w:rsidRDefault="00FE116F" w:rsidP="00F5710F">
            <w:pPr>
              <w:pStyle w:val="Textvtabulce"/>
            </w:pPr>
            <w:r>
              <w:t>2</w:t>
            </w:r>
            <w:r w:rsidR="00F5710F">
              <w:t>3</w:t>
            </w:r>
          </w:p>
        </w:tc>
        <w:tc>
          <w:tcPr>
            <w:tcW w:w="0" w:type="auto"/>
          </w:tcPr>
          <w:p w:rsidR="00465BCC" w:rsidRPr="001C24FF" w:rsidRDefault="001C24FF" w:rsidP="001C24FF">
            <w:pPr>
              <w:pStyle w:val="Textvtabulce"/>
            </w:pPr>
            <w:r>
              <w:t>1.st. ZŠ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4 učitelka MŠ</w:t>
            </w:r>
          </w:p>
        </w:tc>
        <w:tc>
          <w:tcPr>
            <w:tcW w:w="0" w:type="auto"/>
          </w:tcPr>
          <w:p w:rsidR="00465BCC" w:rsidRPr="001C24FF" w:rsidRDefault="00042FEA" w:rsidP="000F0A27">
            <w:pPr>
              <w:pStyle w:val="Textvtabulce"/>
            </w:pPr>
            <w:r w:rsidRPr="001C24FF">
              <w:t>V</w:t>
            </w:r>
            <w:r w:rsidR="00465BCC" w:rsidRPr="001C24FF">
              <w:t>U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1</w:t>
            </w:r>
          </w:p>
        </w:tc>
        <w:tc>
          <w:tcPr>
            <w:tcW w:w="0" w:type="auto"/>
          </w:tcPr>
          <w:p w:rsidR="00465BCC" w:rsidRPr="001C24FF" w:rsidRDefault="00690203" w:rsidP="003C4641">
            <w:pPr>
              <w:pStyle w:val="Textvtabulce"/>
            </w:pPr>
            <w:r>
              <w:t>2</w:t>
            </w:r>
            <w:r w:rsidR="003C4641">
              <w:t>2</w:t>
            </w:r>
          </w:p>
        </w:tc>
        <w:tc>
          <w:tcPr>
            <w:tcW w:w="0" w:type="auto"/>
          </w:tcPr>
          <w:p w:rsidR="001D644B" w:rsidRPr="001C24FF" w:rsidRDefault="003C4641" w:rsidP="000F0A27">
            <w:pPr>
              <w:pStyle w:val="Textvtabulce"/>
            </w:pPr>
            <w:r w:rsidRPr="001C24FF">
              <w:t>Uč. MŠ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5 učitelka MŠ</w:t>
            </w:r>
          </w:p>
        </w:tc>
        <w:tc>
          <w:tcPr>
            <w:tcW w:w="0" w:type="auto"/>
          </w:tcPr>
          <w:p w:rsidR="00465BCC" w:rsidRPr="001C24FF" w:rsidRDefault="00042FEA" w:rsidP="000F0A27">
            <w:pPr>
              <w:pStyle w:val="Textvtabulce"/>
            </w:pPr>
            <w:r w:rsidRPr="001C24FF">
              <w:t>U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1</w:t>
            </w:r>
          </w:p>
        </w:tc>
        <w:tc>
          <w:tcPr>
            <w:tcW w:w="0" w:type="auto"/>
          </w:tcPr>
          <w:p w:rsidR="00465BCC" w:rsidRPr="001C24FF" w:rsidRDefault="00CD0E35" w:rsidP="003C4641">
            <w:pPr>
              <w:pStyle w:val="Textvtabulce"/>
            </w:pPr>
            <w:r>
              <w:t>18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Uč. MŠ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6 vychovatelka ŠD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r w:rsidRPr="001C24FF">
              <w:t>V</w:t>
            </w:r>
          </w:p>
        </w:tc>
        <w:tc>
          <w:tcPr>
            <w:tcW w:w="0" w:type="auto"/>
          </w:tcPr>
          <w:p w:rsidR="00465BCC" w:rsidRPr="001C24FF" w:rsidRDefault="00465BCC" w:rsidP="00E4457A">
            <w:pPr>
              <w:pStyle w:val="Textvtabulce"/>
            </w:pPr>
            <w:r w:rsidRPr="001C24FF">
              <w:t>0,</w:t>
            </w:r>
            <w:r w:rsidR="009D1632" w:rsidRPr="001C24FF">
              <w:t>5</w:t>
            </w:r>
            <w:r w:rsidR="00E4457A" w:rsidRPr="001C24FF">
              <w:t>3</w:t>
            </w:r>
          </w:p>
        </w:tc>
        <w:tc>
          <w:tcPr>
            <w:tcW w:w="0" w:type="auto"/>
          </w:tcPr>
          <w:p w:rsidR="00465BCC" w:rsidRPr="001C24FF" w:rsidRDefault="001524CC" w:rsidP="00D8495B">
            <w:pPr>
              <w:pStyle w:val="Textvtabulce"/>
            </w:pPr>
            <w:r>
              <w:t>2</w:t>
            </w:r>
            <w:r w:rsidR="00D8495B">
              <w:t>3</w:t>
            </w:r>
          </w:p>
        </w:tc>
        <w:tc>
          <w:tcPr>
            <w:tcW w:w="0" w:type="auto"/>
          </w:tcPr>
          <w:p w:rsidR="00465BCC" w:rsidRPr="001C24FF" w:rsidRDefault="00465BCC" w:rsidP="000F0A27">
            <w:pPr>
              <w:pStyle w:val="Textvtabulce"/>
            </w:pPr>
            <w:proofErr w:type="spellStart"/>
            <w:r w:rsidRPr="001C24FF">
              <w:t>Vych</w:t>
            </w:r>
            <w:proofErr w:type="spellEnd"/>
            <w:r w:rsidRPr="001C24FF">
              <w:t xml:space="preserve">. ŠD </w:t>
            </w:r>
          </w:p>
        </w:tc>
      </w:tr>
      <w:tr w:rsidR="00D76117" w:rsidRPr="001604EE" w:rsidTr="0025707D">
        <w:trPr>
          <w:jc w:val="center"/>
        </w:trPr>
        <w:tc>
          <w:tcPr>
            <w:tcW w:w="0" w:type="auto"/>
          </w:tcPr>
          <w:p w:rsidR="00D76117" w:rsidRPr="001C24FF" w:rsidRDefault="00D76117" w:rsidP="00E4457A">
            <w:pPr>
              <w:pStyle w:val="Textvtabulce"/>
            </w:pPr>
            <w:r w:rsidRPr="001C24FF">
              <w:t xml:space="preserve">7 </w:t>
            </w:r>
            <w:r w:rsidR="00E4457A" w:rsidRPr="001C24FF">
              <w:t>asistentka</w:t>
            </w:r>
            <w:r w:rsidRPr="001C24FF">
              <w:t xml:space="preserve"> ZŠ</w:t>
            </w:r>
          </w:p>
        </w:tc>
        <w:tc>
          <w:tcPr>
            <w:tcW w:w="0" w:type="auto"/>
          </w:tcPr>
          <w:p w:rsidR="00D76117" w:rsidRPr="001C24FF" w:rsidRDefault="00E4457A" w:rsidP="00D76117">
            <w:pPr>
              <w:pStyle w:val="Textvtabulce"/>
            </w:pPr>
            <w:r w:rsidRPr="001C24FF">
              <w:t>A</w:t>
            </w:r>
          </w:p>
        </w:tc>
        <w:tc>
          <w:tcPr>
            <w:tcW w:w="0" w:type="auto"/>
          </w:tcPr>
          <w:p w:rsidR="00D76117" w:rsidRPr="001C24FF" w:rsidRDefault="00E4457A" w:rsidP="009D2616">
            <w:pPr>
              <w:pStyle w:val="Textvtabulce"/>
            </w:pPr>
            <w:r w:rsidRPr="001C24FF">
              <w:t>0,</w:t>
            </w:r>
            <w:r w:rsidR="009D2616">
              <w:t>75</w:t>
            </w:r>
          </w:p>
        </w:tc>
        <w:tc>
          <w:tcPr>
            <w:tcW w:w="0" w:type="auto"/>
          </w:tcPr>
          <w:p w:rsidR="00D76117" w:rsidRPr="001C24FF" w:rsidRDefault="005613C0" w:rsidP="00D76117">
            <w:pPr>
              <w:pStyle w:val="Textvtabulce"/>
            </w:pPr>
            <w:r>
              <w:t>1</w:t>
            </w:r>
          </w:p>
        </w:tc>
        <w:tc>
          <w:tcPr>
            <w:tcW w:w="0" w:type="auto"/>
          </w:tcPr>
          <w:p w:rsidR="00D76117" w:rsidRPr="001C24FF" w:rsidRDefault="003C4641" w:rsidP="003C4641">
            <w:pPr>
              <w:pStyle w:val="Textvtabulce"/>
            </w:pPr>
            <w:r w:rsidRPr="001C24FF">
              <w:t>Uč. MŠ</w:t>
            </w:r>
            <w:r>
              <w:t>, ŠD</w:t>
            </w:r>
          </w:p>
        </w:tc>
      </w:tr>
      <w:tr w:rsidR="00690203" w:rsidRPr="001604EE" w:rsidTr="0025707D">
        <w:trPr>
          <w:jc w:val="center"/>
        </w:trPr>
        <w:tc>
          <w:tcPr>
            <w:tcW w:w="0" w:type="auto"/>
          </w:tcPr>
          <w:p w:rsidR="00690203" w:rsidRPr="001C24FF" w:rsidRDefault="00690203" w:rsidP="00E4457A">
            <w:pPr>
              <w:pStyle w:val="Textvtabulce"/>
            </w:pPr>
          </w:p>
        </w:tc>
        <w:tc>
          <w:tcPr>
            <w:tcW w:w="0" w:type="auto"/>
          </w:tcPr>
          <w:p w:rsidR="00690203" w:rsidRPr="001C24FF" w:rsidRDefault="00690203" w:rsidP="00D76117">
            <w:pPr>
              <w:pStyle w:val="Textvtabulce"/>
            </w:pPr>
          </w:p>
        </w:tc>
        <w:tc>
          <w:tcPr>
            <w:tcW w:w="0" w:type="auto"/>
          </w:tcPr>
          <w:p w:rsidR="00690203" w:rsidRPr="001C24FF" w:rsidRDefault="00690203" w:rsidP="00D76117">
            <w:pPr>
              <w:pStyle w:val="Textvtabulce"/>
            </w:pPr>
          </w:p>
        </w:tc>
        <w:tc>
          <w:tcPr>
            <w:tcW w:w="0" w:type="auto"/>
          </w:tcPr>
          <w:p w:rsidR="00690203" w:rsidRPr="001C24FF" w:rsidRDefault="00690203" w:rsidP="00D76117">
            <w:pPr>
              <w:pStyle w:val="Textvtabulce"/>
            </w:pPr>
          </w:p>
        </w:tc>
        <w:tc>
          <w:tcPr>
            <w:tcW w:w="0" w:type="auto"/>
          </w:tcPr>
          <w:p w:rsidR="00690203" w:rsidRPr="001C24FF" w:rsidRDefault="00690203" w:rsidP="00D76117">
            <w:pPr>
              <w:pStyle w:val="Textvtabulce"/>
            </w:pPr>
          </w:p>
        </w:tc>
      </w:tr>
    </w:tbl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34" w:name="_Toc107839381"/>
      <w:r w:rsidRPr="000A4C7C">
        <w:rPr>
          <w:rFonts w:ascii="Georgia" w:hAnsi="Georgia"/>
          <w:i w:val="0"/>
          <w:iCs w:val="0"/>
          <w:sz w:val="24"/>
        </w:rPr>
        <w:t>3.3 Odborná kvalifikace pedagogických pracovníků ve výuce</w:t>
      </w:r>
      <w:bookmarkEnd w:id="34"/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9"/>
        <w:gridCol w:w="1098"/>
        <w:gridCol w:w="3643"/>
        <w:gridCol w:w="1112"/>
      </w:tblGrid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Odborná kvalifikace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Počet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Aprobovanost ve výuce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%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Učitelé 1. stupně</w:t>
            </w:r>
            <w:r w:rsidRPr="001604EE">
              <w:tab/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3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</w:p>
        </w:tc>
        <w:tc>
          <w:tcPr>
            <w:tcW w:w="0" w:type="auto"/>
          </w:tcPr>
          <w:p w:rsidR="00465BCC" w:rsidRPr="001604EE" w:rsidRDefault="0090005F" w:rsidP="000D360D">
            <w:pPr>
              <w:pStyle w:val="Textvtabulce"/>
            </w:pPr>
            <w:r>
              <w:t>100</w:t>
            </w:r>
            <w:r w:rsidR="00465BCC" w:rsidRPr="001604EE">
              <w:t>%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Učitelky MŠ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2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100%</w:t>
            </w:r>
          </w:p>
        </w:tc>
      </w:tr>
      <w:tr w:rsidR="00465BCC" w:rsidRPr="001604EE" w:rsidTr="0025707D">
        <w:trPr>
          <w:jc w:val="center"/>
        </w:trPr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Vychovatelky ŠD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1</w:t>
            </w: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</w:p>
        </w:tc>
        <w:tc>
          <w:tcPr>
            <w:tcW w:w="0" w:type="auto"/>
          </w:tcPr>
          <w:p w:rsidR="00465BCC" w:rsidRPr="001604EE" w:rsidRDefault="00465BCC" w:rsidP="000D360D">
            <w:pPr>
              <w:pStyle w:val="Textvtabulce"/>
            </w:pPr>
            <w:r w:rsidRPr="001604EE">
              <w:t>100%</w:t>
            </w:r>
          </w:p>
        </w:tc>
      </w:tr>
    </w:tbl>
    <w:p w:rsidR="00465BCC" w:rsidRPr="001604EE" w:rsidRDefault="00465BCC" w:rsidP="000D360D">
      <w:pPr>
        <w:pStyle w:val="Textvtabulce"/>
      </w:pPr>
    </w:p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35" w:name="_Toc107839382"/>
      <w:r w:rsidRPr="000A4C7C">
        <w:rPr>
          <w:rFonts w:ascii="Georgia" w:hAnsi="Georgia"/>
          <w:i w:val="0"/>
          <w:iCs w:val="0"/>
          <w:sz w:val="24"/>
        </w:rPr>
        <w:t>3.4 Údaje o nepedagogických pracovnících</w:t>
      </w:r>
      <w:bookmarkEnd w:id="35"/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12"/>
        <w:gridCol w:w="2311"/>
        <w:gridCol w:w="1453"/>
        <w:gridCol w:w="1996"/>
      </w:tblGrid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Ostatní pracovníci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Funkce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Úvazek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Stupeň vzdělání</w:t>
            </w:r>
          </w:p>
        </w:tc>
      </w:tr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 xml:space="preserve">1 samostatná </w:t>
            </w:r>
            <w:proofErr w:type="spellStart"/>
            <w:r w:rsidRPr="001604EE">
              <w:t>odb</w:t>
            </w:r>
            <w:proofErr w:type="spellEnd"/>
            <w:r w:rsidRPr="001604EE">
              <w:t>. kuchařka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Kuchařka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1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SOU</w:t>
            </w:r>
          </w:p>
        </w:tc>
      </w:tr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2 pomocná kuchařka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Pom. kuchařka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0,</w:t>
            </w:r>
            <w:r w:rsidR="0025707D">
              <w:t>18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SOU</w:t>
            </w:r>
          </w:p>
        </w:tc>
      </w:tr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3 VŠJ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proofErr w:type="spellStart"/>
            <w:r w:rsidRPr="001604EE">
              <w:t>Ved</w:t>
            </w:r>
            <w:proofErr w:type="spellEnd"/>
            <w:r w:rsidRPr="001604EE">
              <w:t>. školní jídelny</w:t>
            </w:r>
          </w:p>
        </w:tc>
        <w:tc>
          <w:tcPr>
            <w:tcW w:w="0" w:type="auto"/>
          </w:tcPr>
          <w:p w:rsidR="00465BCC" w:rsidRPr="001604EE" w:rsidRDefault="00465BCC" w:rsidP="001524CC">
            <w:pPr>
              <w:pStyle w:val="Textvtabulce"/>
            </w:pPr>
            <w:r w:rsidRPr="001604EE">
              <w:t>0,</w:t>
            </w:r>
            <w:r w:rsidR="001524CC">
              <w:t>3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SŠ</w:t>
            </w:r>
          </w:p>
        </w:tc>
      </w:tr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4 Školnice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Školnice</w:t>
            </w:r>
          </w:p>
        </w:tc>
        <w:tc>
          <w:tcPr>
            <w:tcW w:w="0" w:type="auto"/>
          </w:tcPr>
          <w:p w:rsidR="00465BCC" w:rsidRPr="001604EE" w:rsidRDefault="006A43BE" w:rsidP="006A43BE">
            <w:pPr>
              <w:pStyle w:val="Textvtabulce"/>
            </w:pPr>
            <w:r>
              <w:t>1</w:t>
            </w:r>
          </w:p>
        </w:tc>
        <w:tc>
          <w:tcPr>
            <w:tcW w:w="0" w:type="auto"/>
          </w:tcPr>
          <w:p w:rsidR="00465BCC" w:rsidRPr="001604EE" w:rsidRDefault="0025707D" w:rsidP="0025707D">
            <w:pPr>
              <w:pStyle w:val="Textvtabulce"/>
            </w:pPr>
            <w:r>
              <w:t>SOU</w:t>
            </w:r>
          </w:p>
        </w:tc>
      </w:tr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25707D" w:rsidP="0025707D">
            <w:pPr>
              <w:pStyle w:val="Textvtabulce"/>
            </w:pPr>
            <w:r>
              <w:t>5</w:t>
            </w:r>
            <w:r w:rsidR="00465BCC" w:rsidRPr="001604EE">
              <w:t xml:space="preserve"> Účetní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 xml:space="preserve">Účetní 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0,15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SŠ</w:t>
            </w:r>
          </w:p>
        </w:tc>
      </w:tr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25707D" w:rsidP="0025707D">
            <w:pPr>
              <w:pStyle w:val="Textvtabulce"/>
            </w:pPr>
            <w:r>
              <w:t>6</w:t>
            </w:r>
            <w:r w:rsidR="00465BCC" w:rsidRPr="001604EE">
              <w:t xml:space="preserve"> Topič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Topič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0,15</w:t>
            </w:r>
          </w:p>
        </w:tc>
        <w:tc>
          <w:tcPr>
            <w:tcW w:w="0" w:type="auto"/>
          </w:tcPr>
          <w:p w:rsidR="00465BCC" w:rsidRPr="001604EE" w:rsidRDefault="0025707D" w:rsidP="0025707D">
            <w:pPr>
              <w:pStyle w:val="Textvtabulce"/>
            </w:pPr>
            <w:r>
              <w:t>SOU</w:t>
            </w:r>
          </w:p>
        </w:tc>
      </w:tr>
      <w:tr w:rsidR="00465BCC" w:rsidRPr="001604EE" w:rsidTr="0025707D">
        <w:trPr>
          <w:trHeight w:val="480"/>
          <w:jc w:val="center"/>
        </w:trPr>
        <w:tc>
          <w:tcPr>
            <w:tcW w:w="0" w:type="auto"/>
          </w:tcPr>
          <w:p w:rsidR="00465BCC" w:rsidRPr="001604EE" w:rsidRDefault="0025707D" w:rsidP="005613C0">
            <w:pPr>
              <w:pStyle w:val="Textvtabulce"/>
            </w:pPr>
            <w:r>
              <w:t>7</w:t>
            </w:r>
            <w:r w:rsidR="005613C0">
              <w:t>Farář</w:t>
            </w:r>
          </w:p>
        </w:tc>
        <w:tc>
          <w:tcPr>
            <w:tcW w:w="0" w:type="auto"/>
          </w:tcPr>
          <w:p w:rsidR="00465BCC" w:rsidRPr="001604EE" w:rsidRDefault="00B81758" w:rsidP="0025707D">
            <w:pPr>
              <w:pStyle w:val="Textvtabulce"/>
            </w:pPr>
            <w:r>
              <w:t>Výuka náboženství</w:t>
            </w:r>
          </w:p>
        </w:tc>
        <w:tc>
          <w:tcPr>
            <w:tcW w:w="0" w:type="auto"/>
          </w:tcPr>
          <w:p w:rsidR="00465BCC" w:rsidRPr="001604EE" w:rsidRDefault="00465BCC" w:rsidP="0025707D">
            <w:pPr>
              <w:pStyle w:val="Textvtabulce"/>
            </w:pPr>
            <w:r w:rsidRPr="001604EE">
              <w:t>DPČ 1 hod.</w:t>
            </w:r>
          </w:p>
        </w:tc>
        <w:tc>
          <w:tcPr>
            <w:tcW w:w="0" w:type="auto"/>
          </w:tcPr>
          <w:p w:rsidR="00465BCC" w:rsidRPr="001604EE" w:rsidRDefault="00EC491A" w:rsidP="0025707D">
            <w:pPr>
              <w:pStyle w:val="Textvtabulce"/>
            </w:pPr>
            <w:r>
              <w:t>V</w:t>
            </w:r>
            <w:r w:rsidR="00465BCC" w:rsidRPr="001604EE">
              <w:t>Š</w:t>
            </w:r>
          </w:p>
        </w:tc>
      </w:tr>
    </w:tbl>
    <w:p w:rsidR="00465BCC" w:rsidRDefault="00465BCC" w:rsidP="00465BCC">
      <w:pPr>
        <w:rPr>
          <w:color w:val="000000"/>
        </w:rPr>
      </w:pPr>
    </w:p>
    <w:p w:rsidR="00465BCC" w:rsidRDefault="00465BCC" w:rsidP="005F1094">
      <w:pPr>
        <w:pStyle w:val="Nadpis1"/>
      </w:pPr>
      <w:bookmarkStart w:id="36" w:name="_Toc107839383"/>
      <w:r w:rsidRPr="00FF02A4">
        <w:t>IV. Zápis k povinné školní docházce a přijímání žáků do středních škol</w:t>
      </w:r>
      <w:bookmarkEnd w:id="36"/>
    </w:p>
    <w:p w:rsidR="00A7434E" w:rsidRPr="000A4C7C" w:rsidRDefault="00A7434E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37" w:name="_Toc107839384"/>
      <w:r w:rsidRPr="000A4C7C">
        <w:rPr>
          <w:rFonts w:ascii="Georgia" w:hAnsi="Georgia"/>
          <w:i w:val="0"/>
          <w:iCs w:val="0"/>
          <w:sz w:val="24"/>
        </w:rPr>
        <w:t>4.1 Přijímání žáků do středních škol</w:t>
      </w:r>
      <w:bookmarkEnd w:id="37"/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7"/>
        <w:gridCol w:w="3225"/>
      </w:tblGrid>
      <w:tr w:rsidR="00A7434E" w:rsidRPr="001604EE" w:rsidTr="007B7FC9">
        <w:trPr>
          <w:trHeight w:val="460"/>
          <w:jc w:val="center"/>
        </w:trPr>
        <w:tc>
          <w:tcPr>
            <w:tcW w:w="6062" w:type="dxa"/>
          </w:tcPr>
          <w:p w:rsidR="00A7434E" w:rsidRPr="001604EE" w:rsidRDefault="00A7434E" w:rsidP="00A7434E">
            <w:pPr>
              <w:pStyle w:val="Textvtabulce"/>
            </w:pPr>
            <w:r w:rsidRPr="001604EE">
              <w:t xml:space="preserve">počet </w:t>
            </w:r>
            <w:r>
              <w:t>žáků</w:t>
            </w:r>
            <w:r w:rsidRPr="001604EE">
              <w:t xml:space="preserve"> přijatých </w:t>
            </w:r>
            <w:r>
              <w:t>na víceleté gymnázium</w:t>
            </w:r>
            <w:r w:rsidRPr="001604EE">
              <w:tab/>
            </w:r>
          </w:p>
        </w:tc>
        <w:tc>
          <w:tcPr>
            <w:tcW w:w="3368" w:type="dxa"/>
          </w:tcPr>
          <w:p w:rsidR="00A7434E" w:rsidRPr="001604EE" w:rsidRDefault="0091143D" w:rsidP="007B7FC9">
            <w:pPr>
              <w:pStyle w:val="Textvtabulce"/>
            </w:pPr>
            <w:r>
              <w:t>1</w:t>
            </w:r>
          </w:p>
        </w:tc>
      </w:tr>
    </w:tbl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38" w:name="_Toc107839385"/>
      <w:r w:rsidRPr="000A4C7C">
        <w:rPr>
          <w:rFonts w:ascii="Georgia" w:hAnsi="Georgia"/>
          <w:i w:val="0"/>
          <w:iCs w:val="0"/>
          <w:sz w:val="24"/>
        </w:rPr>
        <w:t>4.</w:t>
      </w:r>
      <w:r w:rsidR="00A7434E" w:rsidRPr="000A4C7C">
        <w:rPr>
          <w:rFonts w:ascii="Georgia" w:hAnsi="Georgia"/>
          <w:i w:val="0"/>
          <w:iCs w:val="0"/>
          <w:sz w:val="24"/>
        </w:rPr>
        <w:t>2</w:t>
      </w:r>
      <w:r w:rsidRPr="000A4C7C">
        <w:rPr>
          <w:rFonts w:ascii="Georgia" w:hAnsi="Georgia"/>
          <w:i w:val="0"/>
          <w:iCs w:val="0"/>
          <w:sz w:val="24"/>
        </w:rPr>
        <w:t xml:space="preserve"> Zápis k povinné školní docházce</w:t>
      </w:r>
      <w:bookmarkEnd w:id="38"/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45"/>
        <w:gridCol w:w="3227"/>
      </w:tblGrid>
      <w:tr w:rsidR="00465BCC" w:rsidRPr="00A7434E" w:rsidTr="005F1094">
        <w:trPr>
          <w:trHeight w:val="460"/>
          <w:jc w:val="center"/>
        </w:trPr>
        <w:tc>
          <w:tcPr>
            <w:tcW w:w="6062" w:type="dxa"/>
          </w:tcPr>
          <w:p w:rsidR="00465BCC" w:rsidRPr="00A7434E" w:rsidRDefault="00465BCC" w:rsidP="0091143D">
            <w:pPr>
              <w:pStyle w:val="Textvtabulce"/>
            </w:pPr>
            <w:r w:rsidRPr="00A7434E">
              <w:t>počet dětí přijatých do první třídy</w:t>
            </w:r>
            <w:r w:rsidR="006C5EA7">
              <w:t xml:space="preserve">, </w:t>
            </w:r>
            <w:proofErr w:type="spellStart"/>
            <w:r w:rsidR="006C5EA7">
              <w:t>šk</w:t>
            </w:r>
            <w:proofErr w:type="spellEnd"/>
            <w:r w:rsidR="006C5EA7">
              <w:t>.</w:t>
            </w:r>
            <w:r w:rsidR="0090005F">
              <w:t xml:space="preserve"> </w:t>
            </w:r>
            <w:r w:rsidR="0035554D">
              <w:t>r. 20</w:t>
            </w:r>
            <w:r w:rsidR="006A43BE">
              <w:t>2</w:t>
            </w:r>
            <w:r w:rsidR="0091143D">
              <w:t>2</w:t>
            </w:r>
            <w:r w:rsidR="0035554D">
              <w:t>/20</w:t>
            </w:r>
            <w:r w:rsidR="006A43BE">
              <w:t>2</w:t>
            </w:r>
            <w:r w:rsidR="0091143D">
              <w:t>3</w:t>
            </w:r>
            <w:r w:rsidRPr="00A7434E">
              <w:tab/>
            </w:r>
          </w:p>
        </w:tc>
        <w:tc>
          <w:tcPr>
            <w:tcW w:w="3368" w:type="dxa"/>
          </w:tcPr>
          <w:p w:rsidR="00465BCC" w:rsidRPr="00A7434E" w:rsidRDefault="0091143D" w:rsidP="00A7434E">
            <w:pPr>
              <w:pStyle w:val="Textvtabulce"/>
            </w:pPr>
            <w:r>
              <w:t>9</w:t>
            </w:r>
          </w:p>
        </w:tc>
      </w:tr>
      <w:tr w:rsidR="00465BCC" w:rsidRPr="00A7434E" w:rsidTr="005F1094">
        <w:trPr>
          <w:trHeight w:val="460"/>
          <w:jc w:val="center"/>
        </w:trPr>
        <w:tc>
          <w:tcPr>
            <w:tcW w:w="6062" w:type="dxa"/>
          </w:tcPr>
          <w:p w:rsidR="00465BCC" w:rsidRPr="00A7434E" w:rsidRDefault="00465BCC" w:rsidP="00A7434E">
            <w:pPr>
              <w:pStyle w:val="Textvtabulce"/>
            </w:pPr>
            <w:r w:rsidRPr="00A7434E">
              <w:t>z toho počet dětí starších 6ti let (nástup po odkladu)</w:t>
            </w:r>
          </w:p>
        </w:tc>
        <w:tc>
          <w:tcPr>
            <w:tcW w:w="3368" w:type="dxa"/>
          </w:tcPr>
          <w:p w:rsidR="00465BCC" w:rsidRPr="00A7434E" w:rsidRDefault="006A43BE" w:rsidP="00A7434E">
            <w:pPr>
              <w:pStyle w:val="Textvtabulce"/>
            </w:pPr>
            <w:r>
              <w:t>0</w:t>
            </w:r>
          </w:p>
        </w:tc>
      </w:tr>
      <w:tr w:rsidR="00465BCC" w:rsidRPr="00A7434E" w:rsidTr="005F1094">
        <w:trPr>
          <w:trHeight w:val="460"/>
          <w:jc w:val="center"/>
        </w:trPr>
        <w:tc>
          <w:tcPr>
            <w:tcW w:w="6062" w:type="dxa"/>
          </w:tcPr>
          <w:p w:rsidR="00465BCC" w:rsidRPr="00A7434E" w:rsidRDefault="00465BCC" w:rsidP="0091143D">
            <w:pPr>
              <w:pStyle w:val="Textvtabulce"/>
            </w:pPr>
            <w:r w:rsidRPr="00A7434E">
              <w:t>počet odkladů pro  školní rok 20</w:t>
            </w:r>
            <w:r w:rsidR="006A43BE">
              <w:t>2</w:t>
            </w:r>
            <w:r w:rsidR="0091143D">
              <w:t>2</w:t>
            </w:r>
            <w:r w:rsidRPr="00A7434E">
              <w:t>/20</w:t>
            </w:r>
            <w:r w:rsidR="006A43BE">
              <w:t>2</w:t>
            </w:r>
            <w:r w:rsidR="0091143D">
              <w:t>3</w:t>
            </w:r>
          </w:p>
        </w:tc>
        <w:tc>
          <w:tcPr>
            <w:tcW w:w="3368" w:type="dxa"/>
          </w:tcPr>
          <w:p w:rsidR="00465BCC" w:rsidRPr="00A7434E" w:rsidRDefault="0091143D" w:rsidP="00A7434E">
            <w:pPr>
              <w:pStyle w:val="Textvtabulce"/>
            </w:pPr>
            <w:r>
              <w:t>1</w:t>
            </w:r>
          </w:p>
        </w:tc>
      </w:tr>
    </w:tbl>
    <w:p w:rsidR="004D5988" w:rsidRDefault="004D5988" w:rsidP="004D5988">
      <w:pPr>
        <w:pStyle w:val="Nadpis2"/>
        <w:ind w:left="-284" w:firstLine="284"/>
        <w:rPr>
          <w:rFonts w:ascii="Georgia" w:hAnsi="Georgia"/>
          <w:i w:val="0"/>
          <w:iCs w:val="0"/>
          <w:sz w:val="24"/>
        </w:rPr>
      </w:pPr>
    </w:p>
    <w:p w:rsidR="00465BCC" w:rsidRPr="000A4C7C" w:rsidRDefault="00465BCC" w:rsidP="004D5988">
      <w:pPr>
        <w:pStyle w:val="Nadpis2"/>
        <w:ind w:left="-284" w:firstLine="284"/>
        <w:rPr>
          <w:rFonts w:ascii="Georgia" w:hAnsi="Georgia"/>
          <w:i w:val="0"/>
          <w:iCs w:val="0"/>
          <w:sz w:val="24"/>
        </w:rPr>
      </w:pPr>
      <w:bookmarkStart w:id="39" w:name="_Toc107839386"/>
      <w:r w:rsidRPr="000A4C7C">
        <w:rPr>
          <w:rFonts w:ascii="Georgia" w:hAnsi="Georgia"/>
          <w:i w:val="0"/>
          <w:iCs w:val="0"/>
          <w:sz w:val="24"/>
        </w:rPr>
        <w:t>4.</w:t>
      </w:r>
      <w:r w:rsidR="000A4C7C" w:rsidRPr="000A4C7C">
        <w:rPr>
          <w:rFonts w:ascii="Georgia" w:hAnsi="Georgia"/>
          <w:i w:val="0"/>
          <w:iCs w:val="0"/>
          <w:sz w:val="24"/>
        </w:rPr>
        <w:t>3</w:t>
      </w:r>
      <w:r w:rsidRPr="000A4C7C">
        <w:rPr>
          <w:rFonts w:ascii="Georgia" w:hAnsi="Georgia"/>
          <w:i w:val="0"/>
          <w:iCs w:val="0"/>
          <w:sz w:val="24"/>
        </w:rPr>
        <w:t xml:space="preserve"> Výsledky přijímacího řízení v</w:t>
      </w:r>
      <w:r w:rsidR="00A7434E" w:rsidRPr="000A4C7C">
        <w:rPr>
          <w:rFonts w:ascii="Georgia" w:hAnsi="Georgia"/>
          <w:i w:val="0"/>
          <w:iCs w:val="0"/>
          <w:sz w:val="24"/>
        </w:rPr>
        <w:t> </w:t>
      </w:r>
      <w:r w:rsidRPr="000A4C7C">
        <w:rPr>
          <w:rFonts w:ascii="Georgia" w:hAnsi="Georgia"/>
          <w:i w:val="0"/>
          <w:iCs w:val="0"/>
          <w:sz w:val="24"/>
        </w:rPr>
        <w:t>MŠ</w:t>
      </w:r>
      <w:bookmarkEnd w:id="39"/>
    </w:p>
    <w:p w:rsidR="00A7434E" w:rsidRDefault="00A7434E" w:rsidP="008E62A5">
      <w:pPr>
        <w:pStyle w:val="Zklad"/>
      </w:pPr>
      <w:r>
        <w:t>Na školní rok 20</w:t>
      </w:r>
      <w:r w:rsidR="001D644B">
        <w:t>2</w:t>
      </w:r>
      <w:r w:rsidR="007C01D8">
        <w:t>2</w:t>
      </w:r>
      <w:r>
        <w:t>– 20</w:t>
      </w:r>
      <w:r w:rsidR="00DD1F6F">
        <w:t>2</w:t>
      </w:r>
      <w:r w:rsidR="007C01D8">
        <w:t>3</w:t>
      </w:r>
      <w:r>
        <w:t xml:space="preserve"> bylo do mateřské školy zapsáno 2</w:t>
      </w:r>
      <w:r w:rsidR="00B8287A">
        <w:t>3</w:t>
      </w:r>
      <w:r w:rsidR="002A3553">
        <w:t xml:space="preserve"> </w:t>
      </w:r>
      <w:r>
        <w:t>dětí (1</w:t>
      </w:r>
      <w:r w:rsidR="00B8287A">
        <w:t>2</w:t>
      </w:r>
      <w:r>
        <w:t xml:space="preserve">chlapců a </w:t>
      </w:r>
    </w:p>
    <w:p w:rsidR="002067EA" w:rsidRDefault="007C01D8" w:rsidP="00C14687">
      <w:pPr>
        <w:pStyle w:val="Zklad"/>
      </w:pPr>
      <w:r>
        <w:t>11</w:t>
      </w:r>
      <w:r w:rsidR="009C448E">
        <w:t xml:space="preserve"> </w:t>
      </w:r>
      <w:r w:rsidR="00A7434E">
        <w:t>dívek)</w:t>
      </w:r>
      <w:r w:rsidR="00EC491A">
        <w:t>.</w:t>
      </w:r>
    </w:p>
    <w:p w:rsidR="004D5988" w:rsidRDefault="004D5988" w:rsidP="004D5988"/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8"/>
        <w:gridCol w:w="3023"/>
        <w:gridCol w:w="3001"/>
      </w:tblGrid>
      <w:tr w:rsidR="004D5988" w:rsidRPr="001604EE" w:rsidTr="004D5988">
        <w:trPr>
          <w:jc w:val="center"/>
        </w:trPr>
        <w:tc>
          <w:tcPr>
            <w:tcW w:w="3048" w:type="dxa"/>
          </w:tcPr>
          <w:p w:rsidR="004D5988" w:rsidRPr="001604EE" w:rsidRDefault="004D5988" w:rsidP="004D5988">
            <w:pPr>
              <w:pStyle w:val="Textvtabulce"/>
            </w:pPr>
            <w:r>
              <w:t>P</w:t>
            </w:r>
            <w:r w:rsidRPr="001604EE">
              <w:t>očet zapsaných dětí</w:t>
            </w:r>
          </w:p>
        </w:tc>
        <w:tc>
          <w:tcPr>
            <w:tcW w:w="3023" w:type="dxa"/>
          </w:tcPr>
          <w:p w:rsidR="004D5988" w:rsidRPr="001604EE" w:rsidRDefault="004D5988" w:rsidP="004D5988">
            <w:pPr>
              <w:pStyle w:val="Textvtabulce"/>
            </w:pPr>
            <w:r w:rsidRPr="001604EE">
              <w:t>Z toho chlapců</w:t>
            </w:r>
          </w:p>
        </w:tc>
        <w:tc>
          <w:tcPr>
            <w:tcW w:w="3001" w:type="dxa"/>
          </w:tcPr>
          <w:p w:rsidR="004D5988" w:rsidRPr="001604EE" w:rsidRDefault="004D5988" w:rsidP="004D5988">
            <w:pPr>
              <w:pStyle w:val="Textvtabulce"/>
            </w:pPr>
            <w:r w:rsidRPr="001604EE">
              <w:t>Z toho dívek</w:t>
            </w:r>
          </w:p>
        </w:tc>
      </w:tr>
      <w:tr w:rsidR="004D5988" w:rsidRPr="001604EE" w:rsidTr="004D5988">
        <w:trPr>
          <w:jc w:val="center"/>
        </w:trPr>
        <w:tc>
          <w:tcPr>
            <w:tcW w:w="3048" w:type="dxa"/>
          </w:tcPr>
          <w:p w:rsidR="004D5988" w:rsidRPr="001604EE" w:rsidRDefault="004D5988" w:rsidP="004D5988">
            <w:pPr>
              <w:pStyle w:val="Textvtabulce"/>
            </w:pPr>
            <w:r w:rsidRPr="001604EE">
              <w:t>2</w:t>
            </w:r>
            <w:r>
              <w:t>3</w:t>
            </w:r>
          </w:p>
        </w:tc>
        <w:tc>
          <w:tcPr>
            <w:tcW w:w="3023" w:type="dxa"/>
          </w:tcPr>
          <w:p w:rsidR="004D5988" w:rsidRPr="001604EE" w:rsidRDefault="004D5988" w:rsidP="004D5988">
            <w:pPr>
              <w:pStyle w:val="Textvtabulce"/>
            </w:pPr>
            <w:r>
              <w:t>12</w:t>
            </w:r>
          </w:p>
        </w:tc>
        <w:tc>
          <w:tcPr>
            <w:tcW w:w="3001" w:type="dxa"/>
          </w:tcPr>
          <w:p w:rsidR="004D5988" w:rsidRPr="001604EE" w:rsidRDefault="004D5988" w:rsidP="004D5988">
            <w:pPr>
              <w:pStyle w:val="Textvtabulce"/>
            </w:pPr>
            <w:r>
              <w:t>11</w:t>
            </w:r>
          </w:p>
        </w:tc>
      </w:tr>
    </w:tbl>
    <w:p w:rsidR="004D5988" w:rsidRPr="008E62A5" w:rsidRDefault="004D5988" w:rsidP="004D5988">
      <w:pPr>
        <w:pStyle w:val="Nadpis2"/>
        <w:rPr>
          <w:rFonts w:ascii="Georgia" w:hAnsi="Georgia"/>
          <w:i w:val="0"/>
          <w:iCs w:val="0"/>
          <w:sz w:val="24"/>
        </w:rPr>
      </w:pPr>
      <w:bookmarkStart w:id="40" w:name="_Toc107839387"/>
      <w:r w:rsidRPr="008E62A5">
        <w:rPr>
          <w:rFonts w:ascii="Georgia" w:hAnsi="Georgia"/>
          <w:i w:val="0"/>
          <w:iCs w:val="0"/>
          <w:sz w:val="24"/>
        </w:rPr>
        <w:t>Průměrná docházka dětí MŠ</w:t>
      </w:r>
      <w:bookmarkEnd w:id="40"/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266"/>
        <w:gridCol w:w="2266"/>
        <w:gridCol w:w="2266"/>
      </w:tblGrid>
      <w:tr w:rsidR="004D5988" w:rsidRPr="001604EE" w:rsidTr="004D5988">
        <w:trPr>
          <w:jc w:val="center"/>
        </w:trPr>
        <w:tc>
          <w:tcPr>
            <w:tcW w:w="2274" w:type="dxa"/>
          </w:tcPr>
          <w:p w:rsidR="004D5988" w:rsidRPr="001604EE" w:rsidRDefault="004D5988" w:rsidP="004D5988">
            <w:pPr>
              <w:pStyle w:val="Textvtabulce"/>
            </w:pPr>
            <w:r w:rsidRPr="001604EE">
              <w:t>Počet zapsaných dětí</w:t>
            </w:r>
          </w:p>
        </w:tc>
        <w:tc>
          <w:tcPr>
            <w:tcW w:w="2266" w:type="dxa"/>
          </w:tcPr>
          <w:p w:rsidR="004D5988" w:rsidRPr="001604EE" w:rsidRDefault="004D5988" w:rsidP="004D5988">
            <w:pPr>
              <w:pStyle w:val="Textvtabulce"/>
            </w:pPr>
            <w:r w:rsidRPr="001604EE">
              <w:t xml:space="preserve">Průměr za </w:t>
            </w:r>
          </w:p>
          <w:p w:rsidR="004D5988" w:rsidRPr="001604EE" w:rsidRDefault="004D5988" w:rsidP="004D5988">
            <w:pPr>
              <w:pStyle w:val="Textvtabulce"/>
            </w:pPr>
            <w:r w:rsidRPr="001604EE">
              <w:t>1. pololetí</w:t>
            </w:r>
          </w:p>
        </w:tc>
        <w:tc>
          <w:tcPr>
            <w:tcW w:w="2266" w:type="dxa"/>
          </w:tcPr>
          <w:p w:rsidR="004D5988" w:rsidRPr="001604EE" w:rsidRDefault="004D5988" w:rsidP="004D5988">
            <w:pPr>
              <w:pStyle w:val="Textvtabulce"/>
            </w:pPr>
            <w:r w:rsidRPr="001604EE">
              <w:t>Průměr za</w:t>
            </w:r>
          </w:p>
          <w:p w:rsidR="004D5988" w:rsidRPr="001604EE" w:rsidRDefault="004D5988" w:rsidP="004D5988">
            <w:pPr>
              <w:pStyle w:val="Textvtabulce"/>
            </w:pPr>
            <w:r w:rsidRPr="001604EE">
              <w:t>2. pololetí</w:t>
            </w:r>
          </w:p>
        </w:tc>
        <w:tc>
          <w:tcPr>
            <w:tcW w:w="2266" w:type="dxa"/>
          </w:tcPr>
          <w:p w:rsidR="004D5988" w:rsidRPr="001604EE" w:rsidRDefault="004D5988" w:rsidP="004D5988">
            <w:pPr>
              <w:pStyle w:val="Textvtabulce"/>
            </w:pPr>
            <w:r w:rsidRPr="001604EE">
              <w:t>Průměr celkem za školní rok</w:t>
            </w:r>
          </w:p>
        </w:tc>
      </w:tr>
      <w:tr w:rsidR="004D5988" w:rsidRPr="001604EE" w:rsidTr="004D5988">
        <w:trPr>
          <w:jc w:val="center"/>
        </w:trPr>
        <w:tc>
          <w:tcPr>
            <w:tcW w:w="2274" w:type="dxa"/>
          </w:tcPr>
          <w:p w:rsidR="004D5988" w:rsidRPr="001604EE" w:rsidRDefault="004D5988" w:rsidP="004D5988">
            <w:pPr>
              <w:pStyle w:val="Textvtabulce"/>
            </w:pPr>
            <w:r>
              <w:t>25</w:t>
            </w:r>
          </w:p>
        </w:tc>
        <w:tc>
          <w:tcPr>
            <w:tcW w:w="2266" w:type="dxa"/>
          </w:tcPr>
          <w:p w:rsidR="004D5988" w:rsidRPr="00D01AC0" w:rsidRDefault="004D5988" w:rsidP="004D5988">
            <w:pPr>
              <w:pStyle w:val="Textvtabulce"/>
            </w:pPr>
            <w:r>
              <w:t>11</w:t>
            </w:r>
          </w:p>
        </w:tc>
        <w:tc>
          <w:tcPr>
            <w:tcW w:w="2266" w:type="dxa"/>
          </w:tcPr>
          <w:p w:rsidR="004D5988" w:rsidRPr="00D01AC0" w:rsidRDefault="004D5988" w:rsidP="004D5988">
            <w:pPr>
              <w:pStyle w:val="Textvtabulce"/>
            </w:pPr>
            <w:r>
              <w:t>16</w:t>
            </w:r>
          </w:p>
        </w:tc>
        <w:tc>
          <w:tcPr>
            <w:tcW w:w="2266" w:type="dxa"/>
          </w:tcPr>
          <w:p w:rsidR="004D5988" w:rsidRPr="00D01AC0" w:rsidRDefault="004D5988" w:rsidP="004D5988">
            <w:pPr>
              <w:pStyle w:val="Textvtabulce"/>
            </w:pPr>
            <w:r>
              <w:t>14</w:t>
            </w:r>
          </w:p>
        </w:tc>
      </w:tr>
    </w:tbl>
    <w:p w:rsidR="004D5988" w:rsidRPr="004D5988" w:rsidRDefault="004D5988" w:rsidP="004D5988"/>
    <w:p w:rsidR="00465BCC" w:rsidRPr="00B15882" w:rsidRDefault="00465BCC" w:rsidP="00B15882">
      <w:pPr>
        <w:pStyle w:val="Nadpis1"/>
      </w:pPr>
      <w:bookmarkStart w:id="41" w:name="_Toc107839388"/>
      <w:r w:rsidRPr="00B15882">
        <w:t>V. Údaje o výsledcích vzdělávání žáků</w:t>
      </w:r>
      <w:r w:rsidR="004F0DC0" w:rsidRPr="00B15882">
        <w:t xml:space="preserve"> ZŠ</w:t>
      </w:r>
      <w:bookmarkEnd w:id="41"/>
    </w:p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42" w:name="_Toc107839389"/>
      <w:r w:rsidRPr="000A4C7C">
        <w:rPr>
          <w:rFonts w:ascii="Georgia" w:hAnsi="Georgia"/>
          <w:i w:val="0"/>
          <w:iCs w:val="0"/>
          <w:sz w:val="24"/>
        </w:rPr>
        <w:t>5.1 Přehled o výsledcích vzdělávání žáků</w:t>
      </w:r>
      <w:bookmarkEnd w:id="42"/>
    </w:p>
    <w:p w:rsidR="00465BCC" w:rsidRPr="0078013B" w:rsidRDefault="00465BCC" w:rsidP="0078013B">
      <w:pPr>
        <w:pStyle w:val="Nadpisy"/>
      </w:pPr>
      <w:r w:rsidRPr="0078013B">
        <w:t>Přehled o prospěchu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2"/>
        <w:gridCol w:w="800"/>
        <w:gridCol w:w="1837"/>
        <w:gridCol w:w="1145"/>
        <w:gridCol w:w="1436"/>
        <w:gridCol w:w="1508"/>
        <w:gridCol w:w="1691"/>
      </w:tblGrid>
      <w:tr w:rsidR="00465BCC" w:rsidRPr="001604EE" w:rsidTr="001C24FF">
        <w:trPr>
          <w:jc w:val="center"/>
        </w:trPr>
        <w:tc>
          <w:tcPr>
            <w:tcW w:w="655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Třída</w:t>
            </w:r>
          </w:p>
        </w:tc>
        <w:tc>
          <w:tcPr>
            <w:tcW w:w="0" w:type="auto"/>
          </w:tcPr>
          <w:p w:rsidR="00465BCC" w:rsidRPr="001604EE" w:rsidRDefault="00465BCC" w:rsidP="0078013B">
            <w:pPr>
              <w:pStyle w:val="Textvtabulce"/>
            </w:pPr>
            <w:r w:rsidRPr="001604EE">
              <w:t>Počet žáků</w:t>
            </w:r>
          </w:p>
        </w:tc>
        <w:tc>
          <w:tcPr>
            <w:tcW w:w="0" w:type="auto"/>
          </w:tcPr>
          <w:p w:rsidR="00465BCC" w:rsidRPr="001604EE" w:rsidRDefault="00465BCC" w:rsidP="0078013B">
            <w:pPr>
              <w:pStyle w:val="Textvtabulce"/>
            </w:pPr>
            <w:r w:rsidRPr="001604EE">
              <w:t>Prospělo s vyznamenáním</w:t>
            </w:r>
          </w:p>
        </w:tc>
        <w:tc>
          <w:tcPr>
            <w:tcW w:w="0" w:type="auto"/>
          </w:tcPr>
          <w:p w:rsidR="00465BCC" w:rsidRPr="001604EE" w:rsidRDefault="00465BCC" w:rsidP="0078013B">
            <w:pPr>
              <w:pStyle w:val="Textvtabulce"/>
            </w:pPr>
            <w:r w:rsidRPr="001604EE">
              <w:t>Prospělo</w:t>
            </w:r>
          </w:p>
        </w:tc>
        <w:tc>
          <w:tcPr>
            <w:tcW w:w="0" w:type="auto"/>
          </w:tcPr>
          <w:p w:rsidR="00465BCC" w:rsidRPr="001604EE" w:rsidRDefault="00465BCC" w:rsidP="0078013B">
            <w:pPr>
              <w:pStyle w:val="Textvtabulce"/>
            </w:pPr>
            <w:r w:rsidRPr="001604EE">
              <w:t>Neprospělo</w:t>
            </w:r>
          </w:p>
        </w:tc>
        <w:tc>
          <w:tcPr>
            <w:tcW w:w="0" w:type="auto"/>
          </w:tcPr>
          <w:p w:rsidR="00465BCC" w:rsidRPr="001604EE" w:rsidRDefault="00465BCC" w:rsidP="0078013B">
            <w:pPr>
              <w:pStyle w:val="Textvtabulce"/>
            </w:pPr>
            <w:r w:rsidRPr="001604EE">
              <w:t>Žáci s dostatečnou</w:t>
            </w:r>
          </w:p>
        </w:tc>
        <w:tc>
          <w:tcPr>
            <w:tcW w:w="0" w:type="auto"/>
          </w:tcPr>
          <w:p w:rsidR="00465BCC" w:rsidRPr="001604EE" w:rsidRDefault="00465BCC" w:rsidP="0078013B">
            <w:pPr>
              <w:pStyle w:val="Textvtabulce"/>
            </w:pPr>
            <w:r w:rsidRPr="001604EE">
              <w:t>Nehodnoceno</w:t>
            </w:r>
          </w:p>
        </w:tc>
      </w:tr>
      <w:tr w:rsidR="001C24FF" w:rsidRPr="001C24FF" w:rsidTr="001C24FF">
        <w:trPr>
          <w:jc w:val="center"/>
        </w:trPr>
        <w:tc>
          <w:tcPr>
            <w:tcW w:w="655" w:type="dxa"/>
          </w:tcPr>
          <w:p w:rsidR="00465BCC" w:rsidRPr="001C24FF" w:rsidRDefault="00465BCC" w:rsidP="0078013B">
            <w:pPr>
              <w:pStyle w:val="Textvtabulce"/>
            </w:pPr>
            <w:r w:rsidRPr="001C24FF">
              <w:t>1.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8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8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</w:tr>
      <w:tr w:rsidR="001C24FF" w:rsidRPr="001C24FF" w:rsidTr="001C24FF">
        <w:trPr>
          <w:jc w:val="center"/>
        </w:trPr>
        <w:tc>
          <w:tcPr>
            <w:tcW w:w="655" w:type="dxa"/>
          </w:tcPr>
          <w:p w:rsidR="00465BCC" w:rsidRPr="001C24FF" w:rsidRDefault="00465BCC" w:rsidP="0078013B">
            <w:pPr>
              <w:pStyle w:val="Textvtabulce"/>
            </w:pPr>
            <w:r w:rsidRPr="001C24FF">
              <w:t>2.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5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4</w:t>
            </w:r>
          </w:p>
        </w:tc>
        <w:tc>
          <w:tcPr>
            <w:tcW w:w="0" w:type="auto"/>
          </w:tcPr>
          <w:p w:rsidR="00465BCC" w:rsidRPr="001C24FF" w:rsidRDefault="00563D19" w:rsidP="0078013B">
            <w:pPr>
              <w:pStyle w:val="Textvtabulce"/>
            </w:pPr>
            <w:r>
              <w:t>1</w:t>
            </w:r>
            <w:r w:rsidR="00761336">
              <w:t xml:space="preserve"> / UK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</w:tr>
      <w:tr w:rsidR="001C24FF" w:rsidRPr="001C24FF" w:rsidTr="001C24FF">
        <w:trPr>
          <w:jc w:val="center"/>
        </w:trPr>
        <w:tc>
          <w:tcPr>
            <w:tcW w:w="655" w:type="dxa"/>
          </w:tcPr>
          <w:p w:rsidR="00465BCC" w:rsidRPr="001C24FF" w:rsidRDefault="00465BCC" w:rsidP="0078013B">
            <w:pPr>
              <w:pStyle w:val="Textvtabulce"/>
            </w:pPr>
            <w:r w:rsidRPr="001C24FF">
              <w:t>3.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6</w:t>
            </w:r>
          </w:p>
        </w:tc>
        <w:tc>
          <w:tcPr>
            <w:tcW w:w="0" w:type="auto"/>
          </w:tcPr>
          <w:p w:rsidR="00465BCC" w:rsidRPr="001C24FF" w:rsidRDefault="00761336" w:rsidP="0090005F">
            <w:pPr>
              <w:pStyle w:val="Textvtabulce"/>
            </w:pPr>
            <w:r>
              <w:t>5</w:t>
            </w:r>
          </w:p>
        </w:tc>
        <w:tc>
          <w:tcPr>
            <w:tcW w:w="0" w:type="auto"/>
          </w:tcPr>
          <w:p w:rsidR="00465BCC" w:rsidRPr="001C24FF" w:rsidRDefault="00563D19" w:rsidP="0078013B">
            <w:pPr>
              <w:pStyle w:val="Textvtabulce"/>
            </w:pPr>
            <w:r>
              <w:t>1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713B29" w:rsidP="0078013B">
            <w:pPr>
              <w:pStyle w:val="Textvtabulce"/>
            </w:pPr>
            <w:r>
              <w:t>0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</w:tr>
      <w:tr w:rsidR="001C24FF" w:rsidRPr="001C24FF" w:rsidTr="001C24FF">
        <w:trPr>
          <w:jc w:val="center"/>
        </w:trPr>
        <w:tc>
          <w:tcPr>
            <w:tcW w:w="655" w:type="dxa"/>
          </w:tcPr>
          <w:p w:rsidR="00465BCC" w:rsidRPr="001C24FF" w:rsidRDefault="00465BCC" w:rsidP="0078013B">
            <w:pPr>
              <w:pStyle w:val="Textvtabulce"/>
            </w:pPr>
            <w:r w:rsidRPr="001C24FF">
              <w:t>4.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6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4</w:t>
            </w:r>
          </w:p>
        </w:tc>
        <w:tc>
          <w:tcPr>
            <w:tcW w:w="0" w:type="auto"/>
          </w:tcPr>
          <w:p w:rsidR="00465BCC" w:rsidRPr="001C24FF" w:rsidRDefault="00761336" w:rsidP="0078013B">
            <w:pPr>
              <w:pStyle w:val="Textvtabulce"/>
            </w:pPr>
            <w:r>
              <w:t>1 + 1/UK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90005F" w:rsidP="0090005F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65BCC" w:rsidRPr="001C24FF" w:rsidRDefault="00465BCC" w:rsidP="0078013B">
            <w:pPr>
              <w:pStyle w:val="Textvtabulce"/>
            </w:pPr>
            <w:r w:rsidRPr="001C24FF">
              <w:t>0</w:t>
            </w:r>
          </w:p>
        </w:tc>
      </w:tr>
      <w:tr w:rsidR="001C24FF" w:rsidRPr="001C24FF" w:rsidTr="001C24FF">
        <w:trPr>
          <w:jc w:val="center"/>
        </w:trPr>
        <w:tc>
          <w:tcPr>
            <w:tcW w:w="655" w:type="dxa"/>
          </w:tcPr>
          <w:p w:rsidR="004F0DC0" w:rsidRPr="001C24FF" w:rsidRDefault="004F0DC0" w:rsidP="0078013B">
            <w:pPr>
              <w:pStyle w:val="Textvtabulce"/>
            </w:pPr>
            <w:r w:rsidRPr="001C24FF">
              <w:t>5.</w:t>
            </w:r>
          </w:p>
        </w:tc>
        <w:tc>
          <w:tcPr>
            <w:tcW w:w="0" w:type="auto"/>
          </w:tcPr>
          <w:p w:rsidR="004F0DC0" w:rsidRPr="001C24FF" w:rsidRDefault="00761336" w:rsidP="0078013B">
            <w:pPr>
              <w:pStyle w:val="Textvtabulce"/>
            </w:pPr>
            <w:r>
              <w:t>4</w:t>
            </w:r>
          </w:p>
        </w:tc>
        <w:tc>
          <w:tcPr>
            <w:tcW w:w="0" w:type="auto"/>
          </w:tcPr>
          <w:p w:rsidR="004F0DC0" w:rsidRPr="001C24FF" w:rsidRDefault="00F2374D" w:rsidP="0078013B">
            <w:pPr>
              <w:pStyle w:val="Textvtabulce"/>
            </w:pPr>
            <w:r>
              <w:t>3</w:t>
            </w:r>
          </w:p>
        </w:tc>
        <w:tc>
          <w:tcPr>
            <w:tcW w:w="0" w:type="auto"/>
          </w:tcPr>
          <w:p w:rsidR="004F0DC0" w:rsidRPr="001C24FF" w:rsidRDefault="00761336" w:rsidP="0078013B">
            <w:pPr>
              <w:pStyle w:val="Textvtabulce"/>
            </w:pPr>
            <w:r>
              <w:t>1</w:t>
            </w:r>
          </w:p>
        </w:tc>
        <w:tc>
          <w:tcPr>
            <w:tcW w:w="0" w:type="auto"/>
          </w:tcPr>
          <w:p w:rsidR="004F0DC0" w:rsidRPr="001C24FF" w:rsidRDefault="004F0DC0" w:rsidP="0078013B">
            <w:pPr>
              <w:pStyle w:val="Textvtabulce"/>
            </w:pPr>
            <w:r w:rsidRPr="001C24FF">
              <w:t>0</w:t>
            </w:r>
          </w:p>
        </w:tc>
        <w:tc>
          <w:tcPr>
            <w:tcW w:w="0" w:type="auto"/>
          </w:tcPr>
          <w:p w:rsidR="004F0DC0" w:rsidRPr="001C24FF" w:rsidRDefault="00F2374D" w:rsidP="0078013B">
            <w:pPr>
              <w:pStyle w:val="Textvtabulce"/>
            </w:pPr>
            <w:r>
              <w:t>0</w:t>
            </w:r>
          </w:p>
        </w:tc>
        <w:tc>
          <w:tcPr>
            <w:tcW w:w="0" w:type="auto"/>
          </w:tcPr>
          <w:p w:rsidR="004F0DC0" w:rsidRPr="001C24FF" w:rsidRDefault="004F0DC0" w:rsidP="0078013B">
            <w:pPr>
              <w:pStyle w:val="Textvtabulce"/>
            </w:pPr>
            <w:r w:rsidRPr="001C24FF">
              <w:t>0</w:t>
            </w:r>
          </w:p>
        </w:tc>
      </w:tr>
    </w:tbl>
    <w:p w:rsidR="002A77BF" w:rsidRPr="001C24FF" w:rsidRDefault="002A77BF" w:rsidP="0078013B">
      <w:pPr>
        <w:pStyle w:val="Nadpisy"/>
      </w:pPr>
    </w:p>
    <w:p w:rsidR="00465BCC" w:rsidRPr="001604EE" w:rsidRDefault="00465BCC" w:rsidP="0078013B">
      <w:pPr>
        <w:pStyle w:val="Nadpisy"/>
      </w:pPr>
      <w:r w:rsidRPr="001604EE">
        <w:t>Přehled o chování</w:t>
      </w:r>
    </w:p>
    <w:tbl>
      <w:tblPr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55"/>
        <w:gridCol w:w="1223"/>
        <w:gridCol w:w="1289"/>
        <w:gridCol w:w="1289"/>
        <w:gridCol w:w="1348"/>
        <w:gridCol w:w="1234"/>
        <w:gridCol w:w="1234"/>
      </w:tblGrid>
      <w:tr w:rsidR="00465BCC" w:rsidRPr="001604EE" w:rsidTr="0090005F">
        <w:trPr>
          <w:jc w:val="center"/>
        </w:trPr>
        <w:tc>
          <w:tcPr>
            <w:tcW w:w="151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rPr>
                <w:color w:val="000000"/>
              </w:rPr>
              <w:t>1. stupeň</w:t>
            </w:r>
            <w:r w:rsidR="0078331F">
              <w:rPr>
                <w:color w:val="000000"/>
              </w:rPr>
              <w:t xml:space="preserve"> </w:t>
            </w:r>
            <w:r w:rsidRPr="001604EE">
              <w:t>Třída</w:t>
            </w:r>
          </w:p>
        </w:tc>
        <w:tc>
          <w:tcPr>
            <w:tcW w:w="1208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Počet žáků</w:t>
            </w:r>
          </w:p>
        </w:tc>
        <w:tc>
          <w:tcPr>
            <w:tcW w:w="1285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Pochvaly TU</w:t>
            </w:r>
          </w:p>
        </w:tc>
        <w:tc>
          <w:tcPr>
            <w:tcW w:w="1285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Pochvaly ŘŠ</w:t>
            </w:r>
          </w:p>
        </w:tc>
        <w:tc>
          <w:tcPr>
            <w:tcW w:w="1338" w:type="dxa"/>
          </w:tcPr>
          <w:p w:rsidR="00BC5373" w:rsidRDefault="00BC5373" w:rsidP="0078013B">
            <w:pPr>
              <w:pStyle w:val="Textvtabulce"/>
            </w:pPr>
            <w:r>
              <w:t xml:space="preserve">Snížená známka </w:t>
            </w:r>
          </w:p>
          <w:p w:rsidR="00465BCC" w:rsidRPr="001604EE" w:rsidRDefault="00BC5373" w:rsidP="0078013B">
            <w:pPr>
              <w:pStyle w:val="Textvtabulce"/>
            </w:pPr>
            <w:r>
              <w:t>z chování</w:t>
            </w:r>
          </w:p>
        </w:tc>
        <w:tc>
          <w:tcPr>
            <w:tcW w:w="1222" w:type="dxa"/>
          </w:tcPr>
          <w:p w:rsidR="00BC5373" w:rsidRDefault="00465BCC" w:rsidP="0078013B">
            <w:pPr>
              <w:pStyle w:val="Textvtabulce"/>
            </w:pPr>
            <w:r w:rsidRPr="001604EE">
              <w:t>Důtky TU</w:t>
            </w:r>
          </w:p>
          <w:p w:rsidR="00465BCC" w:rsidRPr="00BC5373" w:rsidRDefault="00BC5373" w:rsidP="00BC5373">
            <w:r>
              <w:t>Napomenutí TU</w:t>
            </w:r>
          </w:p>
        </w:tc>
        <w:tc>
          <w:tcPr>
            <w:tcW w:w="122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Důtky ŘŠ</w:t>
            </w:r>
          </w:p>
        </w:tc>
      </w:tr>
      <w:tr w:rsidR="0090005F" w:rsidRPr="001604EE" w:rsidTr="00576456">
        <w:trPr>
          <w:jc w:val="center"/>
        </w:trPr>
        <w:tc>
          <w:tcPr>
            <w:tcW w:w="1268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1.</w:t>
            </w:r>
          </w:p>
        </w:tc>
        <w:tc>
          <w:tcPr>
            <w:tcW w:w="1269" w:type="dxa"/>
          </w:tcPr>
          <w:p w:rsidR="0090005F" w:rsidRPr="0090005F" w:rsidRDefault="00761336" w:rsidP="0090005F">
            <w:pPr>
              <w:pStyle w:val="Textvtabulce"/>
            </w:pPr>
            <w:r>
              <w:t>8</w:t>
            </w:r>
          </w:p>
        </w:tc>
        <w:tc>
          <w:tcPr>
            <w:tcW w:w="130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30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381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75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75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</w:tr>
      <w:tr w:rsidR="0090005F" w:rsidRPr="001604EE" w:rsidTr="0090005F">
        <w:trPr>
          <w:jc w:val="center"/>
        </w:trPr>
        <w:tc>
          <w:tcPr>
            <w:tcW w:w="151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2.</w:t>
            </w:r>
          </w:p>
        </w:tc>
        <w:tc>
          <w:tcPr>
            <w:tcW w:w="1208" w:type="dxa"/>
          </w:tcPr>
          <w:p w:rsidR="0090005F" w:rsidRPr="0090005F" w:rsidRDefault="00761336" w:rsidP="0090005F">
            <w:pPr>
              <w:pStyle w:val="Textvtabulce"/>
            </w:pPr>
            <w:r>
              <w:t>5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338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</w:tr>
      <w:tr w:rsidR="0090005F" w:rsidRPr="001604EE" w:rsidTr="0090005F">
        <w:trPr>
          <w:jc w:val="center"/>
        </w:trPr>
        <w:tc>
          <w:tcPr>
            <w:tcW w:w="151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3.</w:t>
            </w:r>
          </w:p>
        </w:tc>
        <w:tc>
          <w:tcPr>
            <w:tcW w:w="1208" w:type="dxa"/>
          </w:tcPr>
          <w:p w:rsidR="0090005F" w:rsidRPr="0090005F" w:rsidRDefault="00761336" w:rsidP="0090005F">
            <w:pPr>
              <w:pStyle w:val="Textvtabulce"/>
            </w:pPr>
            <w:r>
              <w:t>6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338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</w:tr>
      <w:tr w:rsidR="0090005F" w:rsidRPr="001604EE" w:rsidTr="0090005F">
        <w:trPr>
          <w:jc w:val="center"/>
        </w:trPr>
        <w:tc>
          <w:tcPr>
            <w:tcW w:w="151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4.</w:t>
            </w:r>
          </w:p>
        </w:tc>
        <w:tc>
          <w:tcPr>
            <w:tcW w:w="1208" w:type="dxa"/>
          </w:tcPr>
          <w:p w:rsidR="0090005F" w:rsidRPr="0090005F" w:rsidRDefault="00761336" w:rsidP="0090005F">
            <w:pPr>
              <w:pStyle w:val="Textvtabulce"/>
            </w:pPr>
            <w:r>
              <w:t>6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338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 w:rsidRPr="001604EE">
              <w:t>0</w:t>
            </w:r>
          </w:p>
        </w:tc>
      </w:tr>
      <w:tr w:rsidR="0090005F" w:rsidRPr="001604EE" w:rsidTr="0090005F">
        <w:trPr>
          <w:jc w:val="center"/>
        </w:trPr>
        <w:tc>
          <w:tcPr>
            <w:tcW w:w="1512" w:type="dxa"/>
          </w:tcPr>
          <w:p w:rsidR="0090005F" w:rsidRPr="001604EE" w:rsidRDefault="0090005F" w:rsidP="0090005F">
            <w:pPr>
              <w:pStyle w:val="Textvtabulce"/>
            </w:pPr>
            <w:r>
              <w:t>5.</w:t>
            </w:r>
          </w:p>
        </w:tc>
        <w:tc>
          <w:tcPr>
            <w:tcW w:w="1208" w:type="dxa"/>
          </w:tcPr>
          <w:p w:rsidR="0090005F" w:rsidRPr="0090005F" w:rsidRDefault="00761336" w:rsidP="0090005F">
            <w:pPr>
              <w:pStyle w:val="Textvtabulce"/>
            </w:pPr>
            <w:r>
              <w:t>4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285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338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  <w:tc>
          <w:tcPr>
            <w:tcW w:w="1222" w:type="dxa"/>
          </w:tcPr>
          <w:p w:rsidR="0090005F" w:rsidRPr="001604EE" w:rsidRDefault="0090005F" w:rsidP="0090005F">
            <w:pPr>
              <w:pStyle w:val="Textvtabulce"/>
            </w:pPr>
            <w:r>
              <w:t>0</w:t>
            </w:r>
          </w:p>
        </w:tc>
      </w:tr>
    </w:tbl>
    <w:p w:rsidR="001F473F" w:rsidRPr="000A4C7C" w:rsidRDefault="001F473F" w:rsidP="001F473F">
      <w:pPr>
        <w:pStyle w:val="Nadpis2"/>
        <w:rPr>
          <w:rFonts w:ascii="Georgia" w:hAnsi="Georgia"/>
          <w:i w:val="0"/>
          <w:iCs w:val="0"/>
          <w:sz w:val="24"/>
        </w:rPr>
      </w:pPr>
      <w:bookmarkStart w:id="43" w:name="_Toc107839390"/>
      <w:r w:rsidRPr="000A4C7C">
        <w:rPr>
          <w:rFonts w:ascii="Georgia" w:hAnsi="Georgia"/>
          <w:i w:val="0"/>
          <w:iCs w:val="0"/>
          <w:sz w:val="24"/>
        </w:rPr>
        <w:t>5.2 Údaje o zameškaných hodinách - celkem</w:t>
      </w:r>
      <w:bookmarkEnd w:id="43"/>
    </w:p>
    <w:tbl>
      <w:tblPr>
        <w:tblW w:w="87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1"/>
        <w:gridCol w:w="2141"/>
        <w:gridCol w:w="2165"/>
        <w:gridCol w:w="2261"/>
      </w:tblGrid>
      <w:tr w:rsidR="001F473F" w:rsidRPr="001604EE" w:rsidTr="005D4611">
        <w:trPr>
          <w:trHeight w:val="1328"/>
          <w:jc w:val="center"/>
        </w:trPr>
        <w:tc>
          <w:tcPr>
            <w:tcW w:w="2141" w:type="dxa"/>
          </w:tcPr>
          <w:p w:rsidR="001F473F" w:rsidRPr="001604EE" w:rsidRDefault="001F473F" w:rsidP="005D4611">
            <w:pPr>
              <w:pStyle w:val="Textvtabulce"/>
            </w:pPr>
            <w:r w:rsidRPr="001604EE">
              <w:t>Počet omluvených hodin</w:t>
            </w:r>
          </w:p>
          <w:p w:rsidR="001F473F" w:rsidRPr="001604EE" w:rsidRDefault="001F473F" w:rsidP="005D4611">
            <w:pPr>
              <w:pStyle w:val="Textvtabulce"/>
            </w:pPr>
          </w:p>
        </w:tc>
        <w:tc>
          <w:tcPr>
            <w:tcW w:w="2141" w:type="dxa"/>
          </w:tcPr>
          <w:p w:rsidR="001F473F" w:rsidRPr="001604EE" w:rsidRDefault="001F473F" w:rsidP="005D4611">
            <w:pPr>
              <w:pStyle w:val="Textvtabulce"/>
            </w:pPr>
            <w:r w:rsidRPr="001604EE">
              <w:t>Počet omluvených hodin na žáka</w:t>
            </w:r>
          </w:p>
        </w:tc>
        <w:tc>
          <w:tcPr>
            <w:tcW w:w="2165" w:type="dxa"/>
          </w:tcPr>
          <w:p w:rsidR="001F473F" w:rsidRPr="001604EE" w:rsidRDefault="001F473F" w:rsidP="005D4611">
            <w:pPr>
              <w:pStyle w:val="Textvtabulce"/>
            </w:pPr>
            <w:r w:rsidRPr="001604EE">
              <w:t>Počet neomluvených hodin</w:t>
            </w:r>
          </w:p>
          <w:p w:rsidR="001F473F" w:rsidRPr="001604EE" w:rsidRDefault="001F473F" w:rsidP="005D4611">
            <w:pPr>
              <w:pStyle w:val="Textvtabulce"/>
            </w:pPr>
          </w:p>
        </w:tc>
        <w:tc>
          <w:tcPr>
            <w:tcW w:w="2261" w:type="dxa"/>
          </w:tcPr>
          <w:p w:rsidR="001F473F" w:rsidRPr="001604EE" w:rsidRDefault="001F473F" w:rsidP="005D4611">
            <w:pPr>
              <w:pStyle w:val="Textvtabulce"/>
            </w:pPr>
            <w:r w:rsidRPr="001604EE">
              <w:t>Počet neomluvených hodin na žáka</w:t>
            </w:r>
          </w:p>
          <w:p w:rsidR="001F473F" w:rsidRPr="001604EE" w:rsidRDefault="001F473F" w:rsidP="005D4611">
            <w:pPr>
              <w:pStyle w:val="Textvtabulce"/>
            </w:pPr>
            <w:r w:rsidRPr="001604EE">
              <w:tab/>
            </w:r>
          </w:p>
        </w:tc>
      </w:tr>
      <w:tr w:rsidR="001F473F" w:rsidRPr="0090005F" w:rsidTr="005D4611">
        <w:trPr>
          <w:trHeight w:val="299"/>
          <w:jc w:val="center"/>
        </w:trPr>
        <w:tc>
          <w:tcPr>
            <w:tcW w:w="2141" w:type="dxa"/>
          </w:tcPr>
          <w:p w:rsidR="001F473F" w:rsidRPr="00AD7717" w:rsidRDefault="00E8196E" w:rsidP="005D4611">
            <w:pPr>
              <w:pStyle w:val="Textvtabulce"/>
            </w:pPr>
            <w:r>
              <w:t>2613</w:t>
            </w:r>
          </w:p>
        </w:tc>
        <w:tc>
          <w:tcPr>
            <w:tcW w:w="2141" w:type="dxa"/>
          </w:tcPr>
          <w:p w:rsidR="001F473F" w:rsidRPr="00AD7717" w:rsidRDefault="00E8196E" w:rsidP="005D4611">
            <w:pPr>
              <w:pStyle w:val="Textvtabulce"/>
            </w:pPr>
            <w:r>
              <w:t>90</w:t>
            </w:r>
          </w:p>
        </w:tc>
        <w:tc>
          <w:tcPr>
            <w:tcW w:w="2165" w:type="dxa"/>
          </w:tcPr>
          <w:p w:rsidR="001F473F" w:rsidRPr="0090005F" w:rsidRDefault="001F473F" w:rsidP="005D4611">
            <w:pPr>
              <w:pStyle w:val="Textvtabulce"/>
            </w:pPr>
            <w:r w:rsidRPr="0090005F">
              <w:t>0</w:t>
            </w:r>
          </w:p>
        </w:tc>
        <w:tc>
          <w:tcPr>
            <w:tcW w:w="2261" w:type="dxa"/>
          </w:tcPr>
          <w:p w:rsidR="001F473F" w:rsidRPr="0090005F" w:rsidRDefault="001F473F" w:rsidP="005D4611">
            <w:pPr>
              <w:pStyle w:val="Textvtabulce"/>
            </w:pPr>
            <w:r w:rsidRPr="0090005F">
              <w:t>0</w:t>
            </w:r>
          </w:p>
        </w:tc>
      </w:tr>
    </w:tbl>
    <w:p w:rsidR="00330459" w:rsidRDefault="00330459" w:rsidP="0090005F">
      <w:pPr>
        <w:pStyle w:val="Nadpis2"/>
        <w:jc w:val="right"/>
        <w:rPr>
          <w:rFonts w:ascii="Georgia" w:hAnsi="Georgia"/>
          <w:i w:val="0"/>
          <w:iCs w:val="0"/>
          <w:sz w:val="24"/>
        </w:rPr>
      </w:pPr>
    </w:p>
    <w:p w:rsidR="00465BCC" w:rsidRPr="000A4C7C" w:rsidRDefault="00465BCC" w:rsidP="000A4C7C">
      <w:pPr>
        <w:pStyle w:val="Nadpis2"/>
        <w:rPr>
          <w:rFonts w:ascii="Georgia" w:hAnsi="Georgia"/>
          <w:i w:val="0"/>
          <w:iCs w:val="0"/>
          <w:sz w:val="24"/>
        </w:rPr>
      </w:pPr>
      <w:bookmarkStart w:id="44" w:name="_Toc107839391"/>
      <w:r w:rsidRPr="000A4C7C">
        <w:rPr>
          <w:rFonts w:ascii="Georgia" w:hAnsi="Georgia"/>
          <w:i w:val="0"/>
          <w:iCs w:val="0"/>
          <w:sz w:val="24"/>
        </w:rPr>
        <w:t>5.3 Údaje o integrovaných žácích:</w:t>
      </w:r>
      <w:bookmarkEnd w:id="44"/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2"/>
        <w:gridCol w:w="2869"/>
        <w:gridCol w:w="2854"/>
      </w:tblGrid>
      <w:tr w:rsidR="00465BCC" w:rsidRPr="001604EE" w:rsidTr="009A603E">
        <w:tc>
          <w:tcPr>
            <w:tcW w:w="2912" w:type="dxa"/>
          </w:tcPr>
          <w:p w:rsidR="00465BCC" w:rsidRPr="001604EE" w:rsidRDefault="00465BCC" w:rsidP="00CF67A9">
            <w:pPr>
              <w:pStyle w:val="Textvtabulce"/>
            </w:pPr>
            <w:r w:rsidRPr="001604EE">
              <w:t>Druh postižení:</w:t>
            </w:r>
          </w:p>
        </w:tc>
        <w:tc>
          <w:tcPr>
            <w:tcW w:w="2869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Ročník</w:t>
            </w:r>
          </w:p>
        </w:tc>
        <w:tc>
          <w:tcPr>
            <w:tcW w:w="2854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Počet žáků</w:t>
            </w:r>
          </w:p>
        </w:tc>
      </w:tr>
      <w:tr w:rsidR="00465BCC" w:rsidRPr="001604EE" w:rsidTr="009A603E">
        <w:tc>
          <w:tcPr>
            <w:tcW w:w="291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Sluchové postižení</w:t>
            </w:r>
          </w:p>
        </w:tc>
        <w:tc>
          <w:tcPr>
            <w:tcW w:w="2869" w:type="dxa"/>
          </w:tcPr>
          <w:p w:rsidR="00465BCC" w:rsidRPr="001604EE" w:rsidRDefault="00465BCC" w:rsidP="0090005F">
            <w:pPr>
              <w:pStyle w:val="Textvtabulce"/>
            </w:pPr>
          </w:p>
        </w:tc>
        <w:tc>
          <w:tcPr>
            <w:tcW w:w="2854" w:type="dxa"/>
          </w:tcPr>
          <w:p w:rsidR="00465BCC" w:rsidRPr="001604EE" w:rsidRDefault="00465BCC" w:rsidP="0078013B">
            <w:pPr>
              <w:pStyle w:val="Textvtabulce"/>
            </w:pPr>
          </w:p>
        </w:tc>
      </w:tr>
      <w:tr w:rsidR="00465BCC" w:rsidRPr="001604EE" w:rsidTr="009A603E">
        <w:tc>
          <w:tcPr>
            <w:tcW w:w="291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Zrakové postižení</w:t>
            </w:r>
          </w:p>
        </w:tc>
        <w:tc>
          <w:tcPr>
            <w:tcW w:w="2869" w:type="dxa"/>
          </w:tcPr>
          <w:p w:rsidR="00465BCC" w:rsidRPr="001604EE" w:rsidRDefault="00465BCC" w:rsidP="0078013B">
            <w:pPr>
              <w:pStyle w:val="Textvtabulce"/>
            </w:pPr>
          </w:p>
        </w:tc>
        <w:tc>
          <w:tcPr>
            <w:tcW w:w="2854" w:type="dxa"/>
          </w:tcPr>
          <w:p w:rsidR="00465BCC" w:rsidRPr="001604EE" w:rsidRDefault="00465BCC" w:rsidP="0078013B">
            <w:pPr>
              <w:pStyle w:val="Textvtabulce"/>
            </w:pPr>
          </w:p>
        </w:tc>
      </w:tr>
      <w:tr w:rsidR="00465BCC" w:rsidRPr="001604EE" w:rsidTr="009A603E">
        <w:tc>
          <w:tcPr>
            <w:tcW w:w="291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S vadami řeči</w:t>
            </w:r>
            <w:r w:rsidRPr="001604EE">
              <w:tab/>
            </w:r>
          </w:p>
        </w:tc>
        <w:tc>
          <w:tcPr>
            <w:tcW w:w="2869" w:type="dxa"/>
          </w:tcPr>
          <w:p w:rsidR="00465BCC" w:rsidRPr="001604EE" w:rsidRDefault="00465BCC" w:rsidP="0078013B">
            <w:pPr>
              <w:pStyle w:val="Textvtabulce"/>
            </w:pPr>
          </w:p>
        </w:tc>
        <w:tc>
          <w:tcPr>
            <w:tcW w:w="2854" w:type="dxa"/>
          </w:tcPr>
          <w:p w:rsidR="00465BCC" w:rsidRPr="001604EE" w:rsidRDefault="00465BCC" w:rsidP="0078013B">
            <w:pPr>
              <w:pStyle w:val="Textvtabulce"/>
            </w:pPr>
          </w:p>
        </w:tc>
      </w:tr>
      <w:tr w:rsidR="00465BCC" w:rsidRPr="001604EE" w:rsidTr="009A603E">
        <w:tc>
          <w:tcPr>
            <w:tcW w:w="291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Tělesné postižení</w:t>
            </w:r>
          </w:p>
        </w:tc>
        <w:tc>
          <w:tcPr>
            <w:tcW w:w="2869" w:type="dxa"/>
          </w:tcPr>
          <w:p w:rsidR="00465BCC" w:rsidRPr="001604EE" w:rsidRDefault="00465BCC" w:rsidP="0078013B">
            <w:pPr>
              <w:pStyle w:val="Textvtabulce"/>
            </w:pPr>
          </w:p>
        </w:tc>
        <w:tc>
          <w:tcPr>
            <w:tcW w:w="2854" w:type="dxa"/>
          </w:tcPr>
          <w:p w:rsidR="00465BCC" w:rsidRPr="001604EE" w:rsidRDefault="00465BCC" w:rsidP="0078013B">
            <w:pPr>
              <w:pStyle w:val="Textvtabulce"/>
            </w:pPr>
          </w:p>
        </w:tc>
      </w:tr>
      <w:tr w:rsidR="00465BCC" w:rsidRPr="001604EE" w:rsidTr="009A603E">
        <w:tc>
          <w:tcPr>
            <w:tcW w:w="291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S kombinací postižení</w:t>
            </w:r>
          </w:p>
        </w:tc>
        <w:tc>
          <w:tcPr>
            <w:tcW w:w="2869" w:type="dxa"/>
          </w:tcPr>
          <w:p w:rsidR="00465BCC" w:rsidRPr="001604EE" w:rsidRDefault="00E8196E" w:rsidP="0078013B">
            <w:pPr>
              <w:pStyle w:val="Textvtabulce"/>
            </w:pPr>
            <w:r>
              <w:t>4</w:t>
            </w:r>
            <w:r w:rsidR="0078331F">
              <w:t>.</w:t>
            </w:r>
          </w:p>
        </w:tc>
        <w:tc>
          <w:tcPr>
            <w:tcW w:w="2854" w:type="dxa"/>
          </w:tcPr>
          <w:p w:rsidR="00465BCC" w:rsidRPr="001604EE" w:rsidRDefault="002978B9" w:rsidP="0078013B">
            <w:pPr>
              <w:pStyle w:val="Textvtabulce"/>
            </w:pPr>
            <w:r>
              <w:t>1</w:t>
            </w:r>
          </w:p>
        </w:tc>
      </w:tr>
      <w:tr w:rsidR="00465BCC" w:rsidRPr="001604EE" w:rsidTr="009A603E">
        <w:tc>
          <w:tcPr>
            <w:tcW w:w="2912" w:type="dxa"/>
          </w:tcPr>
          <w:p w:rsidR="00465BCC" w:rsidRPr="001604EE" w:rsidRDefault="00465BCC" w:rsidP="0078013B">
            <w:pPr>
              <w:pStyle w:val="Textvtabulce"/>
            </w:pPr>
            <w:r w:rsidRPr="001604EE">
              <w:t>S vývojovými poruchami učení</w:t>
            </w:r>
          </w:p>
        </w:tc>
        <w:tc>
          <w:tcPr>
            <w:tcW w:w="2869" w:type="dxa"/>
          </w:tcPr>
          <w:p w:rsidR="00465BCC" w:rsidRPr="001604EE" w:rsidRDefault="0078331F" w:rsidP="002978B9">
            <w:pPr>
              <w:pStyle w:val="Textvtabulce"/>
            </w:pPr>
            <w:r>
              <w:t>4., 5.</w:t>
            </w:r>
          </w:p>
        </w:tc>
        <w:tc>
          <w:tcPr>
            <w:tcW w:w="2854" w:type="dxa"/>
          </w:tcPr>
          <w:p w:rsidR="00465BCC" w:rsidRPr="001604EE" w:rsidRDefault="00AF21D5" w:rsidP="00DB70B7">
            <w:pPr>
              <w:pStyle w:val="Textvtabulce"/>
            </w:pPr>
            <w:r>
              <w:t>6</w:t>
            </w:r>
          </w:p>
        </w:tc>
      </w:tr>
    </w:tbl>
    <w:p w:rsidR="00F1295D" w:rsidRDefault="00F1295D" w:rsidP="00F1295D"/>
    <w:p w:rsidR="009A603E" w:rsidRDefault="00465BCC" w:rsidP="00B15882">
      <w:pPr>
        <w:pStyle w:val="Nadpis1"/>
      </w:pPr>
      <w:bookmarkStart w:id="45" w:name="_Toc107839392"/>
      <w:r w:rsidRPr="00263CAF">
        <w:t>VI. Organizace výchovně-vzdělávacího procesu školy</w:t>
      </w:r>
      <w:bookmarkEnd w:id="45"/>
    </w:p>
    <w:tbl>
      <w:tblPr>
        <w:tblW w:w="0" w:type="auto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5"/>
      </w:tblGrid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Rozvrh hodin (psychohygiena)</w:t>
            </w:r>
            <w:r w:rsidRPr="00C21794">
              <w:tab/>
            </w:r>
          </w:p>
          <w:p w:rsidR="00465BCC" w:rsidRPr="00C21794" w:rsidRDefault="00465BCC" w:rsidP="00CF67A9">
            <w:pPr>
              <w:pStyle w:val="Textvtabulce"/>
            </w:pPr>
            <w:r w:rsidRPr="00C21794">
              <w:t>Rozvrh hodin je sestavován s ohledem na spojování ročníků a jednotlivých předmětů. Snažíme se o v</w:t>
            </w:r>
            <w:r w:rsidR="003E3015">
              <w:t>y</w:t>
            </w:r>
            <w:r w:rsidR="001C0078">
              <w:t>u</w:t>
            </w:r>
            <w:r w:rsidRPr="00C21794">
              <w:t>ž</w:t>
            </w:r>
            <w:r w:rsidR="00CF67A9">
              <w:t>i</w:t>
            </w:r>
            <w:r w:rsidRPr="00C21794">
              <w:t>tí mezipředmětových vztahů a prolínání hlavních předmětů s výchovami a o dodržení zásad psychohygieny.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Vzdělávání žáků se speciálními vzdělávacími potřebami</w:t>
            </w:r>
          </w:p>
          <w:p w:rsidR="00465BCC" w:rsidRPr="00C21794" w:rsidRDefault="00465BCC" w:rsidP="00CD7B69">
            <w:pPr>
              <w:pStyle w:val="Textvtabulce"/>
            </w:pPr>
            <w:r w:rsidRPr="00C21794">
              <w:t xml:space="preserve">Vzdělávání probíhá na základě doporučení odborného vyšetření v PPP. V tomto roce jsme měli individuální péči </w:t>
            </w:r>
            <w:r w:rsidR="00CF67A9">
              <w:t xml:space="preserve">u </w:t>
            </w:r>
            <w:r w:rsidR="003F4A4A">
              <w:t>6</w:t>
            </w:r>
            <w:r w:rsidRPr="00C21794">
              <w:t xml:space="preserve"> žáků. Forma docvičování, kratší písemné projevy, doplňovací cvičení, individuální časový limit na vypracování úkolů aj., kroužek Cvička je dyslektický kroužek a zároveň přípravný kroužek pro žáky, kteří se rozhodnou pro víceleté gymn</w:t>
            </w:r>
            <w:r w:rsidR="003F4A4A">
              <w:t>ázium</w:t>
            </w:r>
            <w:r w:rsidR="001C0078">
              <w:t xml:space="preserve">. </w:t>
            </w:r>
            <w:r w:rsidR="00CD7B69">
              <w:t>Asistent pedagoga pomáhá při výuce, úvazek 0,5 pro ZŠ a 0,25 pro ŠD.</w:t>
            </w:r>
            <w:r w:rsidR="00DB70B7">
              <w:t xml:space="preserve"> 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Vzdělávání mimořádně nadaných žáků</w:t>
            </w:r>
          </w:p>
          <w:p w:rsidR="00465BCC" w:rsidRPr="00C21794" w:rsidRDefault="00465BCC" w:rsidP="00172AE7">
            <w:pPr>
              <w:pStyle w:val="Textvtabulce"/>
            </w:pPr>
            <w:r w:rsidRPr="00C21794">
              <w:t>Škola podchycuje talentované a nadané žáky, využíváme možnosti výukových programů na PC, připravujeme logické úlohy v M, projekty, PC prezentace, práce s IAT.</w:t>
            </w:r>
            <w:r w:rsidR="00773B56">
              <w:t xml:space="preserve"> 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Školní řád, pravidla hodnocení výsledků vzdělávání</w:t>
            </w:r>
          </w:p>
          <w:p w:rsidR="00465BCC" w:rsidRPr="00C21794" w:rsidRDefault="00465BCC" w:rsidP="00646AEE">
            <w:pPr>
              <w:pStyle w:val="Textvtabulce"/>
            </w:pPr>
            <w:r w:rsidRPr="00C21794">
              <w:t>Školní řád zahrnuje všechny oblasti stanovené Školským zákonem, součástí školního řádu jsou pravidla hodnocení výsledků vzdělávání, včetně hodnocení žáků se SPU.</w:t>
            </w:r>
            <w:r w:rsidR="00172AE7">
              <w:t xml:space="preserve"> 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Informační systém vůči žákům a rodičům</w:t>
            </w:r>
            <w:r w:rsidRPr="00C21794">
              <w:tab/>
            </w:r>
          </w:p>
          <w:p w:rsidR="00465BCC" w:rsidRPr="00C21794" w:rsidRDefault="00465BCC" w:rsidP="00C21794">
            <w:pPr>
              <w:pStyle w:val="Textvtabulce"/>
            </w:pPr>
            <w:r w:rsidRPr="00C21794">
              <w:t xml:space="preserve">Informační systém je zajišťován žákovskými knížkami, informačními nástěnkami pro rodiče v budově školy , plakáty, vývěskami v obci a osobním kontaktem, škola má www stránky- přímé ukládání příspěvků. 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Spolupráce s PPP a SPC</w:t>
            </w:r>
            <w:r w:rsidRPr="00C21794">
              <w:tab/>
            </w:r>
          </w:p>
          <w:p w:rsidR="00465BCC" w:rsidRPr="00C21794" w:rsidRDefault="00465BCC" w:rsidP="00C21794">
            <w:pPr>
              <w:pStyle w:val="Textvtabulce"/>
            </w:pPr>
            <w:r w:rsidRPr="00C21794">
              <w:t>Škola dává podklady pro vyšetření v PPP, nejprve se projednává</w:t>
            </w:r>
            <w:r w:rsidR="001C0078">
              <w:t xml:space="preserve"> vše se zákonným zástupcem žáka, vypracovává IVP. 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Prevence sociálně-patologických jevů</w:t>
            </w:r>
            <w:r w:rsidRPr="00C21794">
              <w:tab/>
            </w:r>
          </w:p>
          <w:p w:rsidR="00465BCC" w:rsidRPr="00C21794" w:rsidRDefault="00465BCC" w:rsidP="00DE0068">
            <w:pPr>
              <w:pStyle w:val="Textvtabulce"/>
            </w:pPr>
            <w:r w:rsidRPr="00C21794">
              <w:t xml:space="preserve">Máme zpracován Preventivní program školy –snažíme se předcházet patologickým a návykovým  jevům. Do této koncepce zapadá i nabídka kroužků ŠD a mimoškolní aktivity žáků. </w:t>
            </w:r>
            <w:r w:rsidR="00FF7A00">
              <w:t>Spolupracujeme s </w:t>
            </w:r>
            <w:proofErr w:type="spellStart"/>
            <w:r w:rsidR="00FF7A00">
              <w:t>Portimem</w:t>
            </w:r>
            <w:proofErr w:type="spellEnd"/>
            <w:r w:rsidR="00FF7A00">
              <w:t xml:space="preserve">, zařazování preventivních programů. 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Klima školy</w:t>
            </w:r>
            <w:r w:rsidRPr="00C21794">
              <w:tab/>
            </w:r>
          </w:p>
          <w:p w:rsidR="00465BCC" w:rsidRPr="00C21794" w:rsidRDefault="00465BCC" w:rsidP="00446A87">
            <w:pPr>
              <w:pStyle w:val="Textvtabulce"/>
            </w:pPr>
            <w:r w:rsidRPr="00C21794">
              <w:t>V intervalu 1x za 2 – 3  roky provádíme hodnocení klimatu školy. Vyhodnocení je nejlépe provádět v pololetí – konec 1.a 2.  období. Odcházejí nám žáci z 5. roč. Přestup na I.ZŠ NM nebo na víceleté gymn</w:t>
            </w:r>
            <w:r w:rsidR="0078013B" w:rsidRPr="00C21794">
              <w:t>á</w:t>
            </w:r>
            <w:r w:rsidRPr="00C21794">
              <w:t xml:space="preserve">zium v NM. Vnější evaluace v tomto roce </w:t>
            </w:r>
            <w:r w:rsidR="00773B56">
              <w:t>ne</w:t>
            </w:r>
            <w:r w:rsidRPr="00C21794">
              <w:t>proběhla</w:t>
            </w:r>
            <w:r w:rsidR="001C0078">
              <w:t>.</w:t>
            </w:r>
            <w:r w:rsidR="00DB70B7">
              <w:t xml:space="preserve"> </w:t>
            </w:r>
          </w:p>
        </w:tc>
      </w:tr>
      <w:tr w:rsidR="00465BCC" w:rsidRPr="00C21794" w:rsidTr="009A603E">
        <w:tc>
          <w:tcPr>
            <w:tcW w:w="8635" w:type="dxa"/>
          </w:tcPr>
          <w:p w:rsidR="00465BCC" w:rsidRPr="00C21794" w:rsidRDefault="00465BCC" w:rsidP="00C21794">
            <w:pPr>
              <w:pStyle w:val="Textvtabulce"/>
            </w:pPr>
            <w:r w:rsidRPr="00C21794">
              <w:t>Přijímaná opatření a jejich vliv na zlepšení výchovně-vzdělávacího procesu</w:t>
            </w:r>
          </w:p>
          <w:p w:rsidR="00465BCC" w:rsidRPr="00C21794" w:rsidRDefault="00465BCC" w:rsidP="00C21794">
            <w:pPr>
              <w:pStyle w:val="Textvtabulce"/>
            </w:pPr>
            <w:r w:rsidRPr="00C21794">
              <w:t xml:space="preserve">Škola přijímá podněty na zlepšení výchovně vzdělávacího procesu. Využíváme Brainstormingové metody – očima dětí , snažíme se o sjednocení s náměty pedagogů. </w:t>
            </w:r>
          </w:p>
        </w:tc>
      </w:tr>
    </w:tbl>
    <w:p w:rsidR="00465BCC" w:rsidRPr="00C21794" w:rsidRDefault="00465BCC" w:rsidP="00C21794">
      <w:pPr>
        <w:pStyle w:val="Textvtabulce"/>
      </w:pPr>
    </w:p>
    <w:p w:rsidR="00606A5C" w:rsidRDefault="00606A5C" w:rsidP="001C0078">
      <w:pPr>
        <w:pStyle w:val="Odsazen"/>
      </w:pPr>
      <w:r w:rsidRPr="0044458C">
        <w:t>Údaje o výsledcích inspekční činnosti provedené Českou školní inspekcí</w:t>
      </w:r>
    </w:p>
    <w:p w:rsidR="00606A5C" w:rsidRPr="00E963A8" w:rsidRDefault="00606A5C" w:rsidP="00606A5C">
      <w:pPr>
        <w:pStyle w:val="Default"/>
        <w:rPr>
          <w:rFonts w:ascii="Georgia" w:hAnsi="Georgia" w:cs="Arial"/>
        </w:rPr>
      </w:pPr>
    </w:p>
    <w:p w:rsidR="00606A5C" w:rsidRDefault="00606A5C" w:rsidP="00606A5C">
      <w:pPr>
        <w:rPr>
          <w:rFonts w:ascii="Georgia" w:hAnsi="Georgia" w:cs="Arial"/>
        </w:rPr>
      </w:pPr>
      <w:r w:rsidRPr="00E963A8">
        <w:rPr>
          <w:rFonts w:ascii="Georgia" w:hAnsi="Georgia" w:cs="Arial"/>
        </w:rPr>
        <w:t xml:space="preserve">V tomto školním roce </w:t>
      </w:r>
      <w:r w:rsidR="00172AE7" w:rsidRPr="00E963A8">
        <w:rPr>
          <w:rFonts w:ascii="Georgia" w:hAnsi="Georgia" w:cs="Arial"/>
        </w:rPr>
        <w:t>ne</w:t>
      </w:r>
      <w:r w:rsidRPr="00E963A8">
        <w:rPr>
          <w:rFonts w:ascii="Georgia" w:hAnsi="Georgia" w:cs="Arial"/>
        </w:rPr>
        <w:t>proběhla kontrola ČŠI</w:t>
      </w:r>
      <w:r w:rsidR="00172AE7" w:rsidRPr="00E963A8">
        <w:rPr>
          <w:rFonts w:ascii="Georgia" w:hAnsi="Georgia" w:cs="Arial"/>
        </w:rPr>
        <w:t>.</w:t>
      </w:r>
    </w:p>
    <w:p w:rsidR="00AF4B4A" w:rsidRPr="00E963A8" w:rsidRDefault="00AF4B4A" w:rsidP="00606A5C">
      <w:pPr>
        <w:rPr>
          <w:rFonts w:ascii="Georgia" w:hAnsi="Georgia" w:cs="Arial"/>
        </w:rPr>
      </w:pPr>
      <w:r>
        <w:rPr>
          <w:rFonts w:ascii="Georgia" w:hAnsi="Georgia" w:cs="Arial"/>
        </w:rPr>
        <w:t xml:space="preserve">Škola se zúčastnila plošného testování a zjišťování znalostí žáků 5. ročníku. Výsledky jsou součástí VZ. </w:t>
      </w:r>
    </w:p>
    <w:p w:rsidR="00000EE6" w:rsidRPr="00E963A8" w:rsidRDefault="00000EE6" w:rsidP="00606A5C">
      <w:pPr>
        <w:rPr>
          <w:rFonts w:ascii="Georgia" w:hAnsi="Georgia" w:cs="Arial"/>
        </w:rPr>
      </w:pPr>
    </w:p>
    <w:p w:rsidR="00465BCC" w:rsidRPr="00E963A8" w:rsidRDefault="00465BCC" w:rsidP="00C21794">
      <w:pPr>
        <w:pStyle w:val="Nadpis1"/>
        <w:rPr>
          <w:rStyle w:val="Anglicktext"/>
          <w:rFonts w:ascii="Georgia" w:hAnsi="Georgia"/>
          <w:sz w:val="24"/>
          <w:szCs w:val="24"/>
        </w:rPr>
      </w:pPr>
      <w:bookmarkStart w:id="46" w:name="OLE_LINK16"/>
      <w:bookmarkStart w:id="47" w:name="OLE_LINK17"/>
      <w:bookmarkStart w:id="48" w:name="_Toc107839393"/>
      <w:r w:rsidRPr="00E963A8">
        <w:rPr>
          <w:rStyle w:val="Siln"/>
          <w:rFonts w:ascii="Georgia" w:hAnsi="Georgia"/>
          <w:b/>
          <w:bCs/>
          <w:kern w:val="0"/>
          <w:sz w:val="24"/>
          <w:szCs w:val="24"/>
        </w:rPr>
        <w:t>VII. Průběh a výsledky vzdělávání v ZŠ</w:t>
      </w:r>
      <w:bookmarkEnd w:id="48"/>
    </w:p>
    <w:bookmarkEnd w:id="46"/>
    <w:bookmarkEnd w:id="47"/>
    <w:p w:rsidR="00465BCC" w:rsidRPr="00E963A8" w:rsidRDefault="00DC1B50" w:rsidP="002A77BF">
      <w:pPr>
        <w:rPr>
          <w:rStyle w:val="Siln"/>
          <w:rFonts w:ascii="Georgia" w:hAnsi="Georgia"/>
        </w:rPr>
      </w:pPr>
      <w:r w:rsidRPr="00E963A8">
        <w:rPr>
          <w:rStyle w:val="Siln"/>
          <w:rFonts w:ascii="Georgia" w:hAnsi="Georgia"/>
        </w:rPr>
        <w:t>S</w:t>
      </w:r>
      <w:r w:rsidR="00465BCC" w:rsidRPr="00E963A8">
        <w:rPr>
          <w:rStyle w:val="Siln"/>
          <w:rFonts w:ascii="Georgia" w:hAnsi="Georgia"/>
        </w:rPr>
        <w:t>nažíme se o:</w:t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>soulad výuky s obecnými cíli a zásadami vzdělávání</w:t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 xml:space="preserve">soulad výuky s cíli předškolního nebo základního vzdělávání </w:t>
      </w:r>
      <w:r w:rsidRPr="00E963A8">
        <w:tab/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>vhodnost a přiměřenost stanovených cílů výuky k aktuálnímu stavu třídy, respektování individuálních vzdělávacích potřeb žáků</w:t>
      </w:r>
      <w:r w:rsidRPr="00E963A8">
        <w:tab/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>konkretizace cílů ve sledované výuce</w:t>
      </w:r>
      <w:r w:rsidRPr="00E963A8">
        <w:tab/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>návaznost probíraného učiva na předcházející témata</w:t>
      </w:r>
      <w:r w:rsidRPr="00E963A8">
        <w:tab/>
      </w:r>
    </w:p>
    <w:p w:rsidR="00465BCC" w:rsidRPr="00E963A8" w:rsidRDefault="00465BCC" w:rsidP="00172AE7">
      <w:pPr>
        <w:pStyle w:val="Bnneslovanvet"/>
        <w:spacing w:line="240" w:lineRule="auto"/>
        <w:rPr>
          <w:b/>
          <w:color w:val="000000"/>
        </w:rPr>
      </w:pPr>
      <w:r w:rsidRPr="00E963A8">
        <w:rPr>
          <w:b/>
          <w:color w:val="000000"/>
        </w:rPr>
        <w:t>Materiální podpora výuky</w:t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>vhodnost vybavení a uspořádání učeben vzhledem k cílům výuky a k činnostem</w:t>
      </w:r>
      <w:r w:rsidRPr="00E963A8">
        <w:tab/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>podnětnost učeben vzhledem k podpoře seberealizace a identity žáků</w:t>
      </w:r>
      <w:r w:rsidRPr="00E963A8">
        <w:tab/>
      </w:r>
    </w:p>
    <w:p w:rsidR="00465BCC" w:rsidRPr="00E963A8" w:rsidRDefault="00465BCC" w:rsidP="00172AE7">
      <w:pPr>
        <w:pStyle w:val="Bnneslovanvet"/>
        <w:spacing w:line="240" w:lineRule="auto"/>
      </w:pPr>
      <w:r w:rsidRPr="00E963A8">
        <w:t>účelnost využití pomůcek, učebnic, didaktické techniky</w:t>
      </w:r>
      <w:r w:rsidRPr="00E963A8">
        <w:tab/>
      </w:r>
    </w:p>
    <w:p w:rsidR="00465BCC" w:rsidRPr="00E963A8" w:rsidRDefault="00923551" w:rsidP="00172AE7">
      <w:pPr>
        <w:pStyle w:val="Bnneslovanvet"/>
        <w:spacing w:line="240" w:lineRule="auto"/>
      </w:pPr>
      <w:r>
        <w:t xml:space="preserve">využití PC techniky, </w:t>
      </w:r>
      <w:proofErr w:type="spellStart"/>
      <w:r>
        <w:t>tabletů</w:t>
      </w:r>
      <w:proofErr w:type="spellEnd"/>
    </w:p>
    <w:p w:rsidR="00465BCC" w:rsidRPr="00E963A8" w:rsidRDefault="00465BCC" w:rsidP="00172AE7">
      <w:pPr>
        <w:pStyle w:val="Bnneslovanvet"/>
        <w:spacing w:line="240" w:lineRule="auto"/>
      </w:pPr>
      <w:r w:rsidRPr="00E963A8">
        <w:t>využití interaktivních tabulí</w:t>
      </w:r>
    </w:p>
    <w:p w:rsidR="00465BCC" w:rsidRPr="00E963A8" w:rsidRDefault="00465BCC" w:rsidP="00172AE7">
      <w:pPr>
        <w:pStyle w:val="Bnneslovanvet"/>
      </w:pPr>
      <w:r w:rsidRPr="00E963A8">
        <w:t>Vyučovací formy a metody</w:t>
      </w:r>
    </w:p>
    <w:p w:rsidR="00465BCC" w:rsidRPr="00E963A8" w:rsidRDefault="00465BCC" w:rsidP="00172AE7">
      <w:pPr>
        <w:pStyle w:val="Bnneslovanvet"/>
      </w:pPr>
      <w:r w:rsidRPr="00E963A8">
        <w:t>řízení výuky, vnitřní členění hodin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sledování a plnění stanovených cílů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podpora osobnostního a sociálního rozvoje dětí, jejich sebedůvěry, sebeúcty, vzájemného respektování a tolerance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možnost seberealizace dětí, jejich aktivního a emočního zapojení do činností, uplatnění individuálních možností, potřeb a zkušeností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využívání metod aktivního, prožitkového učení, experimentování, manipulování, objevování, práce s chybou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účelnost výuky frontální, skupinové a individuální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vyváženost rolí učitele jako organizátora výuky a jako zdroje informací</w:t>
      </w:r>
    </w:p>
    <w:p w:rsidR="00465BCC" w:rsidRPr="00E963A8" w:rsidRDefault="00465BCC" w:rsidP="00172AE7">
      <w:pPr>
        <w:pStyle w:val="Bnneslovanvet"/>
      </w:pPr>
      <w:r w:rsidRPr="00E963A8">
        <w:t>účelnost aplikovaných metod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respektování individuálního tempa, možnost relaxace žáků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forma kladení otázek</w:t>
      </w:r>
      <w:r w:rsidRPr="00E963A8">
        <w:tab/>
      </w:r>
    </w:p>
    <w:p w:rsidR="00DB70B7" w:rsidRPr="00E963A8" w:rsidRDefault="00DB70B7" w:rsidP="00172AE7">
      <w:pPr>
        <w:pStyle w:val="Bnneslovanvet"/>
        <w:numPr>
          <w:ilvl w:val="0"/>
          <w:numId w:val="0"/>
        </w:numPr>
        <w:ind w:left="478"/>
      </w:pPr>
    </w:p>
    <w:p w:rsidR="00465BCC" w:rsidRPr="00E963A8" w:rsidRDefault="00465BCC" w:rsidP="00172AE7">
      <w:pPr>
        <w:pStyle w:val="Bnneslovanvet"/>
        <w:spacing w:line="240" w:lineRule="auto"/>
        <w:rPr>
          <w:b/>
          <w:bCs/>
          <w:color w:val="000000"/>
        </w:rPr>
      </w:pPr>
      <w:r w:rsidRPr="00E963A8">
        <w:rPr>
          <w:b/>
          <w:bCs/>
          <w:color w:val="000000"/>
        </w:rPr>
        <w:t>Motivace žáků</w:t>
      </w:r>
    </w:p>
    <w:p w:rsidR="00465BCC" w:rsidRPr="00E963A8" w:rsidRDefault="00465BCC" w:rsidP="00172AE7">
      <w:pPr>
        <w:pStyle w:val="Bnneslovanvet"/>
      </w:pPr>
      <w:r w:rsidRPr="00E963A8">
        <w:t>aktivita a zájem žáků o výuku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propojení teorie s praxí (v činnostech žáků)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využívání zkušeností žáků</w:t>
      </w:r>
      <w:r w:rsidRPr="00E963A8">
        <w:tab/>
      </w:r>
    </w:p>
    <w:p w:rsidR="006074AE" w:rsidRPr="00E963A8" w:rsidRDefault="006074AE" w:rsidP="00172AE7">
      <w:pPr>
        <w:pStyle w:val="Bnneslovanvet"/>
      </w:pPr>
      <w:r w:rsidRPr="00E963A8">
        <w:t>vliv hodnocení na motivaci žáků</w:t>
      </w:r>
    </w:p>
    <w:p w:rsidR="00465BCC" w:rsidRPr="00E963A8" w:rsidRDefault="00465BCC" w:rsidP="00172AE7">
      <w:pPr>
        <w:pStyle w:val="Bnneslovanvet"/>
      </w:pPr>
      <w:r w:rsidRPr="00E963A8">
        <w:t>využívání analýzy chyb ke zvýšení motivace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osobní příklad pedagoga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 xml:space="preserve"> Interakce a komunikace</w:t>
      </w:r>
    </w:p>
    <w:p w:rsidR="00465BCC" w:rsidRPr="00E963A8" w:rsidRDefault="00465BCC" w:rsidP="00172AE7">
      <w:pPr>
        <w:pStyle w:val="Bnneslovanvet"/>
      </w:pPr>
      <w:r w:rsidRPr="00E963A8">
        <w:t>klima třídy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akceptování stanovených pravidel komunikace mezi učitelem a žáky i mezi žáky navzájem možnost vyjadřování vlastního názoru, argumentace, diskuse</w:t>
      </w:r>
    </w:p>
    <w:p w:rsidR="00465BCC" w:rsidRPr="00E963A8" w:rsidRDefault="00465BCC" w:rsidP="00172AE7">
      <w:pPr>
        <w:pStyle w:val="Bnneslovanvet"/>
      </w:pPr>
      <w:r w:rsidRPr="00E963A8">
        <w:t>vzájemné respektování, výchova k toleranci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vyváženost verbálního projevu učitelů a dětí, příležitosti k samostatným řečovým projevům dětí, rozvoj komunikativních dovedností žáků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Hodnocení žáků</w:t>
      </w:r>
    </w:p>
    <w:p w:rsidR="00465BCC" w:rsidRPr="00E963A8" w:rsidRDefault="00465BCC" w:rsidP="00172AE7">
      <w:pPr>
        <w:pStyle w:val="Bnneslovanvet"/>
      </w:pPr>
      <w:r w:rsidRPr="00E963A8">
        <w:t xml:space="preserve">Při hodnocení žáků vycházíme z pravidel hodnocení a sledujeme: </w:t>
      </w:r>
    </w:p>
    <w:p w:rsidR="00465BCC" w:rsidRPr="00E963A8" w:rsidRDefault="00465BCC" w:rsidP="00172AE7">
      <w:pPr>
        <w:pStyle w:val="Bnneslovanvet"/>
      </w:pPr>
      <w:r w:rsidRPr="00E963A8">
        <w:t>věcnost, konkrétnost a adresnost hodnocení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respektování individuálních schopností žáků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využívání vzájemného hodnocení a sebehodnocení žáků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ocenění pokroku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zdůvodnění hodnocení žáků učitelem</w:t>
      </w:r>
      <w:r w:rsidRPr="00E963A8">
        <w:tab/>
      </w:r>
    </w:p>
    <w:p w:rsidR="00465BCC" w:rsidRPr="00E963A8" w:rsidRDefault="00465BCC" w:rsidP="00172AE7">
      <w:pPr>
        <w:pStyle w:val="Bnneslovanvet"/>
      </w:pPr>
      <w:r w:rsidRPr="00E963A8">
        <w:t>vhodnost využitých metod hodnocení žáků učitelem</w:t>
      </w:r>
      <w:r w:rsidRPr="00E963A8">
        <w:tab/>
      </w:r>
    </w:p>
    <w:p w:rsidR="00465BCC" w:rsidRPr="00E963A8" w:rsidRDefault="00465BCC" w:rsidP="00E505A1">
      <w:pPr>
        <w:pStyle w:val="Nadpis1"/>
        <w:rPr>
          <w:rFonts w:ascii="Georgia" w:hAnsi="Georgia"/>
          <w:sz w:val="24"/>
          <w:szCs w:val="24"/>
        </w:rPr>
      </w:pPr>
      <w:bookmarkStart w:id="49" w:name="_Toc107839394"/>
      <w:r w:rsidRPr="00E963A8">
        <w:rPr>
          <w:rFonts w:ascii="Georgia" w:hAnsi="Georgia"/>
          <w:sz w:val="24"/>
          <w:szCs w:val="24"/>
        </w:rPr>
        <w:t>VIII. Průběh a výsledky vzdělávání v MŠ</w:t>
      </w:r>
      <w:bookmarkEnd w:id="49"/>
    </w:p>
    <w:p w:rsidR="00465BCC" w:rsidRPr="00E963A8" w:rsidRDefault="00465BCC" w:rsidP="00782058">
      <w:pPr>
        <w:pStyle w:val="Zklad"/>
        <w:rPr>
          <w:bCs/>
        </w:rPr>
      </w:pPr>
    </w:p>
    <w:p w:rsidR="00465BCC" w:rsidRPr="00E963A8" w:rsidRDefault="00465BCC" w:rsidP="00782058">
      <w:pPr>
        <w:pStyle w:val="Zklad"/>
      </w:pPr>
      <w:r w:rsidRPr="00E963A8">
        <w:t xml:space="preserve">Vzdělávací obsah </w:t>
      </w:r>
      <w:r w:rsidR="00B77242" w:rsidRPr="00E963A8">
        <w:t xml:space="preserve">ŠVP </w:t>
      </w:r>
      <w:r w:rsidRPr="00E963A8">
        <w:t>je uspořádán</w:t>
      </w:r>
      <w:r w:rsidR="00DD1F6F" w:rsidRPr="00E963A8">
        <w:t xml:space="preserve"> do 5</w:t>
      </w:r>
      <w:r w:rsidR="00B77242" w:rsidRPr="00E963A8">
        <w:t xml:space="preserve"> integrov</w:t>
      </w:r>
      <w:r w:rsidR="00780A51" w:rsidRPr="00E963A8">
        <w:t>a</w:t>
      </w:r>
      <w:r w:rsidR="00B77242" w:rsidRPr="00E963A8">
        <w:t>ných bloků. Jednotlivé bloky svou charakteristikou, obsahem a následným vzdělávacím přínosem naplňují vzdělávání dětí ve všech těchto oblastech:</w:t>
      </w:r>
    </w:p>
    <w:p w:rsidR="00053EF3" w:rsidRPr="00E963A8" w:rsidRDefault="00053EF3" w:rsidP="008E62A5">
      <w:pPr>
        <w:pStyle w:val="Bnneslovanvet"/>
      </w:pPr>
      <w:r w:rsidRPr="00E963A8">
        <w:t>Dítě a jeho tělo</w:t>
      </w:r>
    </w:p>
    <w:p w:rsidR="00465BCC" w:rsidRPr="00E963A8" w:rsidRDefault="00465BCC" w:rsidP="008E62A5">
      <w:pPr>
        <w:pStyle w:val="Bnneslovanvet"/>
      </w:pPr>
      <w:r w:rsidRPr="00E963A8">
        <w:t xml:space="preserve">Dítě a jeho psychika </w:t>
      </w:r>
    </w:p>
    <w:p w:rsidR="00465BCC" w:rsidRPr="00E963A8" w:rsidRDefault="00465BCC" w:rsidP="00A14B64">
      <w:pPr>
        <w:pStyle w:val="Bnneslovanvet"/>
      </w:pPr>
      <w:r w:rsidRPr="00E963A8">
        <w:t>Dítě a ten druhý</w:t>
      </w:r>
    </w:p>
    <w:p w:rsidR="00DD1F6F" w:rsidRPr="00E963A8" w:rsidRDefault="00465BCC" w:rsidP="00780A51">
      <w:pPr>
        <w:pStyle w:val="Bnneslovanvet"/>
      </w:pPr>
      <w:r w:rsidRPr="00E963A8">
        <w:t>Dítě a společnost</w:t>
      </w:r>
      <w:r w:rsidR="00172AE7" w:rsidRPr="00E963A8">
        <w:t xml:space="preserve"> </w:t>
      </w:r>
    </w:p>
    <w:p w:rsidR="00B77242" w:rsidRPr="00E963A8" w:rsidRDefault="00465BCC" w:rsidP="00780A51">
      <w:pPr>
        <w:pStyle w:val="Bnneslovanvet"/>
      </w:pPr>
      <w:r w:rsidRPr="00E963A8">
        <w:t xml:space="preserve">Dítě a svět </w:t>
      </w:r>
    </w:p>
    <w:p w:rsidR="00DC3362" w:rsidRPr="00E963A8" w:rsidRDefault="00DC3362" w:rsidP="00DC3362">
      <w:pPr>
        <w:pStyle w:val="Bnneslovanvet"/>
        <w:numPr>
          <w:ilvl w:val="0"/>
          <w:numId w:val="0"/>
        </w:numPr>
        <w:ind w:left="478"/>
      </w:pPr>
    </w:p>
    <w:p w:rsidR="00B77242" w:rsidRPr="00E963A8" w:rsidRDefault="00B77242" w:rsidP="00AA69B6">
      <w:pPr>
        <w:pStyle w:val="Bnneslovanvet"/>
        <w:numPr>
          <w:ilvl w:val="0"/>
          <w:numId w:val="0"/>
        </w:numPr>
        <w:spacing w:line="240" w:lineRule="auto"/>
        <w:ind w:left="478" w:hanging="238"/>
      </w:pPr>
      <w:r w:rsidRPr="00E963A8">
        <w:t>Zaměřujeme se na dosažení těchto cílů:</w:t>
      </w:r>
    </w:p>
    <w:p w:rsidR="00B77242" w:rsidRPr="00E963A8" w:rsidRDefault="00B77242" w:rsidP="00AA69B6">
      <w:pPr>
        <w:numPr>
          <w:ilvl w:val="0"/>
          <w:numId w:val="21"/>
        </w:numPr>
        <w:jc w:val="both"/>
        <w:rPr>
          <w:rFonts w:ascii="Georgia" w:hAnsi="Georgia"/>
        </w:rPr>
      </w:pPr>
      <w:r w:rsidRPr="00E963A8">
        <w:rPr>
          <w:rFonts w:ascii="Georgia" w:hAnsi="Georgia"/>
          <w:bCs/>
        </w:rPr>
        <w:t xml:space="preserve">učit se porozumět sobě a svým kamarádům </w:t>
      </w:r>
      <w:r w:rsidRPr="00E963A8">
        <w:rPr>
          <w:rFonts w:ascii="Georgia" w:hAnsi="Georgia"/>
        </w:rPr>
        <w:t>(rozvoj osobnosti)</w:t>
      </w:r>
    </w:p>
    <w:p w:rsidR="00B77242" w:rsidRPr="00E963A8" w:rsidRDefault="00B77242" w:rsidP="00AA69B6">
      <w:pPr>
        <w:numPr>
          <w:ilvl w:val="0"/>
          <w:numId w:val="21"/>
        </w:numPr>
        <w:rPr>
          <w:rFonts w:ascii="Georgia" w:hAnsi="Georgia"/>
        </w:rPr>
      </w:pPr>
      <w:r w:rsidRPr="00E963A8">
        <w:rPr>
          <w:rFonts w:ascii="Georgia" w:hAnsi="Georgia"/>
        </w:rPr>
        <w:t>vytvářet u dětí radostný postoj k životu a ke společným aktivitám</w:t>
      </w:r>
    </w:p>
    <w:p w:rsidR="00B77242" w:rsidRPr="00E963A8" w:rsidRDefault="00B77242" w:rsidP="00AA69B6">
      <w:pPr>
        <w:numPr>
          <w:ilvl w:val="0"/>
          <w:numId w:val="21"/>
        </w:numPr>
        <w:jc w:val="both"/>
        <w:rPr>
          <w:rFonts w:ascii="Georgia" w:hAnsi="Georgia"/>
        </w:rPr>
      </w:pPr>
      <w:r w:rsidRPr="00E963A8">
        <w:rPr>
          <w:rFonts w:ascii="Georgia" w:hAnsi="Georgia"/>
          <w:bCs/>
        </w:rPr>
        <w:t xml:space="preserve">učit se žít ve společnosti ostatních </w:t>
      </w:r>
      <w:r w:rsidRPr="00E963A8">
        <w:rPr>
          <w:rFonts w:ascii="Georgia" w:hAnsi="Georgia"/>
        </w:rPr>
        <w:t>(společenské normy a hodnoty)</w:t>
      </w:r>
    </w:p>
    <w:p w:rsidR="00AA69B6" w:rsidRPr="00E963A8" w:rsidRDefault="00B77242" w:rsidP="00AA69B6">
      <w:pPr>
        <w:pStyle w:val="Odstavecseseznamem"/>
        <w:numPr>
          <w:ilvl w:val="0"/>
          <w:numId w:val="21"/>
        </w:numPr>
        <w:spacing w:line="240" w:lineRule="auto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bCs/>
          <w:sz w:val="24"/>
          <w:szCs w:val="24"/>
        </w:rPr>
        <w:t xml:space="preserve">citlivěji chápat přírodu, chránit ji a pečovat o ni </w:t>
      </w:r>
      <w:r w:rsidRPr="00E963A8">
        <w:rPr>
          <w:rFonts w:ascii="Georgia" w:hAnsi="Georgia"/>
          <w:sz w:val="24"/>
          <w:szCs w:val="24"/>
        </w:rPr>
        <w:t>(úcta k životu ve všech jeho formách)</w:t>
      </w:r>
    </w:p>
    <w:p w:rsidR="00B77242" w:rsidRPr="00E963A8" w:rsidRDefault="00B77242" w:rsidP="00AA69B6">
      <w:pPr>
        <w:pStyle w:val="Odstavecseseznamem"/>
        <w:numPr>
          <w:ilvl w:val="0"/>
          <w:numId w:val="21"/>
        </w:numPr>
        <w:spacing w:line="240" w:lineRule="auto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bCs/>
          <w:sz w:val="24"/>
          <w:szCs w:val="24"/>
        </w:rPr>
        <w:t xml:space="preserve">získat všeobecné znalosti a dovednosti přiměřené věku </w:t>
      </w:r>
      <w:r w:rsidRPr="00E963A8">
        <w:rPr>
          <w:rFonts w:ascii="Georgia" w:hAnsi="Georgia"/>
          <w:sz w:val="24"/>
          <w:szCs w:val="24"/>
        </w:rPr>
        <w:t>(motivace k dalšímu poznávání a učení)</w:t>
      </w:r>
    </w:p>
    <w:p w:rsidR="00B77242" w:rsidRPr="00E963A8" w:rsidRDefault="00B77242" w:rsidP="00AA69B6">
      <w:pPr>
        <w:ind w:firstLine="709"/>
        <w:jc w:val="both"/>
        <w:rPr>
          <w:rFonts w:ascii="Georgia" w:hAnsi="Georgia"/>
        </w:rPr>
      </w:pPr>
      <w:r w:rsidRPr="00E963A8">
        <w:rPr>
          <w:rFonts w:ascii="Georgia" w:hAnsi="Georgia"/>
        </w:rPr>
        <w:t>A používáme tyto prostředky:</w:t>
      </w:r>
    </w:p>
    <w:p w:rsidR="00B77242" w:rsidRPr="00E963A8" w:rsidRDefault="00B77242" w:rsidP="00AA69B6">
      <w:pPr>
        <w:numPr>
          <w:ilvl w:val="0"/>
          <w:numId w:val="22"/>
        </w:numPr>
        <w:jc w:val="both"/>
        <w:rPr>
          <w:rFonts w:ascii="Georgia" w:hAnsi="Georgia"/>
          <w:bCs/>
        </w:rPr>
      </w:pPr>
      <w:r w:rsidRPr="00E963A8">
        <w:rPr>
          <w:rFonts w:ascii="Georgia" w:hAnsi="Georgia"/>
          <w:bCs/>
        </w:rPr>
        <w:t xml:space="preserve">harmonickou komunikaci </w:t>
      </w:r>
    </w:p>
    <w:p w:rsidR="00B77242" w:rsidRPr="00E963A8" w:rsidRDefault="00B77242" w:rsidP="00AA69B6">
      <w:pPr>
        <w:numPr>
          <w:ilvl w:val="0"/>
          <w:numId w:val="22"/>
        </w:numPr>
        <w:jc w:val="both"/>
        <w:rPr>
          <w:rFonts w:ascii="Georgia" w:hAnsi="Georgia"/>
          <w:bCs/>
        </w:rPr>
      </w:pPr>
      <w:r w:rsidRPr="00E963A8">
        <w:rPr>
          <w:rFonts w:ascii="Georgia" w:hAnsi="Georgia"/>
          <w:bCs/>
        </w:rPr>
        <w:t>partnerství a vzájemný respekt</w:t>
      </w:r>
    </w:p>
    <w:p w:rsidR="00B77242" w:rsidRPr="00E963A8" w:rsidRDefault="00B77242" w:rsidP="00AA69B6">
      <w:pPr>
        <w:numPr>
          <w:ilvl w:val="0"/>
          <w:numId w:val="22"/>
        </w:numPr>
        <w:jc w:val="both"/>
        <w:rPr>
          <w:rFonts w:ascii="Georgia" w:hAnsi="Georgia"/>
          <w:bCs/>
        </w:rPr>
      </w:pPr>
      <w:r w:rsidRPr="00E963A8">
        <w:rPr>
          <w:rFonts w:ascii="Georgia" w:hAnsi="Georgia"/>
          <w:bCs/>
        </w:rPr>
        <w:t>citlivé naslouchání</w:t>
      </w:r>
    </w:p>
    <w:p w:rsidR="00B77242" w:rsidRPr="00E963A8" w:rsidRDefault="00B77242" w:rsidP="00AA69B6">
      <w:pPr>
        <w:numPr>
          <w:ilvl w:val="0"/>
          <w:numId w:val="22"/>
        </w:numPr>
        <w:jc w:val="both"/>
        <w:rPr>
          <w:rFonts w:ascii="Georgia" w:hAnsi="Georgia"/>
          <w:bCs/>
        </w:rPr>
      </w:pPr>
      <w:r w:rsidRPr="00E963A8">
        <w:rPr>
          <w:rFonts w:ascii="Georgia" w:hAnsi="Georgia"/>
          <w:bCs/>
        </w:rPr>
        <w:t>tvůrčí práci</w:t>
      </w:r>
    </w:p>
    <w:p w:rsidR="00F304B2" w:rsidRPr="00E963A8" w:rsidRDefault="00B77242" w:rsidP="00053EF3">
      <w:pPr>
        <w:numPr>
          <w:ilvl w:val="0"/>
          <w:numId w:val="22"/>
        </w:numPr>
        <w:jc w:val="both"/>
        <w:rPr>
          <w:rFonts w:ascii="Georgia" w:hAnsi="Georgia"/>
          <w:bCs/>
        </w:rPr>
      </w:pPr>
      <w:r w:rsidRPr="00E963A8">
        <w:rPr>
          <w:rFonts w:ascii="Georgia" w:hAnsi="Georgia"/>
          <w:bCs/>
        </w:rPr>
        <w:t xml:space="preserve">pedagogické zásady </w:t>
      </w:r>
      <w:r w:rsidRPr="00E963A8">
        <w:rPr>
          <w:rFonts w:ascii="Georgia" w:hAnsi="Georgia"/>
        </w:rPr>
        <w:t>(individuální přístup, posloupnost, názornost, přiměřenost, pozitivní motivaci)</w:t>
      </w:r>
    </w:p>
    <w:p w:rsidR="00F304B2" w:rsidRPr="00E963A8" w:rsidRDefault="00F304B2" w:rsidP="00F304B2">
      <w:pPr>
        <w:ind w:left="1440"/>
        <w:jc w:val="both"/>
        <w:rPr>
          <w:rFonts w:ascii="Georgia" w:hAnsi="Georgia"/>
          <w:bCs/>
        </w:rPr>
      </w:pPr>
    </w:p>
    <w:p w:rsidR="00465BCC" w:rsidRPr="00E963A8" w:rsidRDefault="00465BCC" w:rsidP="00DC3362">
      <w:pPr>
        <w:ind w:firstLine="478"/>
        <w:jc w:val="both"/>
        <w:rPr>
          <w:rFonts w:ascii="Georgia" w:hAnsi="Georgia"/>
          <w:bCs/>
        </w:rPr>
      </w:pPr>
      <w:r w:rsidRPr="00E963A8">
        <w:rPr>
          <w:rFonts w:ascii="Georgia" w:hAnsi="Georgia"/>
        </w:rPr>
        <w:t>V rámci našeho ŠVP považujeme za klíčové kompetence:</w:t>
      </w:r>
    </w:p>
    <w:p w:rsidR="00465BCC" w:rsidRPr="00E963A8" w:rsidRDefault="00465BCC" w:rsidP="009C3701">
      <w:pPr>
        <w:pStyle w:val="Bnneslovanvet"/>
        <w:numPr>
          <w:ilvl w:val="0"/>
          <w:numId w:val="22"/>
        </w:numPr>
        <w:spacing w:line="240" w:lineRule="auto"/>
      </w:pPr>
      <w:r w:rsidRPr="00E963A8">
        <w:t>K učení</w:t>
      </w:r>
    </w:p>
    <w:p w:rsidR="00465BCC" w:rsidRPr="00E963A8" w:rsidRDefault="00465BCC" w:rsidP="009C3701">
      <w:pPr>
        <w:pStyle w:val="Bnneslovanvet"/>
        <w:numPr>
          <w:ilvl w:val="0"/>
          <w:numId w:val="22"/>
        </w:numPr>
        <w:spacing w:line="240" w:lineRule="auto"/>
      </w:pPr>
      <w:r w:rsidRPr="00E963A8">
        <w:t>K řešení problémů</w:t>
      </w:r>
    </w:p>
    <w:p w:rsidR="00465BCC" w:rsidRPr="00E963A8" w:rsidRDefault="00465BCC" w:rsidP="009C3701">
      <w:pPr>
        <w:pStyle w:val="Bnneslovanvet"/>
        <w:numPr>
          <w:ilvl w:val="0"/>
          <w:numId w:val="22"/>
        </w:numPr>
        <w:spacing w:line="240" w:lineRule="auto"/>
      </w:pPr>
      <w:r w:rsidRPr="00E963A8">
        <w:t>Komunikativní</w:t>
      </w:r>
    </w:p>
    <w:p w:rsidR="00465BCC" w:rsidRPr="00E963A8" w:rsidRDefault="00465BCC" w:rsidP="009C3701">
      <w:pPr>
        <w:pStyle w:val="Bnneslovanvet"/>
        <w:numPr>
          <w:ilvl w:val="0"/>
          <w:numId w:val="22"/>
        </w:numPr>
        <w:spacing w:line="240" w:lineRule="auto"/>
      </w:pPr>
      <w:r w:rsidRPr="00E963A8">
        <w:t>Sociální a personální</w:t>
      </w:r>
    </w:p>
    <w:p w:rsidR="00465BCC" w:rsidRPr="00E963A8" w:rsidRDefault="00465BCC" w:rsidP="009C3701">
      <w:pPr>
        <w:pStyle w:val="Bnneslovanvet"/>
        <w:numPr>
          <w:ilvl w:val="0"/>
          <w:numId w:val="22"/>
        </w:numPr>
        <w:spacing w:line="240" w:lineRule="auto"/>
      </w:pPr>
      <w:r w:rsidRPr="00E963A8">
        <w:t>Činnostní a občanské</w:t>
      </w:r>
    </w:p>
    <w:p w:rsidR="00DC3362" w:rsidRPr="00E963A8" w:rsidRDefault="00DC3362" w:rsidP="00DC3362">
      <w:pPr>
        <w:pStyle w:val="Bnneslovanvet"/>
        <w:numPr>
          <w:ilvl w:val="0"/>
          <w:numId w:val="0"/>
        </w:numPr>
        <w:spacing w:line="240" w:lineRule="auto"/>
        <w:ind w:left="1440"/>
        <w:rPr>
          <w:color w:val="FF0000"/>
        </w:rPr>
      </w:pPr>
    </w:p>
    <w:p w:rsidR="00465BCC" w:rsidRPr="00E963A8" w:rsidRDefault="00465BCC" w:rsidP="00A14B64">
      <w:pPr>
        <w:pStyle w:val="Nadpis1"/>
        <w:rPr>
          <w:rFonts w:ascii="Georgia" w:hAnsi="Georgia"/>
          <w:sz w:val="24"/>
          <w:szCs w:val="24"/>
        </w:rPr>
      </w:pPr>
      <w:bookmarkStart w:id="50" w:name="OLE_LINK20"/>
      <w:bookmarkStart w:id="51" w:name="OLE_LINK21"/>
      <w:bookmarkStart w:id="52" w:name="_Toc107839395"/>
      <w:r w:rsidRPr="00E963A8">
        <w:rPr>
          <w:rFonts w:ascii="Georgia" w:hAnsi="Georgia"/>
          <w:sz w:val="24"/>
          <w:szCs w:val="24"/>
        </w:rPr>
        <w:t>IX. Údaje o DVPP a ostatních pracovníků školy</w:t>
      </w:r>
      <w:bookmarkEnd w:id="52"/>
    </w:p>
    <w:bookmarkEnd w:id="50"/>
    <w:bookmarkEnd w:id="51"/>
    <w:p w:rsidR="00465BCC" w:rsidRPr="00E963A8" w:rsidRDefault="00465BCC" w:rsidP="00DC1B50">
      <w:pPr>
        <w:pStyle w:val="Zklad"/>
      </w:pPr>
      <w:r w:rsidRPr="00E963A8">
        <w:t>Výčet studií, kurzů, seminářů, kterých se pracovníci školy zúčastnili, počet účastníků:</w:t>
      </w:r>
    </w:p>
    <w:p w:rsidR="00465BCC" w:rsidRPr="00E963A8" w:rsidRDefault="00465BCC" w:rsidP="00DC1B50">
      <w:pPr>
        <w:pStyle w:val="Zklad"/>
      </w:pPr>
      <w:r w:rsidRPr="00E963A8">
        <w:t>Údaje jsou za školní rok 20</w:t>
      </w:r>
      <w:r w:rsidR="00B5059A" w:rsidRPr="00E963A8">
        <w:t>20</w:t>
      </w:r>
      <w:r w:rsidRPr="00E963A8">
        <w:t>/</w:t>
      </w:r>
      <w:r w:rsidR="00000EE6" w:rsidRPr="00E963A8">
        <w:t>202</w:t>
      </w:r>
      <w:r w:rsidR="00B5059A" w:rsidRPr="00E963A8">
        <w:t>1</w:t>
      </w:r>
    </w:p>
    <w:p w:rsidR="00465BCC" w:rsidRPr="00E963A8" w:rsidRDefault="00465BCC" w:rsidP="00DC1B50">
      <w:pPr>
        <w:pStyle w:val="Zklad"/>
      </w:pPr>
      <w:r w:rsidRPr="00E963A8">
        <w:t>Studium k prohlubování odborné kvalifikace</w:t>
      </w:r>
      <w:r w:rsidRPr="00E963A8"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63"/>
        <w:gridCol w:w="3716"/>
        <w:gridCol w:w="2814"/>
      </w:tblGrid>
      <w:tr w:rsidR="00465BCC" w:rsidRPr="00E963A8" w:rsidTr="003213C1">
        <w:trPr>
          <w:trHeight w:val="457"/>
        </w:trPr>
        <w:tc>
          <w:tcPr>
            <w:tcW w:w="1963" w:type="dxa"/>
          </w:tcPr>
          <w:p w:rsidR="00465BCC" w:rsidRPr="00E963A8" w:rsidRDefault="00465BCC" w:rsidP="006A3CA6">
            <w:pPr>
              <w:rPr>
                <w:rFonts w:ascii="Georgia" w:hAnsi="Georgia"/>
                <w:b/>
                <w:color w:val="000000"/>
              </w:rPr>
            </w:pPr>
            <w:r w:rsidRPr="00E963A8">
              <w:rPr>
                <w:rFonts w:ascii="Georgia" w:hAnsi="Georgia"/>
                <w:b/>
                <w:color w:val="000000"/>
              </w:rPr>
              <w:t>Pracovník</w:t>
            </w:r>
          </w:p>
        </w:tc>
        <w:tc>
          <w:tcPr>
            <w:tcW w:w="3716" w:type="dxa"/>
          </w:tcPr>
          <w:p w:rsidR="00465BCC" w:rsidRPr="00E963A8" w:rsidRDefault="00465BCC" w:rsidP="006A3CA6">
            <w:pPr>
              <w:rPr>
                <w:rFonts w:ascii="Georgia" w:hAnsi="Georgia"/>
                <w:b/>
                <w:color w:val="000000"/>
              </w:rPr>
            </w:pPr>
            <w:r w:rsidRPr="00E963A8">
              <w:rPr>
                <w:rFonts w:ascii="Georgia" w:hAnsi="Georgia"/>
                <w:b/>
                <w:color w:val="000000"/>
              </w:rPr>
              <w:t>Vzdělávací akce</w:t>
            </w:r>
          </w:p>
        </w:tc>
        <w:tc>
          <w:tcPr>
            <w:tcW w:w="2814" w:type="dxa"/>
          </w:tcPr>
          <w:p w:rsidR="00465BCC" w:rsidRPr="00E963A8" w:rsidRDefault="00465BCC" w:rsidP="006A3CA6">
            <w:pPr>
              <w:rPr>
                <w:rFonts w:ascii="Georgia" w:hAnsi="Georgia"/>
                <w:b/>
                <w:color w:val="000000"/>
              </w:rPr>
            </w:pPr>
            <w:r w:rsidRPr="00E963A8">
              <w:rPr>
                <w:rFonts w:ascii="Georgia" w:hAnsi="Georgia"/>
                <w:b/>
                <w:color w:val="000000"/>
              </w:rPr>
              <w:t>Kč</w:t>
            </w:r>
          </w:p>
        </w:tc>
      </w:tr>
      <w:tr w:rsidR="00DB70B7" w:rsidRPr="00E963A8" w:rsidTr="003213C1">
        <w:trPr>
          <w:trHeight w:val="549"/>
        </w:trPr>
        <w:tc>
          <w:tcPr>
            <w:tcW w:w="1963" w:type="dxa"/>
          </w:tcPr>
          <w:p w:rsidR="00DC1B50" w:rsidRPr="00E963A8" w:rsidRDefault="003213C1" w:rsidP="003213C1">
            <w:pPr>
              <w:rPr>
                <w:rFonts w:ascii="Georgia" w:hAnsi="Georgia"/>
              </w:rPr>
            </w:pPr>
            <w:r w:rsidRPr="00E963A8">
              <w:rPr>
                <w:rFonts w:ascii="Georgia" w:hAnsi="Georgia"/>
              </w:rPr>
              <w:t>Ředitelka ZŠ</w:t>
            </w:r>
          </w:p>
        </w:tc>
        <w:tc>
          <w:tcPr>
            <w:tcW w:w="3716" w:type="dxa"/>
          </w:tcPr>
          <w:p w:rsidR="00335564" w:rsidRPr="00E963A8" w:rsidRDefault="003213C1" w:rsidP="00944656">
            <w:pPr>
              <w:rPr>
                <w:rFonts w:ascii="Georgia" w:hAnsi="Georgia"/>
              </w:rPr>
            </w:pPr>
            <w:r w:rsidRPr="00E963A8">
              <w:rPr>
                <w:rFonts w:ascii="Georgia" w:hAnsi="Georgia"/>
              </w:rPr>
              <w:t>Legislativa ve školství</w:t>
            </w:r>
          </w:p>
          <w:p w:rsidR="00335564" w:rsidRPr="00E963A8" w:rsidRDefault="00B5059A" w:rsidP="00B5059A">
            <w:pPr>
              <w:tabs>
                <w:tab w:val="left" w:pos="2460"/>
              </w:tabs>
              <w:rPr>
                <w:rFonts w:ascii="Georgia" w:hAnsi="Georgia"/>
              </w:rPr>
            </w:pPr>
            <w:r w:rsidRPr="00E963A8">
              <w:rPr>
                <w:rFonts w:ascii="Georgia" w:hAnsi="Georgia"/>
              </w:rPr>
              <w:t>Jak inovovat ŠVP - MŠ</w:t>
            </w:r>
          </w:p>
        </w:tc>
        <w:tc>
          <w:tcPr>
            <w:tcW w:w="2814" w:type="dxa"/>
          </w:tcPr>
          <w:p w:rsidR="00004065" w:rsidRPr="00E963A8" w:rsidRDefault="00263274" w:rsidP="003213C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1 500</w:t>
            </w:r>
            <w:r w:rsidR="003213C1" w:rsidRPr="00E963A8">
              <w:rPr>
                <w:rFonts w:ascii="Georgia" w:hAnsi="Georgia"/>
              </w:rPr>
              <w:t xml:space="preserve"> Kč</w:t>
            </w:r>
          </w:p>
        </w:tc>
      </w:tr>
      <w:tr w:rsidR="00DB70B7" w:rsidRPr="00E963A8" w:rsidTr="00053EF3">
        <w:tc>
          <w:tcPr>
            <w:tcW w:w="1963" w:type="dxa"/>
          </w:tcPr>
          <w:p w:rsidR="00465BCC" w:rsidRDefault="00000EE6" w:rsidP="000059CE">
            <w:pPr>
              <w:rPr>
                <w:rFonts w:ascii="Georgia" w:hAnsi="Georgia"/>
              </w:rPr>
            </w:pPr>
            <w:r w:rsidRPr="00E963A8">
              <w:rPr>
                <w:rFonts w:ascii="Georgia" w:hAnsi="Georgia"/>
              </w:rPr>
              <w:t>VUČ MŠ</w:t>
            </w:r>
          </w:p>
          <w:p w:rsidR="00263274" w:rsidRPr="00E963A8" w:rsidRDefault="00263274" w:rsidP="000059C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Ředitelka ZŠ</w:t>
            </w:r>
          </w:p>
        </w:tc>
        <w:tc>
          <w:tcPr>
            <w:tcW w:w="3716" w:type="dxa"/>
          </w:tcPr>
          <w:p w:rsidR="00B5059A" w:rsidRPr="00E963A8" w:rsidRDefault="00263274" w:rsidP="00053EF3">
            <w:pPr>
              <w:tabs>
                <w:tab w:val="left" w:pos="2460"/>
              </w:tabs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Podpora </w:t>
            </w:r>
            <w:proofErr w:type="spellStart"/>
            <w:r>
              <w:rPr>
                <w:rFonts w:ascii="Georgia" w:hAnsi="Georgia"/>
              </w:rPr>
              <w:t>autoevaluace</w:t>
            </w:r>
            <w:proofErr w:type="spellEnd"/>
            <w:r>
              <w:rPr>
                <w:rFonts w:ascii="Georgia" w:hAnsi="Georgia"/>
              </w:rPr>
              <w:t xml:space="preserve"> MŠ s využitím systému </w:t>
            </w:r>
            <w:proofErr w:type="spellStart"/>
            <w:r>
              <w:rPr>
                <w:rFonts w:ascii="Georgia" w:hAnsi="Georgia"/>
              </w:rPr>
              <w:t>Inspis</w:t>
            </w:r>
            <w:proofErr w:type="spellEnd"/>
          </w:p>
        </w:tc>
        <w:tc>
          <w:tcPr>
            <w:tcW w:w="2814" w:type="dxa"/>
          </w:tcPr>
          <w:p w:rsidR="00465BCC" w:rsidRPr="00E963A8" w:rsidRDefault="00263274" w:rsidP="000059C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zdarma - ČŠI</w:t>
            </w:r>
          </w:p>
        </w:tc>
      </w:tr>
      <w:tr w:rsidR="00DB70B7" w:rsidRPr="00E963A8" w:rsidTr="00053EF3">
        <w:tc>
          <w:tcPr>
            <w:tcW w:w="1963" w:type="dxa"/>
          </w:tcPr>
          <w:p w:rsidR="00F11EBA" w:rsidRDefault="00315C2F" w:rsidP="000059CE">
            <w:pPr>
              <w:rPr>
                <w:rFonts w:ascii="Georgia" w:hAnsi="Georgia"/>
              </w:rPr>
            </w:pPr>
            <w:r w:rsidRPr="00E963A8">
              <w:rPr>
                <w:rFonts w:ascii="Georgia" w:hAnsi="Georgia"/>
              </w:rPr>
              <w:t>Ředitelka ZŠ</w:t>
            </w:r>
          </w:p>
          <w:p w:rsidR="00263274" w:rsidRPr="00E963A8" w:rsidRDefault="00263274" w:rsidP="000059CE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Učitelka ZŠ, vychovatelka ŠD</w:t>
            </w:r>
          </w:p>
        </w:tc>
        <w:tc>
          <w:tcPr>
            <w:tcW w:w="3716" w:type="dxa"/>
          </w:tcPr>
          <w:p w:rsidR="00B5059A" w:rsidRPr="00E963A8" w:rsidRDefault="00263274" w:rsidP="0026327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Podpora </w:t>
            </w:r>
            <w:proofErr w:type="spellStart"/>
            <w:r>
              <w:rPr>
                <w:rFonts w:ascii="Georgia" w:hAnsi="Georgia"/>
              </w:rPr>
              <w:t>autoevaluace</w:t>
            </w:r>
            <w:proofErr w:type="spellEnd"/>
            <w:r>
              <w:rPr>
                <w:rFonts w:ascii="Georgia" w:hAnsi="Georgia"/>
              </w:rPr>
              <w:t xml:space="preserve"> ZŠ s využitím systému </w:t>
            </w:r>
            <w:proofErr w:type="spellStart"/>
            <w:r>
              <w:rPr>
                <w:rFonts w:ascii="Georgia" w:hAnsi="Georgia"/>
              </w:rPr>
              <w:t>Inspis</w:t>
            </w:r>
            <w:proofErr w:type="spellEnd"/>
          </w:p>
        </w:tc>
        <w:tc>
          <w:tcPr>
            <w:tcW w:w="2814" w:type="dxa"/>
          </w:tcPr>
          <w:p w:rsidR="00004065" w:rsidRPr="00E963A8" w:rsidRDefault="00263274" w:rsidP="00F11EBA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zdarma - ČŠI</w:t>
            </w:r>
          </w:p>
        </w:tc>
      </w:tr>
      <w:tr w:rsidR="00315C2F" w:rsidRPr="00E963A8" w:rsidTr="00053EF3">
        <w:tc>
          <w:tcPr>
            <w:tcW w:w="1963" w:type="dxa"/>
          </w:tcPr>
          <w:p w:rsidR="00263274" w:rsidRDefault="00263274" w:rsidP="00263274">
            <w:pPr>
              <w:rPr>
                <w:rFonts w:ascii="Georgia" w:hAnsi="Georgia"/>
              </w:rPr>
            </w:pPr>
            <w:r w:rsidRPr="00E963A8">
              <w:rPr>
                <w:rFonts w:ascii="Georgia" w:hAnsi="Georgia"/>
              </w:rPr>
              <w:t>Ředitelka ZŠ</w:t>
            </w:r>
          </w:p>
          <w:p w:rsidR="00315C2F" w:rsidRPr="00E963A8" w:rsidRDefault="00263274" w:rsidP="00263274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Učitelka ZŠ, vychovatelka ŠD</w:t>
            </w:r>
          </w:p>
        </w:tc>
        <w:tc>
          <w:tcPr>
            <w:tcW w:w="3716" w:type="dxa"/>
          </w:tcPr>
          <w:p w:rsidR="00315C2F" w:rsidRPr="00E963A8" w:rsidRDefault="00263274" w:rsidP="00767F23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Reviz</w:t>
            </w:r>
            <w:r w:rsidR="00767F23">
              <w:rPr>
                <w:rFonts w:ascii="Georgia" w:hAnsi="Georgia"/>
              </w:rPr>
              <w:t>e</w:t>
            </w:r>
            <w:r>
              <w:rPr>
                <w:rFonts w:ascii="Georgia" w:hAnsi="Georgia"/>
              </w:rPr>
              <w:t xml:space="preserve"> ICT v RVP ZV  - M. Mareš, M. Sláma</w:t>
            </w:r>
          </w:p>
        </w:tc>
        <w:tc>
          <w:tcPr>
            <w:tcW w:w="2814" w:type="dxa"/>
          </w:tcPr>
          <w:p w:rsidR="00315C2F" w:rsidRDefault="00263274" w:rsidP="00315C2F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zdarma NIDVP</w:t>
            </w:r>
          </w:p>
          <w:p w:rsidR="00263274" w:rsidRPr="00E963A8" w:rsidRDefault="00263274" w:rsidP="00315C2F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4 workshopy, 20 hod, distančně + presenčně</w:t>
            </w:r>
          </w:p>
        </w:tc>
      </w:tr>
      <w:tr w:rsidR="00315C2F" w:rsidRPr="00E963A8" w:rsidTr="00053EF3">
        <w:tc>
          <w:tcPr>
            <w:tcW w:w="1963" w:type="dxa"/>
          </w:tcPr>
          <w:p w:rsidR="00315C2F" w:rsidRPr="00E963A8" w:rsidRDefault="00315C2F" w:rsidP="00315C2F">
            <w:pPr>
              <w:rPr>
                <w:rFonts w:ascii="Georgia" w:hAnsi="Georgia"/>
              </w:rPr>
            </w:pPr>
          </w:p>
        </w:tc>
        <w:tc>
          <w:tcPr>
            <w:tcW w:w="3716" w:type="dxa"/>
          </w:tcPr>
          <w:p w:rsidR="00B5059A" w:rsidRPr="00E963A8" w:rsidRDefault="00B5059A" w:rsidP="00B5059A">
            <w:pPr>
              <w:rPr>
                <w:rFonts w:ascii="Georgia" w:hAnsi="Georgia"/>
              </w:rPr>
            </w:pPr>
          </w:p>
        </w:tc>
        <w:tc>
          <w:tcPr>
            <w:tcW w:w="2814" w:type="dxa"/>
          </w:tcPr>
          <w:p w:rsidR="00315C2F" w:rsidRPr="00E963A8" w:rsidRDefault="00315C2F" w:rsidP="00315C2F">
            <w:pPr>
              <w:tabs>
                <w:tab w:val="left" w:pos="2460"/>
              </w:tabs>
              <w:rPr>
                <w:rFonts w:ascii="Georgia" w:hAnsi="Georgia"/>
              </w:rPr>
            </w:pPr>
          </w:p>
        </w:tc>
      </w:tr>
    </w:tbl>
    <w:p w:rsidR="00465BCC" w:rsidRPr="00E963A8" w:rsidRDefault="001040AA" w:rsidP="006F50AE">
      <w:pPr>
        <w:pStyle w:val="Nadpis1"/>
        <w:rPr>
          <w:rFonts w:ascii="Georgia" w:hAnsi="Georgia"/>
          <w:sz w:val="24"/>
          <w:szCs w:val="24"/>
        </w:rPr>
      </w:pPr>
      <w:bookmarkStart w:id="53" w:name="_Toc107839396"/>
      <w:r w:rsidRPr="00E963A8">
        <w:rPr>
          <w:rFonts w:ascii="Georgia" w:hAnsi="Georgia"/>
          <w:sz w:val="24"/>
          <w:szCs w:val="24"/>
        </w:rPr>
        <w:t>X.</w:t>
      </w:r>
      <w:r w:rsidR="00D94311" w:rsidRPr="00E963A8">
        <w:rPr>
          <w:rFonts w:ascii="Georgia" w:hAnsi="Georgia"/>
          <w:sz w:val="24"/>
          <w:szCs w:val="24"/>
        </w:rPr>
        <w:t xml:space="preserve"> </w:t>
      </w:r>
      <w:r w:rsidR="00465BCC" w:rsidRPr="00E963A8">
        <w:rPr>
          <w:rFonts w:ascii="Georgia" w:hAnsi="Georgia"/>
          <w:sz w:val="24"/>
          <w:szCs w:val="24"/>
        </w:rPr>
        <w:t>Údaje o aktivitách a prezentaci školy na veřejnosti</w:t>
      </w:r>
      <w:bookmarkEnd w:id="53"/>
    </w:p>
    <w:p w:rsidR="00465BCC" w:rsidRPr="00E963A8" w:rsidRDefault="00465BCC" w:rsidP="00E967EB">
      <w:pPr>
        <w:pStyle w:val="Nadpis2"/>
        <w:rPr>
          <w:rFonts w:ascii="Georgia" w:hAnsi="Georgia"/>
          <w:i w:val="0"/>
          <w:iCs w:val="0"/>
          <w:sz w:val="24"/>
          <w:szCs w:val="24"/>
        </w:rPr>
      </w:pPr>
      <w:bookmarkStart w:id="54" w:name="_Toc107839397"/>
      <w:r w:rsidRPr="00E963A8">
        <w:rPr>
          <w:rFonts w:ascii="Georgia" w:hAnsi="Georgia"/>
          <w:i w:val="0"/>
          <w:iCs w:val="0"/>
          <w:sz w:val="24"/>
          <w:szCs w:val="24"/>
        </w:rPr>
        <w:t>10.1.</w:t>
      </w:r>
      <w:r w:rsidR="00D94311" w:rsidRPr="00E963A8">
        <w:rPr>
          <w:rFonts w:ascii="Georgia" w:hAnsi="Georgia"/>
          <w:i w:val="0"/>
          <w:iCs w:val="0"/>
          <w:sz w:val="24"/>
          <w:szCs w:val="24"/>
        </w:rPr>
        <w:t xml:space="preserve"> </w:t>
      </w:r>
      <w:r w:rsidRPr="00E963A8">
        <w:rPr>
          <w:rFonts w:ascii="Georgia" w:hAnsi="Georgia"/>
          <w:i w:val="0"/>
          <w:iCs w:val="0"/>
          <w:sz w:val="24"/>
          <w:szCs w:val="24"/>
        </w:rPr>
        <w:t>Celoroční školní soutěž ZŠ</w:t>
      </w:r>
      <w:bookmarkEnd w:id="54"/>
    </w:p>
    <w:p w:rsidR="001040AA" w:rsidRPr="00E963A8" w:rsidRDefault="00465BCC" w:rsidP="004C3384">
      <w:pPr>
        <w:pStyle w:val="Zklad"/>
        <w:rPr>
          <w:color w:val="FF0000"/>
        </w:rPr>
      </w:pPr>
      <w:r w:rsidRPr="00E963A8">
        <w:t xml:space="preserve">K nejvýznamnější aktivitě školy patří jistě celoroční soutěž. V letošním roce jsme soutěžili </w:t>
      </w:r>
      <w:r w:rsidR="00694E16" w:rsidRPr="00E963A8">
        <w:t>na téma: „</w:t>
      </w:r>
      <w:r w:rsidR="00382692">
        <w:t>Křížem krážem Evropou</w:t>
      </w:r>
      <w:r w:rsidR="004C3384" w:rsidRPr="00E963A8">
        <w:t>.</w:t>
      </w:r>
      <w:r w:rsidR="00694E16" w:rsidRPr="00E963A8">
        <w:t>“</w:t>
      </w:r>
      <w:r w:rsidRPr="00E963A8">
        <w:t xml:space="preserve"> V průběhu soutěže škola spolupracuje s mnoha další</w:t>
      </w:r>
      <w:r w:rsidR="003213C1" w:rsidRPr="00E963A8">
        <w:t>mi subjekty Myslivecké sdružení, B</w:t>
      </w:r>
      <w:r w:rsidRPr="00E963A8">
        <w:t>yliny Mikeš, rodiče</w:t>
      </w:r>
      <w:r w:rsidR="00C360D8" w:rsidRPr="00E963A8">
        <w:t xml:space="preserve">. </w:t>
      </w:r>
      <w:r w:rsidRPr="00E963A8">
        <w:t>Součástí této soutěže je sběr kaštanů, šípků, pomerančové a citrónové kůry, bylin</w:t>
      </w:r>
      <w:r w:rsidR="006128F1" w:rsidRPr="00E963A8">
        <w:t>.</w:t>
      </w:r>
      <w:r w:rsidRPr="00E963A8">
        <w:t xml:space="preserve"> Tímto se snažíme chránit své životní prostředí a nenásilnou formou vedeme děti k environmentální výchově. Odměnou jsou dětem věcné hodnotné ceny, které si mohou vybrat</w:t>
      </w:r>
      <w:r w:rsidR="00D94311" w:rsidRPr="00E963A8">
        <w:t xml:space="preserve"> </w:t>
      </w:r>
      <w:r w:rsidR="00382692">
        <w:t xml:space="preserve">ve směnném obchůdku, </w:t>
      </w:r>
      <w:r w:rsidR="00C360D8" w:rsidRPr="00E963A8">
        <w:t>po</w:t>
      </w:r>
      <w:r w:rsidRPr="00E963A8">
        <w:t xml:space="preserve">dle </w:t>
      </w:r>
      <w:r w:rsidR="00382692">
        <w:t>svých získaných bodů</w:t>
      </w:r>
      <w:r w:rsidRPr="00E963A8">
        <w:t xml:space="preserve"> v soutěži. Odměněni jsou v</w:t>
      </w:r>
      <w:r w:rsidR="004C3384" w:rsidRPr="00E963A8">
        <w:t>šichni žáci. Máme stanovena krité</w:t>
      </w:r>
      <w:r w:rsidRPr="00E963A8">
        <w:t xml:space="preserve">ria pro získávání bodů, každý žák má svoji hrací kartu, kterou dostane na začátku školního roku. </w:t>
      </w:r>
    </w:p>
    <w:p w:rsidR="00694E16" w:rsidRPr="00E963A8" w:rsidRDefault="00DB70B7" w:rsidP="00694E16">
      <w:pPr>
        <w:pStyle w:val="Dalodstavce"/>
      </w:pPr>
      <w:r w:rsidRPr="00E963A8">
        <w:t xml:space="preserve">Zapojili jsme se do soutěže </w:t>
      </w:r>
      <w:proofErr w:type="spellStart"/>
      <w:r w:rsidRPr="00E963A8">
        <w:t>Recyklohraní</w:t>
      </w:r>
      <w:proofErr w:type="spellEnd"/>
      <w:r w:rsidRPr="00E963A8">
        <w:t xml:space="preserve">, </w:t>
      </w:r>
      <w:r w:rsidR="00A95E98" w:rsidRPr="00E963A8">
        <w:t>sbíráme staré tonery, baterie, použité elektrospotřebiče.</w:t>
      </w:r>
    </w:p>
    <w:p w:rsidR="007F32B6" w:rsidRPr="00E963A8" w:rsidRDefault="007F32B6" w:rsidP="00694E16">
      <w:pPr>
        <w:pStyle w:val="Dalodstavce"/>
      </w:pPr>
    </w:p>
    <w:tbl>
      <w:tblPr>
        <w:tblW w:w="66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816"/>
        <w:gridCol w:w="1593"/>
        <w:gridCol w:w="2337"/>
        <w:gridCol w:w="899"/>
      </w:tblGrid>
      <w:tr w:rsidR="00694E16" w:rsidRPr="00E963A8" w:rsidTr="002A58C0">
        <w:trPr>
          <w:trHeight w:val="525"/>
        </w:trPr>
        <w:tc>
          <w:tcPr>
            <w:tcW w:w="663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 w:rsidP="000733C6">
            <w:pPr>
              <w:rPr>
                <w:rFonts w:ascii="Georgia" w:hAnsi="Georgia"/>
                <w:b/>
                <w:bCs/>
                <w:color w:val="000000"/>
              </w:rPr>
            </w:pPr>
            <w:r w:rsidRPr="00E963A8">
              <w:rPr>
                <w:rFonts w:ascii="Georgia" w:hAnsi="Georgia"/>
                <w:b/>
                <w:bCs/>
                <w:color w:val="000000"/>
              </w:rPr>
              <w:t>Výsledky soutěže 20</w:t>
            </w:r>
            <w:r w:rsidR="000733C6" w:rsidRPr="00E963A8">
              <w:rPr>
                <w:rFonts w:ascii="Georgia" w:hAnsi="Georgia"/>
                <w:b/>
                <w:bCs/>
                <w:color w:val="000000"/>
              </w:rPr>
              <w:t>20</w:t>
            </w:r>
            <w:r w:rsidRPr="00E963A8">
              <w:rPr>
                <w:rFonts w:ascii="Georgia" w:hAnsi="Georgia"/>
                <w:b/>
                <w:bCs/>
                <w:color w:val="000000"/>
              </w:rPr>
              <w:t>/20</w:t>
            </w:r>
            <w:r w:rsidR="000733C6" w:rsidRPr="00E963A8">
              <w:rPr>
                <w:rFonts w:ascii="Georgia" w:hAnsi="Georgia"/>
                <w:b/>
                <w:bCs/>
                <w:color w:val="000000"/>
              </w:rPr>
              <w:t>21</w:t>
            </w:r>
          </w:p>
        </w:tc>
      </w:tr>
      <w:tr w:rsidR="00694E16" w:rsidRPr="00E963A8" w:rsidTr="002A58C0">
        <w:trPr>
          <w:trHeight w:val="315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rPr>
                <w:rFonts w:ascii="Georgia" w:hAnsi="Georgia"/>
                <w:b/>
                <w:bCs/>
                <w:color w:val="000000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rPr>
                <w:rFonts w:ascii="Georgia" w:hAnsi="Georgia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rPr>
                <w:rFonts w:ascii="Georgia" w:hAnsi="Georgia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rPr>
                <w:rFonts w:ascii="Georgia" w:hAnsi="Georgia"/>
              </w:rPr>
            </w:pP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rPr>
                <w:rFonts w:ascii="Georgia" w:hAnsi="Georgia"/>
              </w:rPr>
            </w:pPr>
          </w:p>
        </w:tc>
      </w:tr>
      <w:tr w:rsidR="00694E16" w:rsidRPr="00E963A8" w:rsidTr="002A58C0">
        <w:trPr>
          <w:trHeight w:val="390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 w:rsidP="00D94311">
            <w:pPr>
              <w:jc w:val="center"/>
              <w:rPr>
                <w:rFonts w:ascii="Georgia" w:hAnsi="Georgia"/>
                <w:b/>
                <w:bCs/>
                <w:color w:val="000000"/>
              </w:rPr>
            </w:pPr>
            <w:r w:rsidRPr="00E963A8">
              <w:rPr>
                <w:rFonts w:ascii="Georgia" w:hAnsi="Georgia"/>
                <w:b/>
                <w:bCs/>
                <w:color w:val="000000"/>
              </w:rPr>
              <w:t>Poř</w:t>
            </w:r>
            <w:r w:rsidR="00D94311" w:rsidRPr="00E963A8">
              <w:rPr>
                <w:rFonts w:ascii="Georgia" w:hAnsi="Georgia"/>
                <w:b/>
                <w:bCs/>
                <w:color w:val="000000"/>
              </w:rPr>
              <w:t>adí</w:t>
            </w:r>
          </w:p>
        </w:tc>
        <w:tc>
          <w:tcPr>
            <w:tcW w:w="8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 w:rsidP="00D94311">
            <w:pPr>
              <w:jc w:val="center"/>
              <w:rPr>
                <w:rFonts w:ascii="Georgia" w:hAnsi="Georgia"/>
                <w:b/>
                <w:bCs/>
                <w:color w:val="000000"/>
              </w:rPr>
            </w:pPr>
            <w:r w:rsidRPr="00E963A8">
              <w:rPr>
                <w:rFonts w:ascii="Georgia" w:hAnsi="Georgia"/>
                <w:b/>
                <w:bCs/>
                <w:color w:val="000000"/>
              </w:rPr>
              <w:t>Tř</w:t>
            </w:r>
            <w:r w:rsidR="00D94311" w:rsidRPr="00E963A8">
              <w:rPr>
                <w:rFonts w:ascii="Georgia" w:hAnsi="Georgia"/>
                <w:b/>
                <w:bCs/>
                <w:color w:val="000000"/>
              </w:rPr>
              <w:t>ída</w:t>
            </w:r>
          </w:p>
        </w:tc>
        <w:tc>
          <w:tcPr>
            <w:tcW w:w="15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jc w:val="center"/>
              <w:rPr>
                <w:rFonts w:ascii="Georgia" w:hAnsi="Georgia"/>
                <w:b/>
                <w:bCs/>
                <w:color w:val="000000"/>
              </w:rPr>
            </w:pPr>
            <w:r w:rsidRPr="00E963A8">
              <w:rPr>
                <w:rFonts w:ascii="Georgia" w:hAnsi="Georgia"/>
                <w:b/>
                <w:bCs/>
                <w:color w:val="000000"/>
              </w:rPr>
              <w:t>Jméno</w:t>
            </w:r>
          </w:p>
        </w:tc>
        <w:tc>
          <w:tcPr>
            <w:tcW w:w="23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jc w:val="center"/>
              <w:rPr>
                <w:rFonts w:ascii="Georgia" w:hAnsi="Georgia"/>
                <w:b/>
                <w:bCs/>
                <w:color w:val="000000"/>
              </w:rPr>
            </w:pPr>
            <w:r w:rsidRPr="00E963A8">
              <w:rPr>
                <w:rFonts w:ascii="Georgia" w:hAnsi="Georgia"/>
                <w:b/>
                <w:bCs/>
                <w:color w:val="000000"/>
              </w:rPr>
              <w:t> </w:t>
            </w:r>
          </w:p>
        </w:tc>
        <w:tc>
          <w:tcPr>
            <w:tcW w:w="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jc w:val="center"/>
              <w:rPr>
                <w:rFonts w:ascii="Georgia" w:hAnsi="Georgia"/>
                <w:b/>
                <w:bCs/>
                <w:color w:val="000000"/>
              </w:rPr>
            </w:pPr>
            <w:r w:rsidRPr="00E963A8">
              <w:rPr>
                <w:rFonts w:ascii="Georgia" w:hAnsi="Georgia"/>
                <w:b/>
                <w:bCs/>
                <w:color w:val="000000"/>
              </w:rPr>
              <w:t>Body</w:t>
            </w:r>
          </w:p>
        </w:tc>
      </w:tr>
      <w:tr w:rsidR="007B6293" w:rsidRPr="00E963A8" w:rsidTr="002A58C0">
        <w:trPr>
          <w:trHeight w:val="37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jc w:val="center"/>
              <w:rPr>
                <w:rFonts w:ascii="Georgia" w:hAnsi="Georgia"/>
                <w:b/>
                <w:bCs/>
              </w:rPr>
            </w:pPr>
            <w:r w:rsidRPr="00E963A8">
              <w:rPr>
                <w:rFonts w:ascii="Georgia" w:hAnsi="Georgia"/>
                <w:b/>
                <w:bCs/>
              </w:rPr>
              <w:t>1.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E16" w:rsidRPr="00E963A8" w:rsidRDefault="002A58C0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4.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E16" w:rsidRPr="00E963A8" w:rsidRDefault="00F86CF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Šimon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E16" w:rsidRPr="00E963A8" w:rsidRDefault="00F86CF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Zajíček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E16" w:rsidRPr="00E963A8" w:rsidRDefault="00F86CFC">
            <w:pPr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7522</w:t>
            </w:r>
          </w:p>
        </w:tc>
      </w:tr>
      <w:tr w:rsidR="007B6293" w:rsidRPr="00E963A8" w:rsidTr="002A58C0">
        <w:trPr>
          <w:trHeight w:val="37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94E16" w:rsidRPr="00E963A8" w:rsidRDefault="00694E16">
            <w:pPr>
              <w:jc w:val="center"/>
              <w:rPr>
                <w:rFonts w:ascii="Georgia" w:hAnsi="Georgia"/>
                <w:b/>
                <w:bCs/>
              </w:rPr>
            </w:pPr>
            <w:r w:rsidRPr="00E963A8">
              <w:rPr>
                <w:rFonts w:ascii="Georgia" w:hAnsi="Georgia"/>
                <w:b/>
                <w:bCs/>
              </w:rPr>
              <w:t>2.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E16" w:rsidRPr="00E963A8" w:rsidRDefault="002A58C0" w:rsidP="0051470C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2.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94E16" w:rsidRPr="00E963A8" w:rsidRDefault="00F86CFC" w:rsidP="002A58C0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Václav 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E16" w:rsidRPr="00E963A8" w:rsidRDefault="00F86CFC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Paleček</w:t>
            </w:r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94E16" w:rsidRPr="00E963A8" w:rsidRDefault="00F86CFC">
            <w:pPr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5382</w:t>
            </w:r>
          </w:p>
        </w:tc>
      </w:tr>
      <w:tr w:rsidR="003213C1" w:rsidRPr="00E963A8" w:rsidTr="002A58C0">
        <w:trPr>
          <w:trHeight w:val="37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13C1" w:rsidRPr="00E963A8" w:rsidRDefault="003213C1" w:rsidP="003213C1">
            <w:pPr>
              <w:jc w:val="center"/>
              <w:rPr>
                <w:rFonts w:ascii="Georgia" w:hAnsi="Georgia"/>
                <w:b/>
                <w:bCs/>
              </w:rPr>
            </w:pPr>
            <w:r w:rsidRPr="00E963A8">
              <w:rPr>
                <w:rFonts w:ascii="Georgia" w:hAnsi="Georgia"/>
                <w:b/>
                <w:bCs/>
              </w:rPr>
              <w:t>3.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213C1" w:rsidRPr="00E963A8" w:rsidRDefault="002A58C0" w:rsidP="003213C1">
            <w:pPr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4. 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213C1" w:rsidRPr="00E963A8" w:rsidRDefault="00F86CFC" w:rsidP="003213C1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>Veronika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213C1" w:rsidRPr="00E963A8" w:rsidRDefault="00F86CFC" w:rsidP="003213C1">
            <w:pPr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Hemzová</w:t>
            </w:r>
            <w:proofErr w:type="spellEnd"/>
          </w:p>
        </w:tc>
        <w:tc>
          <w:tcPr>
            <w:tcW w:w="8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213C1" w:rsidRPr="00E963A8" w:rsidRDefault="00F86CFC" w:rsidP="003213C1">
            <w:pPr>
              <w:jc w:val="right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4905</w:t>
            </w:r>
          </w:p>
        </w:tc>
      </w:tr>
    </w:tbl>
    <w:p w:rsidR="00465BCC" w:rsidRPr="00E963A8" w:rsidRDefault="00465BCC" w:rsidP="00263CAF">
      <w:pPr>
        <w:pStyle w:val="Nadpis2"/>
        <w:rPr>
          <w:rFonts w:ascii="Georgia" w:hAnsi="Georgia"/>
          <w:i w:val="0"/>
          <w:iCs w:val="0"/>
          <w:sz w:val="24"/>
          <w:szCs w:val="24"/>
        </w:rPr>
      </w:pPr>
      <w:bookmarkStart w:id="55" w:name="_Toc107839398"/>
      <w:r w:rsidRPr="00E963A8">
        <w:rPr>
          <w:rFonts w:ascii="Georgia" w:hAnsi="Georgia"/>
          <w:i w:val="0"/>
          <w:iCs w:val="0"/>
          <w:sz w:val="24"/>
          <w:szCs w:val="24"/>
        </w:rPr>
        <w:t>10.2 Prezentace školy na veřejnosti</w:t>
      </w:r>
      <w:bookmarkEnd w:id="55"/>
    </w:p>
    <w:p w:rsidR="00465BCC" w:rsidRPr="00E963A8" w:rsidRDefault="00465BCC" w:rsidP="004C3384">
      <w:pPr>
        <w:pStyle w:val="Zklad"/>
        <w:rPr>
          <w:rStyle w:val="Vyznaen1"/>
          <w:u w:val="single"/>
        </w:rPr>
      </w:pPr>
      <w:r w:rsidRPr="00E963A8">
        <w:rPr>
          <w:rStyle w:val="Vyznaen1"/>
          <w:u w:val="single"/>
        </w:rPr>
        <w:t>Webové stránky</w:t>
      </w:r>
    </w:p>
    <w:p w:rsidR="00465BCC" w:rsidRPr="00E963A8" w:rsidRDefault="00465BCC" w:rsidP="004C3384">
      <w:pPr>
        <w:pStyle w:val="Zklad"/>
      </w:pPr>
      <w:r w:rsidRPr="00E963A8">
        <w:t>Zde jsou zveřejněny všechny potřebné informace pro rodiče i veřejnost (</w:t>
      </w:r>
      <w:r w:rsidR="001040AA" w:rsidRPr="00E963A8">
        <w:t>plánované akce, fotogalerie</w:t>
      </w:r>
      <w:r w:rsidR="003B2F24" w:rsidRPr="00E963A8">
        <w:t xml:space="preserve">, </w:t>
      </w:r>
      <w:r w:rsidR="005129D8" w:rsidRPr="00E963A8">
        <w:t xml:space="preserve">básničky a písničky ze školky, </w:t>
      </w:r>
      <w:r w:rsidR="003B2F24" w:rsidRPr="00E963A8">
        <w:t>apod.</w:t>
      </w:r>
      <w:r w:rsidR="001040AA" w:rsidRPr="00E963A8">
        <w:t>)</w:t>
      </w:r>
    </w:p>
    <w:p w:rsidR="005129D8" w:rsidRDefault="00465BCC" w:rsidP="004C3384">
      <w:pPr>
        <w:pStyle w:val="Zklad"/>
      </w:pPr>
      <w:r w:rsidRPr="00E963A8">
        <w:rPr>
          <w:rStyle w:val="Vyznaen1"/>
          <w:u w:val="single"/>
        </w:rPr>
        <w:t>Výstava výtvarných prací</w:t>
      </w:r>
      <w:r w:rsidR="004C3384" w:rsidRPr="00E963A8">
        <w:t xml:space="preserve"> </w:t>
      </w:r>
    </w:p>
    <w:p w:rsidR="006A6060" w:rsidRPr="006A6060" w:rsidRDefault="006A6060" w:rsidP="006A6060">
      <w:pPr>
        <w:pStyle w:val="Dalodstavce"/>
        <w:ind w:firstLine="0"/>
        <w:rPr>
          <w:rFonts w:cs="Arial"/>
        </w:rPr>
      </w:pPr>
      <w:r>
        <w:t>Žáci naší školy vystavovali své výtvarné práce v prostorách městských lázní – vše ve spol</w:t>
      </w:r>
      <w:r w:rsidR="00B41EA2">
        <w:t>u</w:t>
      </w:r>
      <w:r>
        <w:t xml:space="preserve">práci </w:t>
      </w:r>
      <w:r w:rsidRPr="006A6060">
        <w:rPr>
          <w:rFonts w:cs="Arial"/>
        </w:rPr>
        <w:t xml:space="preserve">se </w:t>
      </w:r>
      <w:r w:rsidR="00B41EA2">
        <w:rPr>
          <w:rFonts w:cs="Arial"/>
        </w:rPr>
        <w:t>střediskem</w:t>
      </w:r>
      <w:r w:rsidR="00493CD0">
        <w:rPr>
          <w:rFonts w:cs="Arial"/>
        </w:rPr>
        <w:t xml:space="preserve"> Diakonie </w:t>
      </w:r>
      <w:r w:rsidR="00B41EA2">
        <w:rPr>
          <w:rFonts w:cs="Arial"/>
        </w:rPr>
        <w:t>v</w:t>
      </w:r>
      <w:r w:rsidR="00B41EA2">
        <w:rPr>
          <w:rStyle w:val="Siln"/>
          <w:rFonts w:cs="Arial"/>
          <w:color w:val="767676"/>
          <w:shd w:val="clear" w:color="auto" w:fill="FFFFFF"/>
        </w:rPr>
        <w:t> Myslibořicích</w:t>
      </w:r>
      <w:r w:rsidR="00B41EA2">
        <w:rPr>
          <w:rFonts w:cs="Arial"/>
          <w:color w:val="727272"/>
          <w:shd w:val="clear" w:color="auto" w:fill="FFFFFF"/>
        </w:rPr>
        <w:t>.</w:t>
      </w:r>
    </w:p>
    <w:p w:rsidR="00465BCC" w:rsidRPr="006A6060" w:rsidRDefault="00465BCC" w:rsidP="004C3384">
      <w:pPr>
        <w:pStyle w:val="Zklad"/>
        <w:rPr>
          <w:rStyle w:val="Vyznaen1"/>
          <w:rFonts w:cs="Arial"/>
          <w:u w:val="single"/>
        </w:rPr>
      </w:pPr>
      <w:r w:rsidRPr="006A6060">
        <w:rPr>
          <w:rStyle w:val="Vyznaen1"/>
          <w:rFonts w:cs="Arial"/>
          <w:u w:val="single"/>
        </w:rPr>
        <w:t xml:space="preserve">Spolupráce s rodiči </w:t>
      </w:r>
    </w:p>
    <w:p w:rsidR="006128F1" w:rsidRPr="00E963A8" w:rsidRDefault="009D3276" w:rsidP="00356B74">
      <w:pPr>
        <w:pStyle w:val="Zklad"/>
        <w:rPr>
          <w:rStyle w:val="Siln"/>
          <w:b w:val="0"/>
        </w:rPr>
      </w:pPr>
      <w:r w:rsidRPr="00E963A8">
        <w:rPr>
          <w:rStyle w:val="Siln"/>
          <w:b w:val="0"/>
        </w:rPr>
        <w:t xml:space="preserve">ZŠ a </w:t>
      </w:r>
      <w:r w:rsidR="00356B74" w:rsidRPr="00E963A8">
        <w:rPr>
          <w:rStyle w:val="Siln"/>
          <w:b w:val="0"/>
        </w:rPr>
        <w:t>M</w:t>
      </w:r>
      <w:r w:rsidRPr="00E963A8">
        <w:rPr>
          <w:rStyle w:val="Siln"/>
          <w:b w:val="0"/>
        </w:rPr>
        <w:t>Š společně zapojily rodiče do ekologického projektu. Sbírali jsme pomerančovou kůru, kaštany</w:t>
      </w:r>
      <w:r w:rsidR="006128F1" w:rsidRPr="00E963A8">
        <w:rPr>
          <w:rStyle w:val="Siln"/>
          <w:b w:val="0"/>
        </w:rPr>
        <w:t>,</w:t>
      </w:r>
      <w:r w:rsidRPr="00E963A8">
        <w:rPr>
          <w:rStyle w:val="Siln"/>
          <w:b w:val="0"/>
        </w:rPr>
        <w:t xml:space="preserve"> šípky</w:t>
      </w:r>
      <w:r w:rsidR="006128F1" w:rsidRPr="00E963A8">
        <w:rPr>
          <w:rStyle w:val="Siln"/>
          <w:b w:val="0"/>
        </w:rPr>
        <w:t>, sedmikrásky.</w:t>
      </w:r>
    </w:p>
    <w:p w:rsidR="00356B74" w:rsidRPr="00E963A8" w:rsidRDefault="00356B74" w:rsidP="00356B74">
      <w:pPr>
        <w:pStyle w:val="Zklad"/>
        <w:rPr>
          <w:rStyle w:val="Vyznaen1"/>
          <w:u w:val="single"/>
        </w:rPr>
      </w:pPr>
      <w:r w:rsidRPr="00E963A8">
        <w:rPr>
          <w:rStyle w:val="Vyznaen1"/>
          <w:u w:val="single"/>
        </w:rPr>
        <w:t>Spolupráce s obcí Radňovice</w:t>
      </w:r>
    </w:p>
    <w:p w:rsidR="00D3245E" w:rsidRPr="00E963A8" w:rsidRDefault="00356B74" w:rsidP="004C3384">
      <w:pPr>
        <w:pStyle w:val="Zklad"/>
        <w:rPr>
          <w:rStyle w:val="Vyznaen1"/>
        </w:rPr>
      </w:pPr>
      <w:r w:rsidRPr="00E963A8">
        <w:rPr>
          <w:rStyle w:val="Siln"/>
          <w:b w:val="0"/>
        </w:rPr>
        <w:t>S obcí spolupracujeme nejen při opravách a modernizaci prostor školy, ale také v r</w:t>
      </w:r>
      <w:r w:rsidR="00D3245E" w:rsidRPr="00E963A8">
        <w:rPr>
          <w:rStyle w:val="Siln"/>
          <w:b w:val="0"/>
        </w:rPr>
        <w:t xml:space="preserve">ovině kulturního života v obci. </w:t>
      </w:r>
      <w:r w:rsidR="006A6060">
        <w:rPr>
          <w:rStyle w:val="Siln"/>
          <w:b w:val="0"/>
        </w:rPr>
        <w:t>Letos jsme zajistili kulturní program při příležitosti vítání občánků Radňovic.</w:t>
      </w:r>
    </w:p>
    <w:p w:rsidR="00AE3384" w:rsidRPr="00E963A8" w:rsidRDefault="00AE3384" w:rsidP="00AE3384">
      <w:pPr>
        <w:pStyle w:val="Zklad"/>
        <w:rPr>
          <w:rStyle w:val="Vyznaen1"/>
          <w:u w:val="single"/>
        </w:rPr>
      </w:pPr>
      <w:r w:rsidRPr="00E963A8">
        <w:rPr>
          <w:rStyle w:val="Vyznaen1"/>
          <w:u w:val="single"/>
        </w:rPr>
        <w:t>Spolupráce s Mysliveckým sdružením Jiříkovice a Radňovice</w:t>
      </w:r>
    </w:p>
    <w:p w:rsidR="001314D5" w:rsidRPr="00E963A8" w:rsidRDefault="003213C1" w:rsidP="003213C1">
      <w:pPr>
        <w:pStyle w:val="Dalodstavce"/>
        <w:ind w:firstLine="0"/>
      </w:pPr>
      <w:r w:rsidRPr="00E963A8">
        <w:t>Sb</w:t>
      </w:r>
      <w:r w:rsidR="001314D5" w:rsidRPr="00E963A8">
        <w:t>ěr kaštanů.</w:t>
      </w:r>
    </w:p>
    <w:p w:rsidR="00465BCC" w:rsidRPr="00E963A8" w:rsidRDefault="00465BCC" w:rsidP="004C3384">
      <w:pPr>
        <w:pStyle w:val="Zklad"/>
        <w:rPr>
          <w:rStyle w:val="Vyznaen1"/>
          <w:u w:val="single"/>
        </w:rPr>
      </w:pPr>
      <w:r w:rsidRPr="00E963A8">
        <w:rPr>
          <w:rStyle w:val="Vyznaen1"/>
          <w:u w:val="single"/>
        </w:rPr>
        <w:t>Spolupráce s</w:t>
      </w:r>
      <w:r w:rsidR="00D87571" w:rsidRPr="00E963A8">
        <w:rPr>
          <w:rStyle w:val="Vyznaen1"/>
          <w:u w:val="single"/>
        </w:rPr>
        <w:t>e s.r.o.</w:t>
      </w:r>
      <w:r w:rsidRPr="00E963A8">
        <w:rPr>
          <w:rStyle w:val="Vyznaen1"/>
          <w:u w:val="single"/>
        </w:rPr>
        <w:t xml:space="preserve"> Byliny Mikeš </w:t>
      </w:r>
    </w:p>
    <w:p w:rsidR="00D3245E" w:rsidRPr="00E963A8" w:rsidRDefault="00D605A8" w:rsidP="00E64C06">
      <w:pPr>
        <w:pStyle w:val="Zklad"/>
        <w:rPr>
          <w:rStyle w:val="Siln"/>
          <w:b w:val="0"/>
        </w:rPr>
      </w:pPr>
      <w:r w:rsidRPr="00E963A8">
        <w:rPr>
          <w:rStyle w:val="Siln"/>
          <w:b w:val="0"/>
        </w:rPr>
        <w:t>Pokračujeme se sběrem šípk</w:t>
      </w:r>
      <w:r w:rsidR="006128F1" w:rsidRPr="00E963A8">
        <w:rPr>
          <w:rStyle w:val="Siln"/>
          <w:b w:val="0"/>
        </w:rPr>
        <w:t>ů, pomerančové a citrónové kůry.</w:t>
      </w:r>
    </w:p>
    <w:p w:rsidR="001314D5" w:rsidRPr="00E963A8" w:rsidRDefault="001314D5" w:rsidP="00D605A8">
      <w:pPr>
        <w:pStyle w:val="Dalodstavce"/>
        <w:ind w:firstLine="0"/>
        <w:rPr>
          <w:i/>
          <w:u w:val="single"/>
        </w:rPr>
      </w:pPr>
      <w:proofErr w:type="spellStart"/>
      <w:r w:rsidRPr="00E963A8">
        <w:rPr>
          <w:i/>
          <w:u w:val="single"/>
        </w:rPr>
        <w:t>Recyklohraní</w:t>
      </w:r>
      <w:proofErr w:type="spellEnd"/>
      <w:r w:rsidRPr="00E963A8">
        <w:rPr>
          <w:i/>
          <w:u w:val="single"/>
        </w:rPr>
        <w:t xml:space="preserve"> aneb Ukliďme si svět</w:t>
      </w:r>
    </w:p>
    <w:p w:rsidR="001314D5" w:rsidRPr="00E963A8" w:rsidRDefault="001314D5" w:rsidP="00D605A8">
      <w:pPr>
        <w:pStyle w:val="Dalodstavce"/>
        <w:ind w:firstLine="0"/>
      </w:pPr>
      <w:r w:rsidRPr="00E963A8">
        <w:t xml:space="preserve">Jsme zapojeni do sběru elektroodpadů, sbíráme použité baterie, drobný elektroodpad, tonery. </w:t>
      </w:r>
    </w:p>
    <w:p w:rsidR="00D605A8" w:rsidRPr="00E963A8" w:rsidRDefault="00D605A8" w:rsidP="00D605A8">
      <w:pPr>
        <w:pStyle w:val="Dalodstavce"/>
        <w:ind w:firstLine="0"/>
        <w:rPr>
          <w:i/>
          <w:u w:val="single"/>
        </w:rPr>
      </w:pPr>
      <w:r w:rsidRPr="00E963A8">
        <w:rPr>
          <w:i/>
          <w:u w:val="single"/>
        </w:rPr>
        <w:t>Charitativní činnost</w:t>
      </w:r>
      <w:r w:rsidR="006128F1" w:rsidRPr="00E963A8">
        <w:rPr>
          <w:i/>
          <w:u w:val="single"/>
        </w:rPr>
        <w:t xml:space="preserve"> – Fond </w:t>
      </w:r>
      <w:proofErr w:type="spellStart"/>
      <w:r w:rsidR="006128F1" w:rsidRPr="00E963A8">
        <w:rPr>
          <w:i/>
          <w:u w:val="single"/>
        </w:rPr>
        <w:t>Sidus</w:t>
      </w:r>
      <w:proofErr w:type="spellEnd"/>
    </w:p>
    <w:p w:rsidR="00C15E01" w:rsidRPr="00E963A8" w:rsidRDefault="00C15E01" w:rsidP="00D605A8">
      <w:pPr>
        <w:pStyle w:val="Dalodstavce"/>
        <w:ind w:firstLine="0"/>
        <w:rPr>
          <w:i/>
          <w:u w:val="single"/>
        </w:rPr>
      </w:pPr>
    </w:p>
    <w:p w:rsidR="00465BCC" w:rsidRPr="00E963A8" w:rsidRDefault="00F040D9" w:rsidP="00263CAF">
      <w:pPr>
        <w:pStyle w:val="Nadpis2"/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</w:pPr>
      <w:bookmarkStart w:id="56" w:name="_Toc107839399"/>
      <w:r w:rsidRPr="00E963A8"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  <w:t>10.3 D</w:t>
      </w:r>
      <w:r w:rsidR="00465BCC" w:rsidRPr="00E963A8"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  <w:t>oplňkové aktivity</w:t>
      </w:r>
      <w:r w:rsidRPr="00E963A8"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  <w:t xml:space="preserve"> v</w:t>
      </w:r>
      <w:r w:rsidR="00F54E5B" w:rsidRPr="00E963A8"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  <w:t> </w:t>
      </w:r>
      <w:r w:rsidR="00465BCC" w:rsidRPr="00E963A8"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  <w:t>MŠ</w:t>
      </w:r>
      <w:bookmarkEnd w:id="56"/>
    </w:p>
    <w:p w:rsidR="00F54E5B" w:rsidRPr="00E963A8" w:rsidRDefault="00F54E5B" w:rsidP="00F54E5B">
      <w:pPr>
        <w:rPr>
          <w:rFonts w:ascii="Georgia" w:hAnsi="Georgia"/>
        </w:rPr>
      </w:pPr>
    </w:p>
    <w:p w:rsidR="00F040D9" w:rsidRPr="00E963A8" w:rsidRDefault="00F040D9" w:rsidP="00F040D9">
      <w:pPr>
        <w:rPr>
          <w:rFonts w:ascii="Georgia" w:hAnsi="Georgia"/>
          <w:i/>
          <w:u w:val="single"/>
        </w:rPr>
      </w:pPr>
      <w:r w:rsidRPr="00E963A8">
        <w:rPr>
          <w:rFonts w:ascii="Georgia" w:hAnsi="Georgia"/>
          <w:i/>
          <w:u w:val="single"/>
        </w:rPr>
        <w:t>Klub dětí a maminek</w:t>
      </w:r>
    </w:p>
    <w:p w:rsidR="00F040D9" w:rsidRPr="00E963A8" w:rsidRDefault="006128F1" w:rsidP="006128F1">
      <w:pPr>
        <w:pStyle w:val="Zklad"/>
      </w:pPr>
      <w:r w:rsidRPr="00E963A8">
        <w:t xml:space="preserve">Kvůli </w:t>
      </w:r>
      <w:proofErr w:type="spellStart"/>
      <w:r w:rsidRPr="00E963A8">
        <w:t>Covidu</w:t>
      </w:r>
      <w:proofErr w:type="spellEnd"/>
      <w:r w:rsidRPr="00E963A8">
        <w:t xml:space="preserve"> </w:t>
      </w:r>
      <w:r w:rsidR="00493CD0">
        <w:t>byl klub až v druhé polovině školního roku</w:t>
      </w:r>
      <w:r w:rsidRPr="00E963A8">
        <w:t>.</w:t>
      </w:r>
    </w:p>
    <w:p w:rsidR="006128F1" w:rsidRPr="00E963A8" w:rsidRDefault="006128F1" w:rsidP="006128F1">
      <w:pPr>
        <w:pStyle w:val="Dalodstavce"/>
      </w:pPr>
    </w:p>
    <w:p w:rsidR="00003594" w:rsidRPr="00E963A8" w:rsidRDefault="00003594" w:rsidP="00003594">
      <w:pPr>
        <w:pStyle w:val="Zklad"/>
        <w:rPr>
          <w:rStyle w:val="Vyznaen1"/>
          <w:u w:val="single"/>
        </w:rPr>
      </w:pPr>
      <w:r w:rsidRPr="00E963A8">
        <w:rPr>
          <w:rStyle w:val="Vyznaen1"/>
          <w:u w:val="single"/>
        </w:rPr>
        <w:t xml:space="preserve">Zaměření </w:t>
      </w:r>
      <w:r w:rsidR="00E81F60" w:rsidRPr="00E963A8">
        <w:rPr>
          <w:rStyle w:val="Vyznaen1"/>
          <w:u w:val="single"/>
        </w:rPr>
        <w:t xml:space="preserve">MŠ </w:t>
      </w:r>
      <w:r w:rsidRPr="00E963A8">
        <w:rPr>
          <w:rStyle w:val="Vyznaen1"/>
          <w:u w:val="single"/>
        </w:rPr>
        <w:t>na ekologii a poznávání přírody</w:t>
      </w:r>
    </w:p>
    <w:p w:rsidR="00F54E5B" w:rsidRPr="00E963A8" w:rsidRDefault="00E81F60" w:rsidP="00E66F0C">
      <w:pPr>
        <w:pStyle w:val="Zklad"/>
      </w:pPr>
      <w:r w:rsidRPr="00E963A8">
        <w:t xml:space="preserve">Děti se učily chránit a poznávat živou a neživou přírodu. Získané informace budou moci jistě </w:t>
      </w:r>
      <w:r w:rsidR="00F54E5B" w:rsidRPr="00E963A8">
        <w:t>využít a prohloubit při návaznosti v ZŠ. Často jsme v této oblasti využívali nejen zájmy dětí ale i jejich rodičů</w:t>
      </w:r>
      <w:r w:rsidR="00E66F0C" w:rsidRPr="00E963A8">
        <w:t>. Pravidelně spolupracujeme s místním včelařským svazem.</w:t>
      </w:r>
    </w:p>
    <w:p w:rsidR="00E66F0C" w:rsidRPr="00E963A8" w:rsidRDefault="00E66F0C" w:rsidP="00E66F0C">
      <w:pPr>
        <w:pStyle w:val="Dalodstavce"/>
      </w:pPr>
    </w:p>
    <w:p w:rsidR="00F54E5B" w:rsidRPr="00E963A8" w:rsidRDefault="00F54E5B" w:rsidP="00F54E5B">
      <w:pPr>
        <w:pStyle w:val="Dalodstavce"/>
      </w:pPr>
    </w:p>
    <w:p w:rsidR="00003594" w:rsidRPr="00E963A8" w:rsidRDefault="00003594" w:rsidP="00003594">
      <w:pPr>
        <w:pStyle w:val="Dalodstavce"/>
        <w:ind w:firstLine="0"/>
        <w:rPr>
          <w:i/>
          <w:u w:val="single"/>
        </w:rPr>
      </w:pPr>
      <w:r w:rsidRPr="00E963A8">
        <w:rPr>
          <w:i/>
          <w:u w:val="single"/>
        </w:rPr>
        <w:t>Spolupráce s Logopedickým centrem Velké Meziříčí</w:t>
      </w:r>
    </w:p>
    <w:p w:rsidR="004562EE" w:rsidRDefault="00D73E40" w:rsidP="004562EE">
      <w:pPr>
        <w:pStyle w:val="Dalodstavce"/>
        <w:ind w:firstLine="0"/>
      </w:pPr>
      <w:r w:rsidRPr="00E963A8">
        <w:t>D</w:t>
      </w:r>
      <w:r w:rsidR="00003594" w:rsidRPr="00E963A8">
        <w:t>o mateřské školy pravidelně dojížděl</w:t>
      </w:r>
      <w:r w:rsidRPr="00E963A8">
        <w:t>a</w:t>
      </w:r>
      <w:r w:rsidR="00003594" w:rsidRPr="00E963A8">
        <w:t xml:space="preserve"> klinick</w:t>
      </w:r>
      <w:r w:rsidRPr="00E963A8">
        <w:t>á</w:t>
      </w:r>
      <w:r w:rsidR="00003594" w:rsidRPr="00E963A8">
        <w:t xml:space="preserve"> logoped</w:t>
      </w:r>
      <w:r w:rsidRPr="00E963A8">
        <w:t>ka</w:t>
      </w:r>
      <w:r w:rsidR="00003594" w:rsidRPr="00E963A8">
        <w:t xml:space="preserve"> Mgr. </w:t>
      </w:r>
      <w:r w:rsidR="002D5B3B" w:rsidRPr="00E963A8">
        <w:t>Jitka Hübnerová</w:t>
      </w:r>
      <w:r w:rsidR="00003594" w:rsidRPr="00E963A8">
        <w:t>, která poskytovala dětem logopedickou depistáž.</w:t>
      </w:r>
      <w:r w:rsidRPr="00E963A8">
        <w:t xml:space="preserve"> V letošním roce však kvůli </w:t>
      </w:r>
      <w:proofErr w:type="spellStart"/>
      <w:r w:rsidRPr="00E963A8">
        <w:t>Covidu</w:t>
      </w:r>
      <w:proofErr w:type="spellEnd"/>
      <w:r w:rsidRPr="00E963A8">
        <w:t xml:space="preserve"> neproběhlo ani jedno sezení. </w:t>
      </w:r>
      <w:bookmarkStart w:id="57" w:name="_Toc423904927"/>
    </w:p>
    <w:p w:rsidR="004562EE" w:rsidRDefault="004562EE" w:rsidP="004562EE">
      <w:pPr>
        <w:pStyle w:val="Dalodstavce"/>
        <w:ind w:firstLine="0"/>
      </w:pPr>
    </w:p>
    <w:p w:rsidR="004562EE" w:rsidRDefault="004562EE" w:rsidP="004562EE">
      <w:pPr>
        <w:pStyle w:val="Dalodstavce"/>
        <w:ind w:firstLine="0"/>
      </w:pPr>
    </w:p>
    <w:p w:rsidR="004562EE" w:rsidRDefault="004562EE" w:rsidP="004562EE">
      <w:pPr>
        <w:pStyle w:val="Dalodstavce"/>
        <w:ind w:firstLine="0"/>
      </w:pPr>
      <w:r>
        <w:t>Jarní dílna</w:t>
      </w:r>
    </w:p>
    <w:p w:rsidR="004562EE" w:rsidRDefault="004562EE" w:rsidP="004562EE">
      <w:pPr>
        <w:pStyle w:val="Dalodstavce"/>
        <w:ind w:firstLine="0"/>
      </w:pPr>
    </w:p>
    <w:p w:rsidR="004562EE" w:rsidRDefault="004562EE" w:rsidP="004562EE">
      <w:pPr>
        <w:pStyle w:val="Dalodstavce"/>
        <w:ind w:firstLine="0"/>
        <w:rPr>
          <w:i/>
          <w:iCs/>
        </w:rPr>
      </w:pPr>
      <w:r w:rsidRPr="004562EE">
        <w:rPr>
          <w:i/>
          <w:iCs/>
          <w:noProof/>
        </w:rPr>
        <w:drawing>
          <wp:inline distT="0" distB="0" distL="0" distR="0">
            <wp:extent cx="5398135" cy="4267200"/>
            <wp:effectExtent l="0" t="0" r="0" b="0"/>
            <wp:docPr id="1" name="Obrázek 1" descr="C:\Users\spravce\Pictures\ZŠ_21_22\Jarní dílna_2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avce\Pictures\ZŠ_21_22\Jarní dílna_22\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859" cy="427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594" w:rsidRPr="00E963A8" w:rsidRDefault="00205B18" w:rsidP="00263CAF">
      <w:pPr>
        <w:pStyle w:val="Nadpis2"/>
        <w:rPr>
          <w:rFonts w:ascii="Georgia" w:hAnsi="Georgia"/>
          <w:i w:val="0"/>
          <w:iCs w:val="0"/>
          <w:sz w:val="24"/>
          <w:szCs w:val="24"/>
        </w:rPr>
      </w:pPr>
      <w:bookmarkStart w:id="58" w:name="_Toc107839400"/>
      <w:r w:rsidRPr="00E963A8">
        <w:rPr>
          <w:rFonts w:ascii="Georgia" w:hAnsi="Georgia"/>
          <w:i w:val="0"/>
          <w:iCs w:val="0"/>
          <w:sz w:val="24"/>
          <w:szCs w:val="24"/>
        </w:rPr>
        <w:t>10.</w:t>
      </w:r>
      <w:r w:rsidR="002D795F" w:rsidRPr="00E963A8">
        <w:rPr>
          <w:rFonts w:ascii="Georgia" w:hAnsi="Georgia"/>
          <w:i w:val="0"/>
          <w:iCs w:val="0"/>
          <w:sz w:val="24"/>
          <w:szCs w:val="24"/>
        </w:rPr>
        <w:t>4</w:t>
      </w:r>
      <w:r w:rsidRPr="00E963A8">
        <w:rPr>
          <w:rFonts w:ascii="Georgia" w:hAnsi="Georgia"/>
          <w:i w:val="0"/>
          <w:iCs w:val="0"/>
          <w:sz w:val="24"/>
          <w:szCs w:val="24"/>
        </w:rPr>
        <w:t xml:space="preserve"> </w:t>
      </w:r>
      <w:r w:rsidR="00003594" w:rsidRPr="00E963A8">
        <w:rPr>
          <w:rFonts w:ascii="Georgia" w:hAnsi="Georgia"/>
          <w:i w:val="0"/>
          <w:iCs w:val="0"/>
          <w:sz w:val="24"/>
          <w:szCs w:val="24"/>
        </w:rPr>
        <w:t>Školní akce MŠ</w:t>
      </w:r>
      <w:bookmarkEnd w:id="57"/>
      <w:bookmarkEnd w:id="58"/>
    </w:p>
    <w:p w:rsidR="00056379" w:rsidRPr="00E963A8" w:rsidRDefault="00056379" w:rsidP="00056379">
      <w:pPr>
        <w:rPr>
          <w:rFonts w:ascii="Georgia" w:hAnsi="Georgia"/>
        </w:rPr>
      </w:pPr>
    </w:p>
    <w:p w:rsidR="009E038C" w:rsidRPr="00E963A8" w:rsidRDefault="009E038C" w:rsidP="009E038C">
      <w:pPr>
        <w:rPr>
          <w:rFonts w:ascii="Georgia" w:hAnsi="Georgia"/>
          <w:b/>
        </w:rPr>
      </w:pPr>
      <w:r w:rsidRPr="00E963A8">
        <w:rPr>
          <w:rFonts w:ascii="Georgia" w:hAnsi="Georgia"/>
          <w:b/>
        </w:rPr>
        <w:t>DIVADELNÍ PŘEDSTAVENÍ, KULTURNÍ AKCE</w:t>
      </w:r>
    </w:p>
    <w:p w:rsidR="009E038C" w:rsidRPr="00CE72B3" w:rsidRDefault="009E038C" w:rsidP="009E038C">
      <w:pPr>
        <w:pStyle w:val="Odstavecseseznamem"/>
        <w:numPr>
          <w:ilvl w:val="0"/>
          <w:numId w:val="34"/>
        </w:numPr>
        <w:spacing w:after="160" w:line="259" w:lineRule="auto"/>
        <w:jc w:val="left"/>
        <w:rPr>
          <w:rFonts w:ascii="Georgia" w:hAnsi="Georgia"/>
        </w:rPr>
      </w:pPr>
      <w:r w:rsidRPr="00CE72B3">
        <w:rPr>
          <w:rFonts w:ascii="Georgia" w:hAnsi="Georgia"/>
          <w:sz w:val="24"/>
          <w:szCs w:val="24"/>
        </w:rPr>
        <w:t>Divadelní společnost DRAK – „Do Hajan-Městské divadlo Žďár n.</w:t>
      </w:r>
      <w:r>
        <w:rPr>
          <w:rFonts w:ascii="Georgia" w:hAnsi="Georgia"/>
          <w:sz w:val="24"/>
          <w:szCs w:val="24"/>
        </w:rPr>
        <w:t xml:space="preserve"> S.</w:t>
      </w:r>
    </w:p>
    <w:p w:rsidR="009E038C" w:rsidRPr="00CE72B3" w:rsidRDefault="009E038C" w:rsidP="009E038C">
      <w:pPr>
        <w:pStyle w:val="Odstavecseseznamem"/>
        <w:numPr>
          <w:ilvl w:val="0"/>
          <w:numId w:val="34"/>
        </w:numPr>
        <w:spacing w:after="160" w:line="259" w:lineRule="auto"/>
        <w:jc w:val="left"/>
        <w:rPr>
          <w:rFonts w:ascii="Georgia" w:hAnsi="Georgia"/>
          <w:b/>
        </w:rPr>
      </w:pPr>
      <w:r w:rsidRPr="00CE72B3">
        <w:rPr>
          <w:rFonts w:ascii="Georgia" w:hAnsi="Georgia"/>
        </w:rPr>
        <w:t xml:space="preserve">Divadelní společnost Scéna – </w:t>
      </w:r>
      <w:r>
        <w:rPr>
          <w:rFonts w:ascii="Georgia" w:hAnsi="Georgia"/>
        </w:rPr>
        <w:t>„</w:t>
      </w:r>
      <w:r w:rsidRPr="00CE72B3">
        <w:rPr>
          <w:rFonts w:ascii="Georgia" w:hAnsi="Georgia"/>
        </w:rPr>
        <w:t>Malá čarodějnice</w:t>
      </w:r>
      <w:r>
        <w:rPr>
          <w:rFonts w:ascii="Georgia" w:hAnsi="Georgia"/>
        </w:rPr>
        <w:t>“</w:t>
      </w:r>
      <w:r w:rsidRPr="00CE72B3">
        <w:rPr>
          <w:rFonts w:ascii="Georgia" w:hAnsi="Georgia"/>
        </w:rPr>
        <w:t xml:space="preserve"> -</w:t>
      </w:r>
      <w:r>
        <w:rPr>
          <w:rFonts w:ascii="Georgia" w:hAnsi="Georgia"/>
        </w:rPr>
        <w:t xml:space="preserve"> </w:t>
      </w:r>
      <w:r w:rsidRPr="00CE72B3">
        <w:rPr>
          <w:rFonts w:ascii="Georgia" w:hAnsi="Georgia"/>
          <w:sz w:val="24"/>
          <w:szCs w:val="24"/>
        </w:rPr>
        <w:t>Městské divadlo Žďár n.</w:t>
      </w:r>
      <w:r>
        <w:rPr>
          <w:rFonts w:ascii="Georgia" w:hAnsi="Georgia"/>
          <w:sz w:val="24"/>
          <w:szCs w:val="24"/>
        </w:rPr>
        <w:t xml:space="preserve"> S.</w:t>
      </w:r>
    </w:p>
    <w:p w:rsidR="009E038C" w:rsidRPr="00CE72B3" w:rsidRDefault="009E038C" w:rsidP="009E038C">
      <w:pPr>
        <w:pStyle w:val="Odstavecseseznamem"/>
        <w:numPr>
          <w:ilvl w:val="0"/>
          <w:numId w:val="34"/>
        </w:numPr>
        <w:spacing w:after="160" w:line="259" w:lineRule="auto"/>
        <w:jc w:val="left"/>
        <w:rPr>
          <w:rFonts w:ascii="Georgia" w:hAnsi="Georgia"/>
          <w:b/>
        </w:rPr>
      </w:pPr>
      <w:r w:rsidRPr="00CE72B3">
        <w:rPr>
          <w:rFonts w:ascii="Georgia" w:hAnsi="Georgia"/>
          <w:sz w:val="24"/>
          <w:szCs w:val="24"/>
        </w:rPr>
        <w:t>Divadelní společnost Minor Praha – „Koukej, svět!“ –</w:t>
      </w:r>
      <w:r>
        <w:rPr>
          <w:rFonts w:ascii="Georgia" w:hAnsi="Georgia"/>
          <w:sz w:val="24"/>
          <w:szCs w:val="24"/>
        </w:rPr>
        <w:t xml:space="preserve"> </w:t>
      </w:r>
      <w:r w:rsidRPr="00CE72B3">
        <w:rPr>
          <w:rFonts w:ascii="Georgia" w:hAnsi="Georgia"/>
          <w:sz w:val="24"/>
          <w:szCs w:val="24"/>
        </w:rPr>
        <w:t>Městské divadlo Žďár n.</w:t>
      </w:r>
      <w:r>
        <w:rPr>
          <w:rFonts w:ascii="Georgia" w:hAnsi="Georgia"/>
          <w:sz w:val="24"/>
          <w:szCs w:val="24"/>
        </w:rPr>
        <w:t xml:space="preserve"> S.</w:t>
      </w:r>
    </w:p>
    <w:p w:rsidR="009E038C" w:rsidRPr="00CE72B3" w:rsidRDefault="009E038C" w:rsidP="009E038C">
      <w:pPr>
        <w:spacing w:after="160" w:line="259" w:lineRule="auto"/>
        <w:rPr>
          <w:rFonts w:ascii="Georgia" w:hAnsi="Georgia"/>
          <w:b/>
        </w:rPr>
      </w:pPr>
      <w:r>
        <w:rPr>
          <w:rFonts w:ascii="Georgia" w:hAnsi="Georgia"/>
          <w:b/>
        </w:rPr>
        <w:t>P</w:t>
      </w:r>
      <w:r w:rsidRPr="00CE72B3">
        <w:rPr>
          <w:rFonts w:ascii="Georgia" w:hAnsi="Georgia"/>
          <w:b/>
        </w:rPr>
        <w:t>REVENTIVNÍ PROGRAMY</w:t>
      </w:r>
    </w:p>
    <w:p w:rsidR="009E038C" w:rsidRPr="00E963A8" w:rsidRDefault="009E038C" w:rsidP="009E038C">
      <w:pPr>
        <w:pStyle w:val="Odstavecseseznamem"/>
        <w:numPr>
          <w:ilvl w:val="0"/>
          <w:numId w:val="32"/>
        </w:numPr>
        <w:spacing w:after="160" w:line="259" w:lineRule="auto"/>
        <w:jc w:val="left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Z</w:t>
      </w:r>
      <w:r>
        <w:rPr>
          <w:rFonts w:ascii="Georgia" w:hAnsi="Georgia"/>
          <w:sz w:val="24"/>
          <w:szCs w:val="24"/>
        </w:rPr>
        <w:t>draví a prevence, zdravý</w:t>
      </w:r>
      <w:r w:rsidRPr="00E963A8">
        <w:rPr>
          <w:rFonts w:ascii="Georgia" w:hAnsi="Georgia"/>
          <w:sz w:val="24"/>
          <w:szCs w:val="24"/>
        </w:rPr>
        <w:t xml:space="preserve"> životní styl</w:t>
      </w:r>
    </w:p>
    <w:p w:rsidR="009E038C" w:rsidRPr="00E963A8" w:rsidRDefault="009E038C" w:rsidP="009E038C">
      <w:pPr>
        <w:rPr>
          <w:rFonts w:ascii="Georgia" w:hAnsi="Georgia"/>
          <w:b/>
        </w:rPr>
      </w:pPr>
      <w:r w:rsidRPr="00E963A8">
        <w:rPr>
          <w:rFonts w:ascii="Georgia" w:hAnsi="Georgia"/>
          <w:b/>
        </w:rPr>
        <w:t>VZDĚLÁVACÍ PROGRAMY</w:t>
      </w:r>
    </w:p>
    <w:p w:rsidR="009E038C" w:rsidRPr="00E963A8" w:rsidRDefault="009E038C" w:rsidP="009E038C">
      <w:pPr>
        <w:pStyle w:val="Odstavecseseznamem"/>
        <w:numPr>
          <w:ilvl w:val="0"/>
          <w:numId w:val="31"/>
        </w:numPr>
        <w:spacing w:after="160" w:line="259" w:lineRule="auto"/>
        <w:jc w:val="left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Knihovnická lekce „</w:t>
      </w:r>
      <w:r>
        <w:rPr>
          <w:rFonts w:ascii="Georgia" w:hAnsi="Georgia"/>
          <w:sz w:val="24"/>
          <w:szCs w:val="24"/>
        </w:rPr>
        <w:t xml:space="preserve">Veselá zahrádka“ a „Čím budu, až vyrostu“ </w:t>
      </w:r>
      <w:proofErr w:type="spellStart"/>
      <w:r>
        <w:rPr>
          <w:rFonts w:ascii="Georgia" w:hAnsi="Georgia"/>
          <w:sz w:val="24"/>
          <w:szCs w:val="24"/>
        </w:rPr>
        <w:t>KnihovnaN</w:t>
      </w:r>
      <w:r w:rsidRPr="00E963A8">
        <w:rPr>
          <w:rFonts w:ascii="Georgia" w:hAnsi="Georgia"/>
          <w:sz w:val="24"/>
          <w:szCs w:val="24"/>
        </w:rPr>
        <w:t>ové</w:t>
      </w:r>
      <w:proofErr w:type="spellEnd"/>
      <w:r w:rsidRPr="00E963A8">
        <w:rPr>
          <w:rFonts w:ascii="Georgia" w:hAnsi="Georgia"/>
          <w:sz w:val="24"/>
          <w:szCs w:val="24"/>
        </w:rPr>
        <w:t xml:space="preserve"> Město n. M.</w:t>
      </w:r>
    </w:p>
    <w:p w:rsidR="009E038C" w:rsidRDefault="009E038C" w:rsidP="009E038C">
      <w:pPr>
        <w:pStyle w:val="Odstavecseseznamem"/>
        <w:numPr>
          <w:ilvl w:val="0"/>
          <w:numId w:val="31"/>
        </w:numPr>
        <w:spacing w:after="160" w:line="259" w:lineRule="auto"/>
        <w:jc w:val="left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Medování s panem Kalábem – návštěva včelaře</w:t>
      </w:r>
    </w:p>
    <w:p w:rsidR="009E038C" w:rsidRPr="00CE72B3" w:rsidRDefault="009E038C" w:rsidP="009E038C">
      <w:pPr>
        <w:pStyle w:val="Odstavecseseznamem"/>
        <w:numPr>
          <w:ilvl w:val="0"/>
          <w:numId w:val="31"/>
        </w:numPr>
        <w:spacing w:after="160" w:line="259" w:lineRule="auto"/>
        <w:jc w:val="left"/>
        <w:rPr>
          <w:rFonts w:ascii="Georgia" w:hAnsi="Georgia"/>
          <w:b/>
        </w:rPr>
      </w:pPr>
      <w:r w:rsidRPr="005B3611">
        <w:rPr>
          <w:rFonts w:ascii="Georgia" w:hAnsi="Georgia"/>
          <w:sz w:val="24"/>
          <w:szCs w:val="24"/>
        </w:rPr>
        <w:t>Dravci-</w:t>
      </w:r>
      <w:proofErr w:type="spellStart"/>
      <w:r w:rsidRPr="005B3611">
        <w:rPr>
          <w:rFonts w:ascii="Georgia" w:hAnsi="Georgia"/>
          <w:sz w:val="24"/>
          <w:szCs w:val="24"/>
        </w:rPr>
        <w:t>Seiferos</w:t>
      </w:r>
      <w:proofErr w:type="spellEnd"/>
      <w:r w:rsidRPr="005B3611">
        <w:rPr>
          <w:rFonts w:ascii="Georgia" w:hAnsi="Georgia"/>
          <w:sz w:val="24"/>
          <w:szCs w:val="24"/>
        </w:rPr>
        <w:t>-Atletický stadion Nové Město na</w:t>
      </w:r>
      <w:r>
        <w:rPr>
          <w:rFonts w:ascii="Georgia" w:hAnsi="Georgia"/>
          <w:sz w:val="24"/>
          <w:szCs w:val="24"/>
        </w:rPr>
        <w:t xml:space="preserve"> Moravě</w:t>
      </w:r>
    </w:p>
    <w:p w:rsidR="009E038C" w:rsidRPr="00CE72B3" w:rsidRDefault="009E038C" w:rsidP="009E038C">
      <w:pPr>
        <w:pStyle w:val="Odstavecseseznamem"/>
        <w:numPr>
          <w:ilvl w:val="0"/>
          <w:numId w:val="31"/>
        </w:numPr>
        <w:spacing w:after="160" w:line="259" w:lineRule="auto"/>
        <w:jc w:val="left"/>
        <w:rPr>
          <w:rFonts w:ascii="Georgia" w:hAnsi="Georgia"/>
          <w:b/>
        </w:rPr>
      </w:pPr>
      <w:r w:rsidRPr="00CE72B3">
        <w:rPr>
          <w:rFonts w:ascii="Georgia" w:hAnsi="Georgia"/>
          <w:sz w:val="24"/>
          <w:szCs w:val="24"/>
        </w:rPr>
        <w:t xml:space="preserve">Pan Tau-hudebně </w:t>
      </w:r>
      <w:proofErr w:type="spellStart"/>
      <w:r w:rsidRPr="00CE72B3">
        <w:rPr>
          <w:rFonts w:ascii="Georgia" w:hAnsi="Georgia"/>
          <w:sz w:val="24"/>
          <w:szCs w:val="24"/>
        </w:rPr>
        <w:t>vzd</w:t>
      </w:r>
      <w:proofErr w:type="spellEnd"/>
      <w:r w:rsidRPr="00CE72B3">
        <w:rPr>
          <w:rFonts w:ascii="Georgia" w:hAnsi="Georgia"/>
          <w:sz w:val="24"/>
          <w:szCs w:val="24"/>
        </w:rPr>
        <w:t>. program-učitelé</w:t>
      </w:r>
      <w:r>
        <w:rPr>
          <w:rFonts w:ascii="Georgia" w:hAnsi="Georgia"/>
          <w:sz w:val="24"/>
          <w:szCs w:val="24"/>
        </w:rPr>
        <w:t xml:space="preserve"> ZUŠ</w:t>
      </w:r>
    </w:p>
    <w:p w:rsidR="009E038C" w:rsidRPr="00CE72B3" w:rsidRDefault="009E038C" w:rsidP="009E038C">
      <w:pPr>
        <w:spacing w:after="160" w:line="259" w:lineRule="auto"/>
        <w:rPr>
          <w:rFonts w:ascii="Georgia" w:hAnsi="Georgia"/>
          <w:b/>
        </w:rPr>
      </w:pPr>
      <w:r w:rsidRPr="00CE72B3">
        <w:rPr>
          <w:rFonts w:ascii="Georgia" w:hAnsi="Georgia"/>
          <w:b/>
        </w:rPr>
        <w:t>PROJEKTY</w:t>
      </w:r>
    </w:p>
    <w:p w:rsidR="009E038C" w:rsidRPr="00E963A8" w:rsidRDefault="009E038C" w:rsidP="009E038C">
      <w:pPr>
        <w:pStyle w:val="Odstavecseseznamem"/>
        <w:numPr>
          <w:ilvl w:val="0"/>
          <w:numId w:val="35"/>
        </w:numPr>
        <w:spacing w:after="160" w:line="259" w:lineRule="auto"/>
        <w:jc w:val="left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Sběrné týdny – kaštany, pomerančová a citronová kůra</w:t>
      </w:r>
    </w:p>
    <w:p w:rsidR="009E038C" w:rsidRPr="00E963A8" w:rsidRDefault="009E038C" w:rsidP="009E038C">
      <w:pPr>
        <w:rPr>
          <w:rFonts w:ascii="Georgia" w:hAnsi="Georgia"/>
          <w:b/>
        </w:rPr>
      </w:pPr>
      <w:r w:rsidRPr="00E963A8">
        <w:rPr>
          <w:rFonts w:ascii="Georgia" w:hAnsi="Georgia"/>
          <w:b/>
        </w:rPr>
        <w:t>TRADIČNÍ AKCE</w:t>
      </w:r>
    </w:p>
    <w:p w:rsidR="009E038C" w:rsidRPr="00E963A8" w:rsidRDefault="009E038C" w:rsidP="009E038C">
      <w:pPr>
        <w:pStyle w:val="Odstavecseseznamem"/>
        <w:numPr>
          <w:ilvl w:val="0"/>
          <w:numId w:val="33"/>
        </w:numPr>
        <w:spacing w:after="160" w:line="259" w:lineRule="auto"/>
        <w:jc w:val="left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Posezení u vánočního stromečku</w:t>
      </w:r>
    </w:p>
    <w:p w:rsidR="009E038C" w:rsidRPr="00E963A8" w:rsidRDefault="009E038C" w:rsidP="009E038C">
      <w:pPr>
        <w:pStyle w:val="Odstavecseseznamem"/>
        <w:numPr>
          <w:ilvl w:val="0"/>
          <w:numId w:val="33"/>
        </w:numPr>
        <w:spacing w:after="160" w:line="259" w:lineRule="auto"/>
        <w:jc w:val="left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Mikuláš v MŠ</w:t>
      </w:r>
    </w:p>
    <w:p w:rsidR="009E038C" w:rsidRDefault="009E038C" w:rsidP="009E038C">
      <w:pPr>
        <w:pStyle w:val="Odstavecseseznamem"/>
        <w:numPr>
          <w:ilvl w:val="0"/>
          <w:numId w:val="33"/>
        </w:numPr>
        <w:spacing w:after="160" w:line="259" w:lineRule="auto"/>
        <w:jc w:val="left"/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Pasování předškoláků na školáky</w:t>
      </w:r>
    </w:p>
    <w:p w:rsidR="009E038C" w:rsidRPr="004562EE" w:rsidRDefault="009E038C" w:rsidP="009E038C">
      <w:pPr>
        <w:pStyle w:val="Odstavecseseznamem"/>
        <w:numPr>
          <w:ilvl w:val="0"/>
          <w:numId w:val="33"/>
        </w:numPr>
        <w:spacing w:after="160" w:line="259" w:lineRule="auto"/>
        <w:rPr>
          <w:rFonts w:ascii="Georgia" w:hAnsi="Georgia"/>
          <w:b/>
          <w:bCs/>
          <w:sz w:val="24"/>
          <w:szCs w:val="24"/>
        </w:rPr>
      </w:pPr>
      <w:r w:rsidRPr="00CE72B3">
        <w:rPr>
          <w:rFonts w:ascii="Georgia" w:hAnsi="Georgia"/>
          <w:sz w:val="24"/>
          <w:szCs w:val="24"/>
        </w:rPr>
        <w:t xml:space="preserve">Jarní </w:t>
      </w:r>
      <w:r w:rsidRPr="00CE72B3">
        <w:rPr>
          <w:rFonts w:ascii="Georgia" w:hAnsi="Georgia"/>
        </w:rPr>
        <w:t>tvořivá dílna</w:t>
      </w: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4562EE" w:rsidRPr="004562EE" w:rsidRDefault="004562EE" w:rsidP="004562EE">
      <w:pPr>
        <w:spacing w:after="160" w:line="259" w:lineRule="auto"/>
        <w:rPr>
          <w:rFonts w:ascii="Georgia" w:hAnsi="Georgia"/>
          <w:b/>
          <w:bCs/>
        </w:rPr>
      </w:pPr>
    </w:p>
    <w:p w:rsidR="00003594" w:rsidRPr="00E963A8" w:rsidRDefault="00263CAF" w:rsidP="00263CAF">
      <w:pPr>
        <w:pStyle w:val="Nadpis2"/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</w:pPr>
      <w:bookmarkStart w:id="59" w:name="_Toc107839401"/>
      <w:r w:rsidRPr="00E963A8"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  <w:t xml:space="preserve">10.5 </w:t>
      </w:r>
      <w:r w:rsidR="0085388F" w:rsidRPr="00E963A8">
        <w:rPr>
          <w:rStyle w:val="Siln"/>
          <w:rFonts w:ascii="Georgia" w:hAnsi="Georgia"/>
          <w:b/>
          <w:bCs/>
          <w:i w:val="0"/>
          <w:iCs w:val="0"/>
          <w:sz w:val="24"/>
          <w:szCs w:val="24"/>
        </w:rPr>
        <w:t>Školní akce ZŠ</w:t>
      </w:r>
      <w:bookmarkEnd w:id="59"/>
    </w:p>
    <w:p w:rsidR="0085388F" w:rsidRPr="00E963A8" w:rsidRDefault="0085388F" w:rsidP="00003594">
      <w:pPr>
        <w:rPr>
          <w:rFonts w:ascii="Georgia" w:hAnsi="Georgia"/>
        </w:rPr>
      </w:pPr>
    </w:p>
    <w:p w:rsidR="00003594" w:rsidRPr="00E963A8" w:rsidRDefault="00003594" w:rsidP="00003594">
      <w:pPr>
        <w:rPr>
          <w:rStyle w:val="Siln"/>
          <w:rFonts w:ascii="Georgia" w:hAnsi="Georgia"/>
        </w:rPr>
      </w:pPr>
      <w:r w:rsidRPr="00E963A8">
        <w:rPr>
          <w:rStyle w:val="Siln"/>
          <w:rFonts w:ascii="Georgia" w:hAnsi="Georgia"/>
        </w:rPr>
        <w:t>DIVAD</w:t>
      </w:r>
      <w:r w:rsidR="00205B18" w:rsidRPr="00E963A8">
        <w:rPr>
          <w:rStyle w:val="Siln"/>
          <w:rFonts w:ascii="Georgia" w:hAnsi="Georgia"/>
        </w:rPr>
        <w:t>ELNÍ PŘEDSTAVENÍ, KULTURNÍ AKCE</w:t>
      </w:r>
    </w:p>
    <w:p w:rsidR="004330B2" w:rsidRDefault="00F86CFC" w:rsidP="00E04969">
      <w:pPr>
        <w:pStyle w:val="Odstavecseseznamem"/>
        <w:numPr>
          <w:ilvl w:val="0"/>
          <w:numId w:val="1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HV beseda s Mgr. L. </w:t>
      </w:r>
      <w:proofErr w:type="spellStart"/>
      <w:r>
        <w:rPr>
          <w:rFonts w:ascii="Georgia" w:hAnsi="Georgia"/>
          <w:sz w:val="24"/>
          <w:szCs w:val="24"/>
        </w:rPr>
        <w:t>Drahotským</w:t>
      </w:r>
      <w:proofErr w:type="spellEnd"/>
      <w:r>
        <w:rPr>
          <w:rFonts w:ascii="Georgia" w:hAnsi="Georgia"/>
          <w:sz w:val="24"/>
          <w:szCs w:val="24"/>
        </w:rPr>
        <w:t xml:space="preserve"> – poznávání hudebních nástrojů – představení „Pan Tau“</w:t>
      </w:r>
    </w:p>
    <w:p w:rsidR="00963B05" w:rsidRPr="00E963A8" w:rsidRDefault="00963B05" w:rsidP="00E04969">
      <w:pPr>
        <w:pStyle w:val="Odstavecseseznamem"/>
        <w:numPr>
          <w:ilvl w:val="0"/>
          <w:numId w:val="16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Autorské čtení se spisovatelem Josefem Benešem, kniha </w:t>
      </w:r>
      <w:proofErr w:type="spellStart"/>
      <w:r>
        <w:rPr>
          <w:rFonts w:ascii="Georgia" w:hAnsi="Georgia"/>
          <w:sz w:val="24"/>
          <w:szCs w:val="24"/>
        </w:rPr>
        <w:t>Meďan</w:t>
      </w:r>
      <w:proofErr w:type="spellEnd"/>
      <w:r>
        <w:rPr>
          <w:rFonts w:ascii="Georgia" w:hAnsi="Georgia"/>
          <w:sz w:val="24"/>
          <w:szCs w:val="24"/>
        </w:rPr>
        <w:t xml:space="preserve"> a </w:t>
      </w:r>
      <w:proofErr w:type="spellStart"/>
      <w:r>
        <w:rPr>
          <w:rFonts w:ascii="Georgia" w:hAnsi="Georgia"/>
          <w:sz w:val="24"/>
          <w:szCs w:val="24"/>
        </w:rPr>
        <w:t>Koumen</w:t>
      </w:r>
      <w:proofErr w:type="spellEnd"/>
      <w:r>
        <w:rPr>
          <w:rFonts w:ascii="Georgia" w:hAnsi="Georgia"/>
          <w:sz w:val="24"/>
          <w:szCs w:val="24"/>
        </w:rPr>
        <w:t xml:space="preserve"> na planetě pupkáčů</w:t>
      </w:r>
    </w:p>
    <w:p w:rsidR="00003594" w:rsidRPr="00E963A8" w:rsidRDefault="00205B18" w:rsidP="00003594">
      <w:pPr>
        <w:rPr>
          <w:rStyle w:val="Siln"/>
          <w:rFonts w:ascii="Georgia" w:hAnsi="Georgia"/>
        </w:rPr>
      </w:pPr>
      <w:r w:rsidRPr="00E963A8">
        <w:rPr>
          <w:rStyle w:val="Siln"/>
          <w:rFonts w:ascii="Georgia" w:hAnsi="Georgia"/>
        </w:rPr>
        <w:t>PREVENTIVNÍ PROGRAMY</w:t>
      </w:r>
    </w:p>
    <w:p w:rsidR="00003594" w:rsidRDefault="0085388F" w:rsidP="00003594">
      <w:pPr>
        <w:pStyle w:val="Odstavecseseznamem"/>
        <w:numPr>
          <w:ilvl w:val="0"/>
          <w:numId w:val="17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Dopravní výchova, BESIP,</w:t>
      </w:r>
      <w:r w:rsidR="00C14687" w:rsidRPr="00E963A8">
        <w:rPr>
          <w:rFonts w:ascii="Georgia" w:hAnsi="Georgia"/>
          <w:sz w:val="24"/>
          <w:szCs w:val="24"/>
        </w:rPr>
        <w:t xml:space="preserve"> </w:t>
      </w:r>
      <w:proofErr w:type="spellStart"/>
      <w:r w:rsidR="00C14687" w:rsidRPr="00E963A8">
        <w:rPr>
          <w:rFonts w:ascii="Georgia" w:hAnsi="Georgia"/>
          <w:sz w:val="24"/>
          <w:szCs w:val="24"/>
        </w:rPr>
        <w:t>NMnM</w:t>
      </w:r>
      <w:proofErr w:type="spellEnd"/>
      <w:r w:rsidR="00C14687" w:rsidRPr="00E963A8">
        <w:rPr>
          <w:rFonts w:ascii="Georgia" w:hAnsi="Georgia"/>
          <w:sz w:val="24"/>
          <w:szCs w:val="24"/>
        </w:rPr>
        <w:t>, dopravní hřiště, (podzim</w:t>
      </w:r>
      <w:r w:rsidR="00F72586" w:rsidRPr="00E963A8">
        <w:rPr>
          <w:rFonts w:ascii="Georgia" w:hAnsi="Georgia"/>
          <w:sz w:val="24"/>
          <w:szCs w:val="24"/>
        </w:rPr>
        <w:t>, jaro</w:t>
      </w:r>
      <w:r w:rsidRPr="00E963A8">
        <w:rPr>
          <w:rFonts w:ascii="Georgia" w:hAnsi="Georgia"/>
          <w:sz w:val="24"/>
          <w:szCs w:val="24"/>
        </w:rPr>
        <w:t>)</w:t>
      </w:r>
    </w:p>
    <w:p w:rsidR="00963B05" w:rsidRPr="00E963A8" w:rsidRDefault="00963B05" w:rsidP="00003594">
      <w:pPr>
        <w:pStyle w:val="Odstavecseseznamem"/>
        <w:numPr>
          <w:ilvl w:val="0"/>
          <w:numId w:val="17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Plavecký výcvik _ZR</w:t>
      </w:r>
    </w:p>
    <w:p w:rsidR="00003594" w:rsidRPr="00E963A8" w:rsidRDefault="00205B18" w:rsidP="00003594">
      <w:pPr>
        <w:rPr>
          <w:rStyle w:val="Siln"/>
          <w:rFonts w:ascii="Georgia" w:hAnsi="Georgia"/>
        </w:rPr>
      </w:pPr>
      <w:r w:rsidRPr="00E963A8">
        <w:rPr>
          <w:rStyle w:val="Siln"/>
          <w:rFonts w:ascii="Georgia" w:hAnsi="Georgia"/>
        </w:rPr>
        <w:t>VZDĚLÁVACÍ PROGRAMY</w:t>
      </w:r>
      <w:r w:rsidR="00F72586" w:rsidRPr="00E963A8">
        <w:rPr>
          <w:rStyle w:val="Siln"/>
          <w:rFonts w:ascii="Georgia" w:hAnsi="Georgia"/>
        </w:rPr>
        <w:t xml:space="preserve"> A </w:t>
      </w:r>
      <w:r w:rsidRPr="00E963A8">
        <w:rPr>
          <w:rStyle w:val="Siln"/>
          <w:rFonts w:ascii="Georgia" w:hAnsi="Georgia"/>
        </w:rPr>
        <w:t>PROJEKTY</w:t>
      </w:r>
    </w:p>
    <w:p w:rsidR="005375FF" w:rsidRPr="00E963A8" w:rsidRDefault="00003594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 xml:space="preserve">Celoroční projekt </w:t>
      </w:r>
      <w:r w:rsidR="005375FF" w:rsidRPr="00E963A8">
        <w:rPr>
          <w:rFonts w:ascii="Georgia" w:hAnsi="Georgia"/>
          <w:sz w:val="24"/>
          <w:szCs w:val="24"/>
        </w:rPr>
        <w:t>Soutěž – „</w:t>
      </w:r>
      <w:r w:rsidR="00F86CFC">
        <w:rPr>
          <w:rFonts w:ascii="Georgia" w:hAnsi="Georgia"/>
          <w:sz w:val="24"/>
          <w:szCs w:val="24"/>
        </w:rPr>
        <w:t>Křížem krážem Evropou</w:t>
      </w:r>
      <w:r w:rsidR="00F72586" w:rsidRPr="00E963A8">
        <w:rPr>
          <w:rFonts w:ascii="Georgia" w:hAnsi="Georgia"/>
          <w:sz w:val="24"/>
          <w:szCs w:val="24"/>
        </w:rPr>
        <w:t>“</w:t>
      </w:r>
    </w:p>
    <w:p w:rsidR="005375FF" w:rsidRPr="00E963A8" w:rsidRDefault="005375FF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Sběrné týdny kaštanů, šípků, citronové a pomerančové kůry, environmentální výchova</w:t>
      </w:r>
    </w:p>
    <w:p w:rsidR="003D2A67" w:rsidRPr="00E963A8" w:rsidRDefault="003D2A67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Sběr baterií, tonerů, vyřazených elektrospotřebičů</w:t>
      </w:r>
    </w:p>
    <w:p w:rsidR="003D2A67" w:rsidRPr="00E963A8" w:rsidRDefault="003D2A67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 xml:space="preserve">Sběr bylin </w:t>
      </w:r>
    </w:p>
    <w:p w:rsidR="005375FF" w:rsidRPr="00E963A8" w:rsidRDefault="005375FF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Výchova ke zdravému životnímu stylu – Ovoce do škol</w:t>
      </w:r>
      <w:r w:rsidR="004330B2" w:rsidRPr="00E963A8">
        <w:rPr>
          <w:rFonts w:ascii="Georgia" w:hAnsi="Georgia"/>
          <w:sz w:val="24"/>
          <w:szCs w:val="24"/>
        </w:rPr>
        <w:t>, Mléko do škol</w:t>
      </w:r>
    </w:p>
    <w:p w:rsidR="005375FF" w:rsidRDefault="005375FF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Zdravá výživa, Víme, co jíme – doprovodný program</w:t>
      </w:r>
      <w:r w:rsidR="004330B2" w:rsidRPr="00E963A8">
        <w:rPr>
          <w:rFonts w:ascii="Georgia" w:hAnsi="Georgia"/>
          <w:sz w:val="24"/>
          <w:szCs w:val="24"/>
        </w:rPr>
        <w:t xml:space="preserve"> – Ochutnávkový koš mléčných výrobků</w:t>
      </w:r>
      <w:r w:rsidR="00056379" w:rsidRPr="00E963A8">
        <w:rPr>
          <w:rFonts w:ascii="Georgia" w:hAnsi="Georgia"/>
          <w:sz w:val="24"/>
          <w:szCs w:val="24"/>
        </w:rPr>
        <w:t xml:space="preserve"> a ovoce</w:t>
      </w:r>
    </w:p>
    <w:p w:rsidR="00963B05" w:rsidRDefault="00963B05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Projektový den mimo školu _ „Macocha“, Šablony III</w:t>
      </w:r>
    </w:p>
    <w:p w:rsidR="00963B05" w:rsidRDefault="00963B05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ČŠI_ zjišťování úrovně vzdělávání žáků 5. ročníku, M, ČJ, Studijní předpoklady</w:t>
      </w:r>
    </w:p>
    <w:p w:rsidR="00963B05" w:rsidRPr="00E963A8" w:rsidRDefault="00963B05" w:rsidP="00576456">
      <w:pPr>
        <w:pStyle w:val="Odstavecseseznamem"/>
        <w:numPr>
          <w:ilvl w:val="0"/>
          <w:numId w:val="15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Výstava prací žáků školy v Lázních </w:t>
      </w:r>
      <w:proofErr w:type="spellStart"/>
      <w:r>
        <w:rPr>
          <w:rFonts w:ascii="Georgia" w:hAnsi="Georgia"/>
          <w:sz w:val="24"/>
          <w:szCs w:val="24"/>
        </w:rPr>
        <w:t>NMnM</w:t>
      </w:r>
      <w:proofErr w:type="spellEnd"/>
      <w:r>
        <w:rPr>
          <w:rFonts w:ascii="Georgia" w:hAnsi="Georgia"/>
          <w:sz w:val="24"/>
          <w:szCs w:val="24"/>
        </w:rPr>
        <w:t>, spolupráce s</w:t>
      </w:r>
      <w:r w:rsidR="00F71904">
        <w:rPr>
          <w:rFonts w:ascii="Georgia" w:hAnsi="Georgia"/>
          <w:sz w:val="24"/>
          <w:szCs w:val="24"/>
        </w:rPr>
        <w:t> </w:t>
      </w:r>
      <w:r>
        <w:rPr>
          <w:rFonts w:ascii="Georgia" w:hAnsi="Georgia"/>
          <w:sz w:val="24"/>
          <w:szCs w:val="24"/>
        </w:rPr>
        <w:t>Diakonií</w:t>
      </w:r>
      <w:r w:rsidR="00F71904">
        <w:rPr>
          <w:rFonts w:ascii="Georgia" w:hAnsi="Georgia"/>
          <w:sz w:val="24"/>
          <w:szCs w:val="24"/>
        </w:rPr>
        <w:t>, podpora charitativní sbírky na stavbu domu pro seniory trpící Alzheim</w:t>
      </w:r>
      <w:r w:rsidR="00274535">
        <w:rPr>
          <w:rFonts w:ascii="Georgia" w:hAnsi="Georgia"/>
          <w:sz w:val="24"/>
          <w:szCs w:val="24"/>
        </w:rPr>
        <w:t>e</w:t>
      </w:r>
      <w:r w:rsidR="00F71904">
        <w:rPr>
          <w:rFonts w:ascii="Georgia" w:hAnsi="Georgia"/>
          <w:sz w:val="24"/>
          <w:szCs w:val="24"/>
        </w:rPr>
        <w:t>rovou chorobou</w:t>
      </w:r>
    </w:p>
    <w:p w:rsidR="00003594" w:rsidRPr="00E963A8" w:rsidRDefault="00205B18" w:rsidP="00003594">
      <w:pPr>
        <w:rPr>
          <w:rStyle w:val="Siln"/>
          <w:rFonts w:ascii="Georgia" w:hAnsi="Georgia"/>
        </w:rPr>
      </w:pPr>
      <w:r w:rsidRPr="00E963A8">
        <w:rPr>
          <w:rStyle w:val="Siln"/>
          <w:rFonts w:ascii="Georgia" w:hAnsi="Georgia"/>
        </w:rPr>
        <w:t>DOPOLEDNÍ PROJEKTY</w:t>
      </w:r>
    </w:p>
    <w:p w:rsidR="00F86CFC" w:rsidRDefault="001A1743" w:rsidP="00F86CFC">
      <w:pPr>
        <w:pStyle w:val="Odstavecseseznamem"/>
        <w:numPr>
          <w:ilvl w:val="0"/>
          <w:numId w:val="19"/>
        </w:numPr>
        <w:rPr>
          <w:rFonts w:ascii="Georgia" w:hAnsi="Georgia"/>
          <w:sz w:val="24"/>
          <w:szCs w:val="24"/>
        </w:rPr>
      </w:pPr>
      <w:r w:rsidRPr="00F86CFC">
        <w:rPr>
          <w:rFonts w:ascii="Georgia" w:hAnsi="Georgia"/>
          <w:sz w:val="24"/>
          <w:szCs w:val="24"/>
        </w:rPr>
        <w:t xml:space="preserve">Branně výchovný den, cvičení v přírodě </w:t>
      </w:r>
    </w:p>
    <w:p w:rsidR="00963B05" w:rsidRDefault="00963B05" w:rsidP="00F86CFC">
      <w:pPr>
        <w:pStyle w:val="Odstavecseseznamem"/>
        <w:numPr>
          <w:ilvl w:val="0"/>
          <w:numId w:val="19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Dravci_ ukázka dravců, MAP </w:t>
      </w:r>
      <w:proofErr w:type="spellStart"/>
      <w:r>
        <w:rPr>
          <w:rFonts w:ascii="Georgia" w:hAnsi="Georgia"/>
          <w:sz w:val="24"/>
          <w:szCs w:val="24"/>
        </w:rPr>
        <w:t>NMnM</w:t>
      </w:r>
      <w:proofErr w:type="spellEnd"/>
    </w:p>
    <w:p w:rsidR="000C6A5D" w:rsidRDefault="00F86CFC" w:rsidP="00F86CFC">
      <w:pPr>
        <w:pStyle w:val="Odstavecseseznamem"/>
        <w:numPr>
          <w:ilvl w:val="0"/>
          <w:numId w:val="19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Život a význam včel _projektový den Šablony</w:t>
      </w:r>
      <w:r w:rsidR="00963B05">
        <w:rPr>
          <w:rFonts w:ascii="Georgia" w:hAnsi="Georgia"/>
          <w:sz w:val="24"/>
          <w:szCs w:val="24"/>
        </w:rPr>
        <w:t>,</w:t>
      </w:r>
      <w:r>
        <w:rPr>
          <w:rFonts w:ascii="Georgia" w:hAnsi="Georgia"/>
          <w:sz w:val="24"/>
          <w:szCs w:val="24"/>
        </w:rPr>
        <w:t xml:space="preserve"> III</w:t>
      </w:r>
      <w:bookmarkStart w:id="60" w:name="_GoBack"/>
      <w:bookmarkEnd w:id="60"/>
    </w:p>
    <w:p w:rsidR="00F86CFC" w:rsidRDefault="00F86CFC" w:rsidP="00F86CFC">
      <w:pPr>
        <w:pStyle w:val="Odstavecseseznamem"/>
        <w:numPr>
          <w:ilvl w:val="0"/>
          <w:numId w:val="19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Život v lese _projektový den</w:t>
      </w:r>
      <w:r w:rsidR="00963B05">
        <w:rPr>
          <w:rFonts w:ascii="Georgia" w:hAnsi="Georgia"/>
          <w:sz w:val="24"/>
          <w:szCs w:val="24"/>
        </w:rPr>
        <w:t>,</w:t>
      </w:r>
      <w:r>
        <w:rPr>
          <w:rFonts w:ascii="Georgia" w:hAnsi="Georgia"/>
          <w:sz w:val="24"/>
          <w:szCs w:val="24"/>
        </w:rPr>
        <w:t xml:space="preserve"> Šablony III</w:t>
      </w:r>
    </w:p>
    <w:p w:rsidR="00F86CFC" w:rsidRPr="00F86CFC" w:rsidRDefault="00F86CFC" w:rsidP="00F86CFC">
      <w:pPr>
        <w:pStyle w:val="Odstavecseseznamem"/>
        <w:numPr>
          <w:ilvl w:val="0"/>
          <w:numId w:val="19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Práce s tablety _ projektový den</w:t>
      </w:r>
      <w:r w:rsidR="00963B05">
        <w:rPr>
          <w:rFonts w:ascii="Georgia" w:hAnsi="Georgia"/>
          <w:sz w:val="24"/>
          <w:szCs w:val="24"/>
        </w:rPr>
        <w:t>,</w:t>
      </w:r>
      <w:r>
        <w:rPr>
          <w:rFonts w:ascii="Georgia" w:hAnsi="Georgia"/>
          <w:sz w:val="24"/>
          <w:szCs w:val="24"/>
        </w:rPr>
        <w:t xml:space="preserve"> Šablony III</w:t>
      </w:r>
    </w:p>
    <w:p w:rsidR="00003594" w:rsidRPr="00E963A8" w:rsidRDefault="00205B18" w:rsidP="00003594">
      <w:pPr>
        <w:rPr>
          <w:rStyle w:val="Siln"/>
          <w:rFonts w:ascii="Georgia" w:hAnsi="Georgia"/>
        </w:rPr>
      </w:pPr>
      <w:r w:rsidRPr="00E963A8">
        <w:rPr>
          <w:rStyle w:val="Siln"/>
          <w:rFonts w:ascii="Georgia" w:hAnsi="Georgia"/>
        </w:rPr>
        <w:t>TRADIČNÍ AKCE</w:t>
      </w:r>
    </w:p>
    <w:p w:rsidR="00003594" w:rsidRPr="00E963A8" w:rsidRDefault="00003594" w:rsidP="00003594">
      <w:pPr>
        <w:pStyle w:val="Odstavecseseznamem"/>
        <w:numPr>
          <w:ilvl w:val="0"/>
          <w:numId w:val="20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Mikuláš</w:t>
      </w:r>
      <w:r w:rsidR="00687713" w:rsidRPr="00E963A8">
        <w:rPr>
          <w:rFonts w:ascii="Georgia" w:hAnsi="Georgia"/>
          <w:sz w:val="24"/>
          <w:szCs w:val="24"/>
        </w:rPr>
        <w:t>sk</w:t>
      </w:r>
      <w:r w:rsidRPr="00E963A8">
        <w:rPr>
          <w:rFonts w:ascii="Georgia" w:hAnsi="Georgia"/>
          <w:sz w:val="24"/>
          <w:szCs w:val="24"/>
        </w:rPr>
        <w:t>á nadílka</w:t>
      </w:r>
      <w:r w:rsidR="00F72586" w:rsidRPr="00E963A8">
        <w:rPr>
          <w:rFonts w:ascii="Georgia" w:hAnsi="Georgia"/>
          <w:sz w:val="24"/>
          <w:szCs w:val="24"/>
        </w:rPr>
        <w:t xml:space="preserve"> </w:t>
      </w:r>
    </w:p>
    <w:p w:rsidR="00003594" w:rsidRPr="00E963A8" w:rsidRDefault="00003594" w:rsidP="00003594">
      <w:pPr>
        <w:pStyle w:val="Odstavecseseznamem"/>
        <w:numPr>
          <w:ilvl w:val="0"/>
          <w:numId w:val="20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>Posezení u vánočního stromečku</w:t>
      </w:r>
    </w:p>
    <w:p w:rsidR="00963B05" w:rsidRDefault="00963B05" w:rsidP="00003594">
      <w:pPr>
        <w:pStyle w:val="Odstavecseseznamem"/>
        <w:numPr>
          <w:ilvl w:val="0"/>
          <w:numId w:val="20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Jarní tvořivá dílna</w:t>
      </w:r>
    </w:p>
    <w:p w:rsidR="00963B05" w:rsidRDefault="00963B05" w:rsidP="00003594">
      <w:pPr>
        <w:pStyle w:val="Odstavecseseznamem"/>
        <w:numPr>
          <w:ilvl w:val="0"/>
          <w:numId w:val="20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Vítání občánků v Radňovicích</w:t>
      </w:r>
    </w:p>
    <w:p w:rsidR="00963B05" w:rsidRPr="00E963A8" w:rsidRDefault="00963B05" w:rsidP="00003594">
      <w:pPr>
        <w:pStyle w:val="Odstavecseseznamem"/>
        <w:numPr>
          <w:ilvl w:val="0"/>
          <w:numId w:val="20"/>
        </w:numPr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Medování s panem Kalábem</w:t>
      </w:r>
    </w:p>
    <w:p w:rsidR="00963B05" w:rsidRDefault="00963B05" w:rsidP="00963B05">
      <w:pPr>
        <w:pStyle w:val="Odstavecseseznamem"/>
        <w:numPr>
          <w:ilvl w:val="0"/>
          <w:numId w:val="20"/>
        </w:numPr>
        <w:rPr>
          <w:rFonts w:ascii="Georgia" w:hAnsi="Georgia"/>
          <w:sz w:val="24"/>
          <w:szCs w:val="24"/>
        </w:rPr>
      </w:pPr>
      <w:r w:rsidRPr="00E963A8">
        <w:rPr>
          <w:rFonts w:ascii="Georgia" w:hAnsi="Georgia"/>
          <w:sz w:val="24"/>
          <w:szCs w:val="24"/>
        </w:rPr>
        <w:t xml:space="preserve">Pasování žáků 5. ročníku </w:t>
      </w:r>
    </w:p>
    <w:p w:rsidR="00CB3F55" w:rsidRPr="00E963A8" w:rsidRDefault="00CB3F55" w:rsidP="00053718">
      <w:pPr>
        <w:pStyle w:val="Odstavecseseznamem"/>
        <w:rPr>
          <w:rFonts w:ascii="Georgia" w:hAnsi="Georgia"/>
          <w:sz w:val="24"/>
          <w:szCs w:val="24"/>
        </w:rPr>
      </w:pPr>
    </w:p>
    <w:p w:rsidR="00465BCC" w:rsidRPr="00E963A8" w:rsidRDefault="00465BCC" w:rsidP="00600D61">
      <w:pPr>
        <w:pStyle w:val="Nadpis1"/>
        <w:rPr>
          <w:rFonts w:ascii="Georgia" w:hAnsi="Georgia"/>
          <w:sz w:val="24"/>
          <w:szCs w:val="24"/>
        </w:rPr>
      </w:pPr>
      <w:bookmarkStart w:id="61" w:name="OLE_LINK7"/>
      <w:bookmarkStart w:id="62" w:name="OLE_LINK8"/>
      <w:bookmarkStart w:id="63" w:name="_Toc107839402"/>
      <w:r w:rsidRPr="00E963A8">
        <w:rPr>
          <w:rFonts w:ascii="Georgia" w:hAnsi="Georgia"/>
          <w:sz w:val="24"/>
          <w:szCs w:val="24"/>
        </w:rPr>
        <w:t>XI. Účast žáků školy v soutěžích</w:t>
      </w:r>
      <w:bookmarkEnd w:id="63"/>
    </w:p>
    <w:bookmarkEnd w:id="61"/>
    <w:bookmarkEnd w:id="62"/>
    <w:p w:rsidR="00465BCC" w:rsidRPr="00E963A8" w:rsidRDefault="00465BCC" w:rsidP="00687713">
      <w:pPr>
        <w:pStyle w:val="Zklad"/>
      </w:pPr>
      <w:r w:rsidRPr="00E963A8">
        <w:t>Celoroční školní soutěž</w:t>
      </w:r>
      <w:r w:rsidR="00FB0C16" w:rsidRPr="00E963A8">
        <w:t>:</w:t>
      </w:r>
      <w:r w:rsidR="002771C4" w:rsidRPr="00E963A8">
        <w:t xml:space="preserve"> </w:t>
      </w:r>
      <w:r w:rsidR="00FB0C16" w:rsidRPr="00E963A8">
        <w:t>„</w:t>
      </w:r>
      <w:r w:rsidR="00CB3498">
        <w:t xml:space="preserve">Křížem krážem Evropou </w:t>
      </w:r>
      <w:r w:rsidR="00FB0C16" w:rsidRPr="00E963A8">
        <w:t>“</w:t>
      </w:r>
      <w:r w:rsidR="00600D61" w:rsidRPr="00E963A8">
        <w:tab/>
      </w:r>
      <w:r w:rsidR="00F72586" w:rsidRPr="00E963A8">
        <w:t>2</w:t>
      </w:r>
      <w:r w:rsidR="00CB3498">
        <w:t>7</w:t>
      </w:r>
      <w:r w:rsidR="003D2A67" w:rsidRPr="00E963A8">
        <w:t xml:space="preserve"> </w:t>
      </w:r>
      <w:r w:rsidRPr="00E963A8">
        <w:t>žáků</w:t>
      </w:r>
    </w:p>
    <w:p w:rsidR="005072EC" w:rsidRPr="00E963A8" w:rsidRDefault="005072EC" w:rsidP="005072EC">
      <w:pPr>
        <w:pStyle w:val="Dalodstavce"/>
      </w:pPr>
    </w:p>
    <w:p w:rsidR="00F240B3" w:rsidRPr="00E963A8" w:rsidRDefault="00F240B3" w:rsidP="00FD332C">
      <w:pPr>
        <w:rPr>
          <w:rFonts w:ascii="Georgia" w:hAnsi="Georgia"/>
        </w:rPr>
      </w:pPr>
    </w:p>
    <w:p w:rsidR="00F240B3" w:rsidRPr="00E963A8" w:rsidRDefault="000815C5" w:rsidP="00FD332C">
      <w:pPr>
        <w:rPr>
          <w:rFonts w:ascii="Georgia" w:hAnsi="Georgia"/>
        </w:rPr>
      </w:pPr>
      <w:r w:rsidRPr="000815C5">
        <w:rPr>
          <w:rFonts w:ascii="Georgia" w:hAnsi="Georgia"/>
          <w:noProof/>
        </w:rPr>
        <w:drawing>
          <wp:inline distT="0" distB="0" distL="0" distR="0">
            <wp:extent cx="5399405" cy="4049554"/>
            <wp:effectExtent l="0" t="0" r="0" b="8255"/>
            <wp:docPr id="6" name="Obrázek 6" descr="C:\Users\spravce\Desktop\ZŠ_22_Macocha_pasování\P628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pravce\Desktop\ZŠ_22_Macocha_pasování\P62805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32C" w:rsidRPr="00E963A8" w:rsidRDefault="00870709" w:rsidP="00FD332C">
      <w:pPr>
        <w:pStyle w:val="Hlavikatab"/>
      </w:pPr>
      <w:r w:rsidRPr="00E963A8">
        <w:t>Š</w:t>
      </w:r>
      <w:r w:rsidR="00FD332C" w:rsidRPr="00E963A8">
        <w:t>kolní družin</w:t>
      </w:r>
      <w:r w:rsidRPr="00E963A8">
        <w:t>a</w:t>
      </w:r>
      <w:r w:rsidR="00FD332C" w:rsidRPr="00E963A8">
        <w:t xml:space="preserve"> se zaměřením: </w:t>
      </w:r>
    </w:p>
    <w:tbl>
      <w:tblPr>
        <w:tblW w:w="0" w:type="auto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5"/>
      </w:tblGrid>
      <w:tr w:rsidR="00FD332C" w:rsidRPr="00E963A8" w:rsidTr="008E62A5">
        <w:tc>
          <w:tcPr>
            <w:tcW w:w="8635" w:type="dxa"/>
          </w:tcPr>
          <w:p w:rsidR="00FD332C" w:rsidRPr="00E963A8" w:rsidRDefault="00FD332C" w:rsidP="003D2A67">
            <w:pPr>
              <w:pStyle w:val="Hlavikatab"/>
              <w:jc w:val="left"/>
            </w:pPr>
            <w:r w:rsidRPr="00E963A8">
              <w:t xml:space="preserve">Kroužek                               </w:t>
            </w:r>
            <w:r w:rsidR="007B6825" w:rsidRPr="00E963A8">
              <w:t xml:space="preserve">                                </w:t>
            </w:r>
          </w:p>
        </w:tc>
      </w:tr>
      <w:tr w:rsidR="00FD332C" w:rsidRPr="00E963A8" w:rsidTr="008E62A5">
        <w:tc>
          <w:tcPr>
            <w:tcW w:w="8635" w:type="dxa"/>
          </w:tcPr>
          <w:p w:rsidR="00FD332C" w:rsidRPr="00E963A8" w:rsidRDefault="00FD332C" w:rsidP="003D2A67">
            <w:pPr>
              <w:pStyle w:val="Textvtabulce"/>
            </w:pPr>
            <w:r w:rsidRPr="00E963A8">
              <w:t xml:space="preserve">Výtvarný </w:t>
            </w:r>
            <w:r w:rsidR="003D2A67" w:rsidRPr="00E963A8">
              <w:t>(keramika, malba, kresba, rukodělné tvoření)</w:t>
            </w:r>
            <w:r w:rsidRPr="00E963A8">
              <w:t xml:space="preserve">                                                                       </w:t>
            </w:r>
          </w:p>
        </w:tc>
      </w:tr>
      <w:tr w:rsidR="00FD332C" w:rsidRPr="00E963A8" w:rsidTr="008E62A5">
        <w:tc>
          <w:tcPr>
            <w:tcW w:w="8635" w:type="dxa"/>
          </w:tcPr>
          <w:p w:rsidR="00FD332C" w:rsidRPr="00E963A8" w:rsidRDefault="00771A3A" w:rsidP="009846B5">
            <w:pPr>
              <w:pStyle w:val="Textvtabulce"/>
            </w:pPr>
            <w:r w:rsidRPr="00E963A8">
              <w:t>Badatel</w:t>
            </w:r>
            <w:r w:rsidR="009C798C" w:rsidRPr="00E963A8">
              <w:t xml:space="preserve"> (</w:t>
            </w:r>
            <w:r w:rsidR="009846B5" w:rsidRPr="00E963A8">
              <w:t>rozvoj logického a matematického myšlení</w:t>
            </w:r>
            <w:r w:rsidR="009C798C" w:rsidRPr="00E963A8">
              <w:t>)</w:t>
            </w:r>
          </w:p>
        </w:tc>
      </w:tr>
      <w:tr w:rsidR="00FD332C" w:rsidRPr="00E963A8" w:rsidTr="008E62A5">
        <w:tc>
          <w:tcPr>
            <w:tcW w:w="8635" w:type="dxa"/>
          </w:tcPr>
          <w:p w:rsidR="00FD332C" w:rsidRPr="00E963A8" w:rsidRDefault="00FD332C" w:rsidP="003D2A67">
            <w:pPr>
              <w:pStyle w:val="Textvtabulce"/>
            </w:pPr>
            <w:r w:rsidRPr="00E963A8">
              <w:t xml:space="preserve">Cvička </w:t>
            </w:r>
            <w:r w:rsidR="003D2A67" w:rsidRPr="00E963A8">
              <w:t>(dyslektický kroužek, mimoškolní příprava na vyučování)</w:t>
            </w:r>
            <w:r w:rsidRPr="00E963A8">
              <w:t xml:space="preserve">                                                                            </w:t>
            </w:r>
            <w:r w:rsidR="00C946D9" w:rsidRPr="00E963A8">
              <w:t xml:space="preserve"> </w:t>
            </w:r>
          </w:p>
        </w:tc>
      </w:tr>
      <w:tr w:rsidR="00FD332C" w:rsidRPr="00E963A8" w:rsidTr="008E62A5">
        <w:tc>
          <w:tcPr>
            <w:tcW w:w="8635" w:type="dxa"/>
          </w:tcPr>
          <w:p w:rsidR="00FD332C" w:rsidRPr="00E963A8" w:rsidRDefault="00DF43D3" w:rsidP="003D2A67">
            <w:pPr>
              <w:pStyle w:val="Textvtabulce"/>
            </w:pPr>
            <w:r w:rsidRPr="00E963A8">
              <w:t>Dramatický</w:t>
            </w:r>
            <w:r w:rsidR="00FD332C" w:rsidRPr="00E963A8">
              <w:t xml:space="preserve"> </w:t>
            </w:r>
            <w:r w:rsidR="003D2A67" w:rsidRPr="00E963A8">
              <w:t>(</w:t>
            </w:r>
            <w:r w:rsidRPr="00E963A8">
              <w:t>podpora</w:t>
            </w:r>
            <w:r w:rsidR="00FD332C" w:rsidRPr="00E963A8">
              <w:t xml:space="preserve"> </w:t>
            </w:r>
            <w:r w:rsidRPr="00E963A8">
              <w:t>hereckých talentů, upevňování sebevědomí žáků)</w:t>
            </w:r>
            <w:r w:rsidR="00FD332C" w:rsidRPr="00E963A8">
              <w:t xml:space="preserve">                                                                 </w:t>
            </w:r>
          </w:p>
        </w:tc>
      </w:tr>
      <w:tr w:rsidR="00FD332C" w:rsidRPr="00E963A8" w:rsidTr="008E62A5">
        <w:tc>
          <w:tcPr>
            <w:tcW w:w="8635" w:type="dxa"/>
          </w:tcPr>
          <w:p w:rsidR="00FD332C" w:rsidRPr="00E963A8" w:rsidRDefault="00FD332C" w:rsidP="00DF43D3">
            <w:pPr>
              <w:pStyle w:val="Textvtabulce"/>
            </w:pPr>
            <w:r w:rsidRPr="00E963A8">
              <w:t xml:space="preserve">Sportovní </w:t>
            </w:r>
            <w:r w:rsidR="00DF43D3" w:rsidRPr="00E963A8">
              <w:t>(výchova ke zdraví a dobré fyzické kondici žáků, pěstování sportovních návyků)</w:t>
            </w:r>
            <w:r w:rsidRPr="00E963A8">
              <w:t xml:space="preserve">                                                                       </w:t>
            </w:r>
          </w:p>
        </w:tc>
      </w:tr>
    </w:tbl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  <w:bookmarkStart w:id="64" w:name="_Toc107839403"/>
      <w:bookmarkEnd w:id="5"/>
      <w:bookmarkEnd w:id="6"/>
      <w:bookmarkEnd w:id="7"/>
      <w:bookmarkEnd w:id="8"/>
      <w:bookmarkEnd w:id="9"/>
      <w:r w:rsidRPr="004562EE">
        <w:rPr>
          <w:noProof/>
        </w:rPr>
        <w:drawing>
          <wp:inline distT="0" distB="0" distL="0" distR="0" wp14:anchorId="11257F2A" wp14:editId="668C1F69">
            <wp:extent cx="5399405" cy="3886484"/>
            <wp:effectExtent l="0" t="0" r="0" b="0"/>
            <wp:docPr id="2" name="Obrázek 2" descr="C:\Users\spravce\Pictures\ZŠ_21_22\Pomněnka_22\P401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ravce\Pictures\ZŠ_21_22\Pomněnka_22\P40104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88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4"/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4562EE" w:rsidRDefault="004562EE" w:rsidP="00643001">
      <w:pPr>
        <w:pStyle w:val="Nadpis1"/>
        <w:rPr>
          <w:rFonts w:ascii="Georgia" w:hAnsi="Georgia"/>
          <w:sz w:val="24"/>
          <w:szCs w:val="24"/>
        </w:rPr>
      </w:pPr>
    </w:p>
    <w:p w:rsidR="00643001" w:rsidRPr="00E963A8" w:rsidRDefault="001247FB" w:rsidP="00643001">
      <w:pPr>
        <w:pStyle w:val="Nadpis1"/>
        <w:rPr>
          <w:rFonts w:ascii="Georgia" w:hAnsi="Georgia"/>
          <w:sz w:val="24"/>
          <w:szCs w:val="24"/>
        </w:rPr>
      </w:pPr>
      <w:bookmarkStart w:id="65" w:name="_Toc107839404"/>
      <w:r w:rsidRPr="00E963A8">
        <w:rPr>
          <w:rFonts w:ascii="Georgia" w:hAnsi="Georgia"/>
          <w:sz w:val="24"/>
          <w:szCs w:val="24"/>
        </w:rPr>
        <w:t xml:space="preserve">XII. </w:t>
      </w:r>
      <w:r w:rsidR="00643001" w:rsidRPr="00E963A8">
        <w:rPr>
          <w:rFonts w:ascii="Georgia" w:hAnsi="Georgia"/>
          <w:sz w:val="24"/>
          <w:szCs w:val="24"/>
        </w:rPr>
        <w:t>Organizace žáků a tříd ve školním roce 20</w:t>
      </w:r>
      <w:r w:rsidR="00071B48" w:rsidRPr="00E963A8">
        <w:rPr>
          <w:rFonts w:ascii="Georgia" w:hAnsi="Georgia"/>
          <w:sz w:val="24"/>
          <w:szCs w:val="24"/>
        </w:rPr>
        <w:t>20</w:t>
      </w:r>
      <w:r w:rsidR="00643001" w:rsidRPr="00E963A8">
        <w:rPr>
          <w:rFonts w:ascii="Georgia" w:hAnsi="Georgia"/>
          <w:sz w:val="24"/>
          <w:szCs w:val="24"/>
        </w:rPr>
        <w:t>/20</w:t>
      </w:r>
      <w:r w:rsidR="00DB0A0D" w:rsidRPr="00E963A8">
        <w:rPr>
          <w:rFonts w:ascii="Georgia" w:hAnsi="Georgia"/>
          <w:sz w:val="24"/>
          <w:szCs w:val="24"/>
        </w:rPr>
        <w:t>2</w:t>
      </w:r>
      <w:r w:rsidR="00071B48" w:rsidRPr="00E963A8">
        <w:rPr>
          <w:rFonts w:ascii="Georgia" w:hAnsi="Georgia"/>
          <w:sz w:val="24"/>
          <w:szCs w:val="24"/>
        </w:rPr>
        <w:t>1</w:t>
      </w:r>
      <w:bookmarkEnd w:id="65"/>
    </w:p>
    <w:p w:rsidR="00643001" w:rsidRPr="00E963A8" w:rsidRDefault="00643001" w:rsidP="00AA6FF2">
      <w:pPr>
        <w:pStyle w:val="Dalodstavce"/>
      </w:pPr>
      <w:r w:rsidRPr="00E963A8">
        <w:t>Třída I. (</w:t>
      </w:r>
      <w:r w:rsidR="00B41EA2">
        <w:t>1</w:t>
      </w:r>
      <w:r w:rsidRPr="00E963A8">
        <w:t xml:space="preserve">., </w:t>
      </w:r>
      <w:r w:rsidR="00EC7D2B" w:rsidRPr="00E963A8">
        <w:t>5</w:t>
      </w:r>
      <w:r w:rsidRPr="00E963A8">
        <w:t xml:space="preserve">.) TU: PaedDr. Iva </w:t>
      </w:r>
      <w:proofErr w:type="spellStart"/>
      <w:r w:rsidRPr="00E963A8">
        <w:t>Jinková</w:t>
      </w:r>
      <w:proofErr w:type="spellEnd"/>
    </w:p>
    <w:p w:rsidR="00643001" w:rsidRPr="00E963A8" w:rsidRDefault="00643001" w:rsidP="00AA6FF2">
      <w:pPr>
        <w:pStyle w:val="Dalodstavce"/>
      </w:pPr>
      <w:r w:rsidRPr="00E963A8">
        <w:t>Třída II. (</w:t>
      </w:r>
      <w:r w:rsidR="00EC7D2B" w:rsidRPr="00E963A8">
        <w:t>2</w:t>
      </w:r>
      <w:r w:rsidRPr="00E963A8">
        <w:t>.,</w:t>
      </w:r>
      <w:r w:rsidR="00EC7D2B" w:rsidRPr="00E963A8">
        <w:t xml:space="preserve"> </w:t>
      </w:r>
      <w:r w:rsidR="00071B48" w:rsidRPr="00E963A8">
        <w:t>3</w:t>
      </w:r>
      <w:r w:rsidRPr="00E963A8">
        <w:t>.</w:t>
      </w:r>
      <w:r w:rsidR="00B41EA2">
        <w:t>, 4.</w:t>
      </w:r>
      <w:r w:rsidRPr="00E963A8">
        <w:t xml:space="preserve">) TU: Mgr. Dagmar </w:t>
      </w:r>
      <w:proofErr w:type="spellStart"/>
      <w:r w:rsidRPr="00E963A8">
        <w:t>Trödlerová</w:t>
      </w:r>
      <w:proofErr w:type="spellEnd"/>
    </w:p>
    <w:p w:rsidR="00643001" w:rsidRPr="00E963A8" w:rsidRDefault="00643001" w:rsidP="00AA6FF2">
      <w:pPr>
        <w:pStyle w:val="Dalodstavce"/>
      </w:pPr>
      <w:r w:rsidRPr="00E963A8">
        <w:t>Učitelka: Mgr. Petra Cahová</w:t>
      </w:r>
    </w:p>
    <w:p w:rsidR="00643001" w:rsidRDefault="009A603E" w:rsidP="00AA6FF2">
      <w:pPr>
        <w:pStyle w:val="Dalodstavce"/>
        <w:pBdr>
          <w:bottom w:val="single" w:sz="12" w:space="1" w:color="auto"/>
        </w:pBdr>
      </w:pPr>
      <w:r w:rsidRPr="00E963A8">
        <w:t>As</w:t>
      </w:r>
      <w:r w:rsidR="001E0E9D" w:rsidRPr="00E963A8">
        <w:t>.</w:t>
      </w:r>
      <w:r w:rsidRPr="00E963A8">
        <w:t xml:space="preserve"> </w:t>
      </w:r>
      <w:proofErr w:type="gramStart"/>
      <w:r w:rsidRPr="00E963A8">
        <w:t>pedagoga</w:t>
      </w:r>
      <w:proofErr w:type="gramEnd"/>
      <w:r w:rsidR="00643001" w:rsidRPr="00E963A8">
        <w:t xml:space="preserve">: </w:t>
      </w:r>
      <w:r w:rsidR="00B41EA2">
        <w:t>Mgr. Petra Kozlová</w:t>
      </w:r>
      <w:r w:rsidRPr="00E963A8">
        <w:t xml:space="preserve">, II. </w:t>
      </w:r>
      <w:r w:rsidR="001E0E9D" w:rsidRPr="00E963A8">
        <w:t>T</w:t>
      </w:r>
      <w:r w:rsidRPr="00E963A8">
        <w:t>řída</w:t>
      </w:r>
    </w:p>
    <w:p w:rsidR="000815C5" w:rsidRDefault="000815C5" w:rsidP="00AA6FF2">
      <w:pPr>
        <w:pStyle w:val="Dalodstavce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B41EA2" w:rsidRDefault="00B41EA2" w:rsidP="00AA6FF2">
      <w:pPr>
        <w:pStyle w:val="Dalodstavce"/>
      </w:pPr>
      <w:r>
        <w:t xml:space="preserve">1.    Ročník:   Vít Hladík, </w:t>
      </w:r>
      <w:proofErr w:type="spellStart"/>
      <w:r>
        <w:t>Annikkki</w:t>
      </w:r>
      <w:proofErr w:type="spellEnd"/>
      <w:r>
        <w:t xml:space="preserve"> </w:t>
      </w:r>
      <w:proofErr w:type="spellStart"/>
      <w:r>
        <w:t>Marttunen</w:t>
      </w:r>
      <w:proofErr w:type="spellEnd"/>
      <w:r>
        <w:t xml:space="preserve">, Barbora Sklenářová, Šimon    </w:t>
      </w:r>
    </w:p>
    <w:p w:rsidR="00B41EA2" w:rsidRPr="00E963A8" w:rsidRDefault="00B41EA2" w:rsidP="00AA6FF2">
      <w:pPr>
        <w:pStyle w:val="Dalodstavce"/>
      </w:pPr>
      <w:r>
        <w:t xml:space="preserve">                        Starý, Eliška Svítilová, Oliver </w:t>
      </w:r>
      <w:proofErr w:type="spellStart"/>
      <w:r>
        <w:t>Šincl</w:t>
      </w:r>
      <w:proofErr w:type="spellEnd"/>
      <w:r>
        <w:t>, Šimon Zajíček, Daniel Žák</w:t>
      </w:r>
    </w:p>
    <w:p w:rsidR="00771A3A" w:rsidRPr="00E963A8" w:rsidRDefault="00B41EA2" w:rsidP="00771A3A">
      <w:pPr>
        <w:pStyle w:val="Dalodstavce"/>
      </w:pPr>
      <w:r>
        <w:t>2</w:t>
      </w:r>
      <w:r w:rsidR="00771A3A" w:rsidRPr="00E963A8">
        <w:t xml:space="preserve">. Ročník: Táňa </w:t>
      </w:r>
      <w:proofErr w:type="spellStart"/>
      <w:r w:rsidR="00771A3A" w:rsidRPr="00E963A8">
        <w:t>Bartalosová</w:t>
      </w:r>
      <w:proofErr w:type="spellEnd"/>
      <w:r w:rsidR="00771A3A" w:rsidRPr="00E963A8">
        <w:t xml:space="preserve">, Jan Chroust, Jindřich Paleček, Lenka </w:t>
      </w:r>
      <w:r w:rsidR="00771A3A" w:rsidRPr="00E963A8">
        <w:br/>
        <w:t xml:space="preserve">                                </w:t>
      </w:r>
      <w:proofErr w:type="spellStart"/>
      <w:r w:rsidR="00771A3A" w:rsidRPr="00E963A8">
        <w:t>Štempelová</w:t>
      </w:r>
      <w:proofErr w:type="spellEnd"/>
      <w:r>
        <w:t xml:space="preserve">, </w:t>
      </w:r>
      <w:proofErr w:type="spellStart"/>
      <w:r>
        <w:t>Artem</w:t>
      </w:r>
      <w:proofErr w:type="spellEnd"/>
      <w:r>
        <w:t xml:space="preserve"> </w:t>
      </w:r>
      <w:proofErr w:type="spellStart"/>
      <w:r>
        <w:t>Dubas</w:t>
      </w:r>
      <w:proofErr w:type="spellEnd"/>
      <w:r>
        <w:t xml:space="preserve"> (UK)</w:t>
      </w:r>
    </w:p>
    <w:p w:rsidR="001E0E9D" w:rsidRPr="00E963A8" w:rsidRDefault="00B41EA2" w:rsidP="00771A3A">
      <w:pPr>
        <w:pStyle w:val="Dalodstavce"/>
      </w:pPr>
      <w:r>
        <w:t>3</w:t>
      </w:r>
      <w:r w:rsidR="00771A3A" w:rsidRPr="00E963A8">
        <w:t>. Ročník: A</w:t>
      </w:r>
      <w:r w:rsidR="001E0E9D" w:rsidRPr="00E963A8">
        <w:t xml:space="preserve">dam </w:t>
      </w:r>
      <w:proofErr w:type="spellStart"/>
      <w:r w:rsidR="001E0E9D" w:rsidRPr="00E963A8">
        <w:t>Bogár</w:t>
      </w:r>
      <w:proofErr w:type="spellEnd"/>
      <w:r w:rsidR="001E0E9D" w:rsidRPr="00E963A8">
        <w:t>, Laura</w:t>
      </w:r>
      <w:r w:rsidR="000733C6" w:rsidRPr="00E963A8">
        <w:t xml:space="preserve"> </w:t>
      </w:r>
      <w:proofErr w:type="spellStart"/>
      <w:r w:rsidR="001E0E9D" w:rsidRPr="00E963A8">
        <w:t>Foltánová</w:t>
      </w:r>
      <w:proofErr w:type="spellEnd"/>
      <w:r w:rsidR="001E0E9D" w:rsidRPr="00E963A8">
        <w:t xml:space="preserve">, Kristýna Krčilová, Tereza </w:t>
      </w:r>
      <w:r w:rsidR="00771A3A" w:rsidRPr="00E963A8">
        <w:br/>
        <w:t xml:space="preserve">                                Fojtí</w:t>
      </w:r>
      <w:r w:rsidR="001E0E9D" w:rsidRPr="00E963A8">
        <w:t xml:space="preserve">ková, </w:t>
      </w:r>
      <w:r w:rsidR="001662BA" w:rsidRPr="00E963A8">
        <w:t>Matyáš Klement, Barbora Kampová</w:t>
      </w:r>
      <w:r w:rsidR="001E0E9D" w:rsidRPr="00E963A8">
        <w:t xml:space="preserve">   </w:t>
      </w:r>
    </w:p>
    <w:p w:rsidR="00643001" w:rsidRPr="00E963A8" w:rsidRDefault="00B41EA2" w:rsidP="00771A3A">
      <w:pPr>
        <w:pStyle w:val="Dalodstavce"/>
        <w:ind w:left="482" w:firstLine="0"/>
      </w:pPr>
      <w:r>
        <w:t>4</w:t>
      </w:r>
      <w:r w:rsidR="00BB4BD2" w:rsidRPr="00E963A8">
        <w:t xml:space="preserve">. Ročník:  Lucie </w:t>
      </w:r>
      <w:proofErr w:type="spellStart"/>
      <w:r w:rsidR="00BB4BD2" w:rsidRPr="00E963A8">
        <w:t>Hemzová</w:t>
      </w:r>
      <w:proofErr w:type="spellEnd"/>
      <w:r w:rsidR="00BB4BD2" w:rsidRPr="00E963A8">
        <w:t xml:space="preserve">, Zdislava Ondráčková, Šimon Kalous, Martin  </w:t>
      </w:r>
      <w:r w:rsidR="00771A3A" w:rsidRPr="00E963A8">
        <w:t xml:space="preserve"> </w:t>
      </w:r>
      <w:r w:rsidR="00BB4BD2" w:rsidRPr="00E963A8">
        <w:t xml:space="preserve">                                      </w:t>
      </w:r>
      <w:r w:rsidR="00771A3A" w:rsidRPr="00E963A8">
        <w:t xml:space="preserve">                                     </w:t>
      </w:r>
      <w:r w:rsidR="00BB4BD2" w:rsidRPr="00E963A8">
        <w:tab/>
      </w:r>
      <w:r w:rsidR="00771A3A" w:rsidRPr="00E963A8">
        <w:t xml:space="preserve">                   Kocanda, Radim Paleček</w:t>
      </w:r>
      <w:r>
        <w:t xml:space="preserve">, </w:t>
      </w:r>
      <w:proofErr w:type="spellStart"/>
      <w:r>
        <w:t>Maksym</w:t>
      </w:r>
      <w:proofErr w:type="spellEnd"/>
      <w:r>
        <w:t xml:space="preserve"> </w:t>
      </w:r>
      <w:proofErr w:type="spellStart"/>
      <w:r>
        <w:t>Hribinik</w:t>
      </w:r>
      <w:proofErr w:type="spellEnd"/>
      <w:r>
        <w:t xml:space="preserve"> (UK)</w:t>
      </w:r>
    </w:p>
    <w:p w:rsidR="00771A3A" w:rsidRPr="00E963A8" w:rsidRDefault="00B41EA2" w:rsidP="00E963A8">
      <w:pPr>
        <w:pStyle w:val="Dalodstavce"/>
        <w:jc w:val="left"/>
      </w:pPr>
      <w:r>
        <w:t>5</w:t>
      </w:r>
      <w:r w:rsidR="00BB4BD2" w:rsidRPr="00E963A8">
        <w:t>. R</w:t>
      </w:r>
      <w:r w:rsidR="00643001" w:rsidRPr="00E963A8">
        <w:t xml:space="preserve">očník:  Václav Paleček, Veronika </w:t>
      </w:r>
      <w:proofErr w:type="spellStart"/>
      <w:r w:rsidR="00643001" w:rsidRPr="00E963A8">
        <w:t>Hemzová</w:t>
      </w:r>
      <w:proofErr w:type="spellEnd"/>
      <w:r w:rsidR="00643001" w:rsidRPr="00E963A8">
        <w:t>, Anet</w:t>
      </w:r>
      <w:r w:rsidR="00BB4BD2" w:rsidRPr="00E963A8">
        <w:t xml:space="preserve">a Zajíčková, Eliška </w:t>
      </w:r>
    </w:p>
    <w:p w:rsidR="00771A3A" w:rsidRPr="00E963A8" w:rsidRDefault="00771A3A" w:rsidP="00BB4BD2">
      <w:pPr>
        <w:pStyle w:val="Dalodstavce"/>
        <w:pBdr>
          <w:bottom w:val="single" w:sz="12" w:space="1" w:color="auto"/>
        </w:pBdr>
        <w:ind w:left="842" w:firstLine="0"/>
        <w:jc w:val="left"/>
      </w:pPr>
      <w:r w:rsidRPr="00E963A8">
        <w:t xml:space="preserve">               </w:t>
      </w:r>
      <w:proofErr w:type="spellStart"/>
      <w:r w:rsidRPr="00E963A8">
        <w:t>Trödlerová</w:t>
      </w:r>
      <w:proofErr w:type="spellEnd"/>
      <w:r w:rsidRPr="00E963A8">
        <w:t xml:space="preserve">    </w:t>
      </w:r>
    </w:p>
    <w:p w:rsidR="004562EE" w:rsidRDefault="000815C5" w:rsidP="00B41EA2">
      <w:pPr>
        <w:pStyle w:val="Dalodstavce"/>
        <w:ind w:firstLine="0"/>
        <w:jc w:val="left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:rsidR="00771A3A" w:rsidRPr="00E963A8" w:rsidRDefault="00E963A8" w:rsidP="00B41EA2">
      <w:pPr>
        <w:pStyle w:val="Dalodstavce"/>
        <w:ind w:firstLine="0"/>
        <w:jc w:val="left"/>
      </w:pPr>
      <w:r>
        <w:t xml:space="preserve">   </w:t>
      </w:r>
    </w:p>
    <w:p w:rsidR="00746D90" w:rsidRPr="00E963A8" w:rsidRDefault="00E963A8" w:rsidP="00E963A8">
      <w:pPr>
        <w:pStyle w:val="Nadpis1"/>
        <w:rPr>
          <w:rFonts w:ascii="Georgia" w:hAnsi="Georgia"/>
          <w:sz w:val="24"/>
          <w:szCs w:val="24"/>
        </w:rPr>
      </w:pPr>
      <w:bookmarkStart w:id="66" w:name="_Toc107839405"/>
      <w:r>
        <w:rPr>
          <w:rFonts w:ascii="Georgia" w:hAnsi="Georgia"/>
          <w:sz w:val="24"/>
        </w:rPr>
        <w:t xml:space="preserve">XIII. </w:t>
      </w:r>
      <w:r w:rsidRPr="00E963A8">
        <w:rPr>
          <w:rFonts w:ascii="Georgia" w:hAnsi="Georgia"/>
          <w:sz w:val="24"/>
        </w:rPr>
        <w:t>FOTOGALERIE</w:t>
      </w:r>
      <w:bookmarkEnd w:id="66"/>
    </w:p>
    <w:sectPr w:rsidR="00746D90" w:rsidRPr="00E963A8" w:rsidSect="002067EA">
      <w:footerReference w:type="even" r:id="rId13"/>
      <w:footerReference w:type="default" r:id="rId14"/>
      <w:type w:val="continuous"/>
      <w:pgSz w:w="11906" w:h="16838" w:code="9"/>
      <w:pgMar w:top="1418" w:right="1418" w:bottom="2268" w:left="851" w:header="1276" w:footer="1276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C6F" w:rsidRDefault="00302C6F">
      <w:r>
        <w:separator/>
      </w:r>
    </w:p>
    <w:p w:rsidR="00302C6F" w:rsidRDefault="00302C6F"/>
    <w:p w:rsidR="00302C6F" w:rsidRDefault="00302C6F"/>
    <w:p w:rsidR="00302C6F" w:rsidRDefault="00302C6F"/>
    <w:p w:rsidR="00302C6F" w:rsidRDefault="00302C6F"/>
  </w:endnote>
  <w:endnote w:type="continuationSeparator" w:id="0">
    <w:p w:rsidR="00302C6F" w:rsidRDefault="00302C6F">
      <w:r>
        <w:continuationSeparator/>
      </w:r>
    </w:p>
    <w:p w:rsidR="00302C6F" w:rsidRDefault="00302C6F"/>
    <w:p w:rsidR="00302C6F" w:rsidRDefault="00302C6F"/>
    <w:p w:rsidR="00302C6F" w:rsidRDefault="00302C6F"/>
    <w:p w:rsidR="00302C6F" w:rsidRDefault="00302C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3403423"/>
      <w:docPartObj>
        <w:docPartGallery w:val="Page Numbers (Bottom of Page)"/>
        <w:docPartUnique/>
      </w:docPartObj>
    </w:sdtPr>
    <w:sdtContent>
      <w:p w:rsidR="00F86CFC" w:rsidRDefault="00F86CF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4535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F86CFC" w:rsidRDefault="00F86CF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9912380"/>
      <w:docPartObj>
        <w:docPartGallery w:val="Page Numbers (Bottom of Page)"/>
        <w:docPartUnique/>
      </w:docPartObj>
    </w:sdtPr>
    <w:sdtContent>
      <w:p w:rsidR="00F86CFC" w:rsidRDefault="00F86CF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453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86CFC" w:rsidRDefault="00F86CF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C6F" w:rsidRDefault="00302C6F">
      <w:r>
        <w:separator/>
      </w:r>
    </w:p>
  </w:footnote>
  <w:footnote w:type="continuationSeparator" w:id="0">
    <w:p w:rsidR="00302C6F" w:rsidRDefault="00302C6F">
      <w:r>
        <w:continuationSeparator/>
      </w:r>
    </w:p>
    <w:p w:rsidR="00302C6F" w:rsidRDefault="00302C6F"/>
    <w:p w:rsidR="00302C6F" w:rsidRDefault="00302C6F"/>
    <w:p w:rsidR="00302C6F" w:rsidRDefault="00302C6F"/>
    <w:p w:rsidR="00302C6F" w:rsidRDefault="00302C6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94F08"/>
    <w:multiLevelType w:val="hybridMultilevel"/>
    <w:tmpl w:val="E618C83C"/>
    <w:lvl w:ilvl="0" w:tplc="D190301A">
      <w:start w:val="4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2" w:hanging="360"/>
      </w:pPr>
    </w:lvl>
    <w:lvl w:ilvl="2" w:tplc="0405001B" w:tentative="1">
      <w:start w:val="1"/>
      <w:numFmt w:val="lowerRoman"/>
      <w:lvlText w:val="%3."/>
      <w:lvlJc w:val="right"/>
      <w:pPr>
        <w:ind w:left="2282" w:hanging="180"/>
      </w:pPr>
    </w:lvl>
    <w:lvl w:ilvl="3" w:tplc="0405000F" w:tentative="1">
      <w:start w:val="1"/>
      <w:numFmt w:val="decimal"/>
      <w:lvlText w:val="%4."/>
      <w:lvlJc w:val="left"/>
      <w:pPr>
        <w:ind w:left="3002" w:hanging="360"/>
      </w:pPr>
    </w:lvl>
    <w:lvl w:ilvl="4" w:tplc="04050019" w:tentative="1">
      <w:start w:val="1"/>
      <w:numFmt w:val="lowerLetter"/>
      <w:lvlText w:val="%5."/>
      <w:lvlJc w:val="left"/>
      <w:pPr>
        <w:ind w:left="3722" w:hanging="360"/>
      </w:pPr>
    </w:lvl>
    <w:lvl w:ilvl="5" w:tplc="0405001B" w:tentative="1">
      <w:start w:val="1"/>
      <w:numFmt w:val="lowerRoman"/>
      <w:lvlText w:val="%6."/>
      <w:lvlJc w:val="right"/>
      <w:pPr>
        <w:ind w:left="4442" w:hanging="180"/>
      </w:pPr>
    </w:lvl>
    <w:lvl w:ilvl="6" w:tplc="0405000F" w:tentative="1">
      <w:start w:val="1"/>
      <w:numFmt w:val="decimal"/>
      <w:lvlText w:val="%7."/>
      <w:lvlJc w:val="left"/>
      <w:pPr>
        <w:ind w:left="5162" w:hanging="360"/>
      </w:pPr>
    </w:lvl>
    <w:lvl w:ilvl="7" w:tplc="04050019" w:tentative="1">
      <w:start w:val="1"/>
      <w:numFmt w:val="lowerLetter"/>
      <w:lvlText w:val="%8."/>
      <w:lvlJc w:val="left"/>
      <w:pPr>
        <w:ind w:left="5882" w:hanging="360"/>
      </w:pPr>
    </w:lvl>
    <w:lvl w:ilvl="8" w:tplc="0405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1" w15:restartNumberingAfterBreak="0">
    <w:nsid w:val="07447B0A"/>
    <w:multiLevelType w:val="multilevel"/>
    <w:tmpl w:val="1BAC07F6"/>
    <w:lvl w:ilvl="0">
      <w:start w:val="1"/>
      <w:numFmt w:val="decimal"/>
      <w:pStyle w:val="Hlavnnadpis"/>
      <w:lvlText w:val="%1"/>
      <w:lvlJc w:val="left"/>
      <w:pPr>
        <w:tabs>
          <w:tab w:val="num" w:pos="482"/>
        </w:tabs>
        <w:ind w:left="480" w:hanging="480"/>
      </w:pPr>
      <w:rPr>
        <w:rFonts w:hint="default"/>
      </w:rPr>
    </w:lvl>
    <w:lvl w:ilvl="1">
      <w:start w:val="1"/>
      <w:numFmt w:val="decimal"/>
      <w:pStyle w:val="Podnadpis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Podpodnadpis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04"/>
        </w:tabs>
        <w:ind w:left="11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8"/>
        </w:tabs>
        <w:ind w:left="1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92"/>
        </w:tabs>
        <w:ind w:left="1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36"/>
        </w:tabs>
        <w:ind w:left="1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24"/>
        </w:tabs>
        <w:ind w:left="1824" w:hanging="1584"/>
      </w:pPr>
      <w:rPr>
        <w:rFonts w:hint="default"/>
      </w:rPr>
    </w:lvl>
  </w:abstractNum>
  <w:abstractNum w:abstractNumId="2" w15:restartNumberingAfterBreak="0">
    <w:nsid w:val="08E748D5"/>
    <w:multiLevelType w:val="hybridMultilevel"/>
    <w:tmpl w:val="83AE32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1391A"/>
    <w:multiLevelType w:val="hybridMultilevel"/>
    <w:tmpl w:val="37C4C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420B1"/>
    <w:multiLevelType w:val="hybridMultilevel"/>
    <w:tmpl w:val="7A70A6DC"/>
    <w:lvl w:ilvl="0" w:tplc="A1548436">
      <w:start w:val="1"/>
      <w:numFmt w:val="bullet"/>
      <w:pStyle w:val="Neslovanvet"/>
      <w:lvlText w:val=""/>
      <w:lvlJc w:val="left"/>
      <w:pPr>
        <w:tabs>
          <w:tab w:val="num" w:pos="240"/>
        </w:tabs>
        <w:ind w:left="478" w:hanging="238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C2217"/>
    <w:multiLevelType w:val="multilevel"/>
    <w:tmpl w:val="DB68CE2C"/>
    <w:lvl w:ilvl="0">
      <w:start w:val="1"/>
      <w:numFmt w:val="decimal"/>
      <w:pStyle w:val="slovanvet"/>
      <w:lvlText w:val="%1."/>
      <w:lvlJc w:val="right"/>
      <w:pPr>
        <w:tabs>
          <w:tab w:val="num" w:pos="482"/>
        </w:tabs>
        <w:ind w:left="480" w:hanging="280"/>
      </w:pPr>
      <w:rPr>
        <w:rFonts w:hint="default"/>
      </w:rPr>
    </w:lvl>
    <w:lvl w:ilvl="1">
      <w:start w:val="1"/>
      <w:numFmt w:val="decimal"/>
      <w:pStyle w:val="slovanvet--druhrove"/>
      <w:lvlText w:val="%1.%2."/>
      <w:lvlJc w:val="left"/>
      <w:pPr>
        <w:tabs>
          <w:tab w:val="num" w:pos="964"/>
        </w:tabs>
        <w:ind w:left="964" w:hanging="482"/>
      </w:pPr>
      <w:rPr>
        <w:rFonts w:hint="default"/>
      </w:rPr>
    </w:lvl>
    <w:lvl w:ilvl="2">
      <w:start w:val="1"/>
      <w:numFmt w:val="decimal"/>
      <w:pStyle w:val="slovanvet--tetrove"/>
      <w:lvlText w:val="%1.%2.%3."/>
      <w:lvlJc w:val="left"/>
      <w:pPr>
        <w:tabs>
          <w:tab w:val="num" w:pos="1701"/>
        </w:tabs>
        <w:ind w:left="170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04"/>
        </w:tabs>
        <w:ind w:left="11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48"/>
        </w:tabs>
        <w:ind w:left="12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92"/>
        </w:tabs>
        <w:ind w:left="13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36"/>
        </w:tabs>
        <w:ind w:left="15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80"/>
        </w:tabs>
        <w:ind w:left="16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24"/>
        </w:tabs>
        <w:ind w:left="1824" w:hanging="1584"/>
      </w:pPr>
      <w:rPr>
        <w:rFonts w:hint="default"/>
      </w:rPr>
    </w:lvl>
  </w:abstractNum>
  <w:abstractNum w:abstractNumId="6" w15:restartNumberingAfterBreak="0">
    <w:nsid w:val="1F040E08"/>
    <w:multiLevelType w:val="hybridMultilevel"/>
    <w:tmpl w:val="0A7C8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151D4A"/>
    <w:multiLevelType w:val="multilevel"/>
    <w:tmpl w:val="EEB07E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podnadpis0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4131E2F"/>
    <w:multiLevelType w:val="hybridMultilevel"/>
    <w:tmpl w:val="5A1C6F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A5494"/>
    <w:multiLevelType w:val="hybridMultilevel"/>
    <w:tmpl w:val="A738AD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BC4617"/>
    <w:multiLevelType w:val="hybridMultilevel"/>
    <w:tmpl w:val="621432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E43B8"/>
    <w:multiLevelType w:val="hybridMultilevel"/>
    <w:tmpl w:val="A704B264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5912D4"/>
    <w:multiLevelType w:val="hybridMultilevel"/>
    <w:tmpl w:val="0FDA6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A748FA"/>
    <w:multiLevelType w:val="hybridMultilevel"/>
    <w:tmpl w:val="C6263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EC3207"/>
    <w:multiLevelType w:val="hybridMultilevel"/>
    <w:tmpl w:val="4E64CA4A"/>
    <w:lvl w:ilvl="0" w:tplc="D13463CE">
      <w:start w:val="1"/>
      <w:numFmt w:val="decimal"/>
      <w:pStyle w:val="Popisektabulky"/>
      <w:lvlText w:val="Tab. %1"/>
      <w:lvlJc w:val="left"/>
      <w:pPr>
        <w:tabs>
          <w:tab w:val="num" w:pos="20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0A5925"/>
    <w:multiLevelType w:val="hybridMultilevel"/>
    <w:tmpl w:val="55003F5C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033AB6"/>
    <w:multiLevelType w:val="hybridMultilevel"/>
    <w:tmpl w:val="392813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6F3056"/>
    <w:multiLevelType w:val="multilevel"/>
    <w:tmpl w:val="35C072C2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4E820A65"/>
    <w:multiLevelType w:val="hybridMultilevel"/>
    <w:tmpl w:val="C64E10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32BF9"/>
    <w:multiLevelType w:val="hybridMultilevel"/>
    <w:tmpl w:val="34145A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B4D4D"/>
    <w:multiLevelType w:val="hybridMultilevel"/>
    <w:tmpl w:val="77961C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F59D7"/>
    <w:multiLevelType w:val="hybridMultilevel"/>
    <w:tmpl w:val="9CE461A2"/>
    <w:lvl w:ilvl="0" w:tplc="E8967DC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62" w:hanging="360"/>
      </w:pPr>
    </w:lvl>
    <w:lvl w:ilvl="2" w:tplc="0405001B" w:tentative="1">
      <w:start w:val="1"/>
      <w:numFmt w:val="lowerRoman"/>
      <w:lvlText w:val="%3."/>
      <w:lvlJc w:val="right"/>
      <w:pPr>
        <w:ind w:left="2282" w:hanging="180"/>
      </w:pPr>
    </w:lvl>
    <w:lvl w:ilvl="3" w:tplc="0405000F" w:tentative="1">
      <w:start w:val="1"/>
      <w:numFmt w:val="decimal"/>
      <w:lvlText w:val="%4."/>
      <w:lvlJc w:val="left"/>
      <w:pPr>
        <w:ind w:left="3002" w:hanging="360"/>
      </w:pPr>
    </w:lvl>
    <w:lvl w:ilvl="4" w:tplc="04050019" w:tentative="1">
      <w:start w:val="1"/>
      <w:numFmt w:val="lowerLetter"/>
      <w:lvlText w:val="%5."/>
      <w:lvlJc w:val="left"/>
      <w:pPr>
        <w:ind w:left="3722" w:hanging="360"/>
      </w:pPr>
    </w:lvl>
    <w:lvl w:ilvl="5" w:tplc="0405001B" w:tentative="1">
      <w:start w:val="1"/>
      <w:numFmt w:val="lowerRoman"/>
      <w:lvlText w:val="%6."/>
      <w:lvlJc w:val="right"/>
      <w:pPr>
        <w:ind w:left="4442" w:hanging="180"/>
      </w:pPr>
    </w:lvl>
    <w:lvl w:ilvl="6" w:tplc="0405000F" w:tentative="1">
      <w:start w:val="1"/>
      <w:numFmt w:val="decimal"/>
      <w:lvlText w:val="%7."/>
      <w:lvlJc w:val="left"/>
      <w:pPr>
        <w:ind w:left="5162" w:hanging="360"/>
      </w:pPr>
    </w:lvl>
    <w:lvl w:ilvl="7" w:tplc="04050019" w:tentative="1">
      <w:start w:val="1"/>
      <w:numFmt w:val="lowerLetter"/>
      <w:lvlText w:val="%8."/>
      <w:lvlJc w:val="left"/>
      <w:pPr>
        <w:ind w:left="5882" w:hanging="360"/>
      </w:pPr>
    </w:lvl>
    <w:lvl w:ilvl="8" w:tplc="0405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22" w15:restartNumberingAfterBreak="0">
    <w:nsid w:val="5BD07F19"/>
    <w:multiLevelType w:val="hybridMultilevel"/>
    <w:tmpl w:val="00BCA4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9D2501"/>
    <w:multiLevelType w:val="hybridMultilevel"/>
    <w:tmpl w:val="AD3445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657CAD"/>
    <w:multiLevelType w:val="hybridMultilevel"/>
    <w:tmpl w:val="7EF064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B64EF3"/>
    <w:multiLevelType w:val="hybridMultilevel"/>
    <w:tmpl w:val="FF760E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547C48"/>
    <w:multiLevelType w:val="hybridMultilevel"/>
    <w:tmpl w:val="4DD689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C00B05"/>
    <w:multiLevelType w:val="multilevel"/>
    <w:tmpl w:val="A6D47DB6"/>
    <w:lvl w:ilvl="0">
      <w:start w:val="1"/>
      <w:numFmt w:val="upperLetter"/>
      <w:pStyle w:val="Hlavnnadpis--plohy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64"/>
        </w:tabs>
        <w:ind w:left="764" w:hanging="48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01"/>
        </w:tabs>
        <w:ind w:left="150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4"/>
        </w:tabs>
        <w:ind w:left="9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48"/>
        </w:tabs>
        <w:ind w:left="10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92"/>
        </w:tabs>
        <w:ind w:left="11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36"/>
        </w:tabs>
        <w:ind w:left="13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80"/>
        </w:tabs>
        <w:ind w:left="1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24"/>
        </w:tabs>
        <w:ind w:left="1624" w:hanging="1584"/>
      </w:pPr>
      <w:rPr>
        <w:rFonts w:hint="default"/>
      </w:rPr>
    </w:lvl>
  </w:abstractNum>
  <w:abstractNum w:abstractNumId="28" w15:restartNumberingAfterBreak="0">
    <w:nsid w:val="75336478"/>
    <w:multiLevelType w:val="hybridMultilevel"/>
    <w:tmpl w:val="3D461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5458F"/>
    <w:multiLevelType w:val="hybridMultilevel"/>
    <w:tmpl w:val="A458405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D876D1"/>
    <w:multiLevelType w:val="hybridMultilevel"/>
    <w:tmpl w:val="FCE47C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C31B78"/>
    <w:multiLevelType w:val="hybridMultilevel"/>
    <w:tmpl w:val="12C803C8"/>
    <w:lvl w:ilvl="0" w:tplc="23C6EE72">
      <w:start w:val="1"/>
      <w:numFmt w:val="decimal"/>
      <w:pStyle w:val="Popisekobrzku"/>
      <w:lvlText w:val="Obr. %1"/>
      <w:lvlJc w:val="left"/>
      <w:pPr>
        <w:tabs>
          <w:tab w:val="num" w:pos="2042"/>
        </w:tabs>
        <w:ind w:left="1842" w:firstLine="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7"/>
  </w:num>
  <w:num w:numId="3">
    <w:abstractNumId w:val="14"/>
  </w:num>
  <w:num w:numId="4">
    <w:abstractNumId w:val="31"/>
  </w:num>
  <w:num w:numId="5">
    <w:abstractNumId w:val="4"/>
  </w:num>
  <w:num w:numId="6">
    <w:abstractNumId w:val="5"/>
  </w:num>
  <w:num w:numId="7">
    <w:abstractNumId w:val="1"/>
  </w:num>
  <w:num w:numId="8">
    <w:abstractNumId w:val="23"/>
  </w:num>
  <w:num w:numId="9">
    <w:abstractNumId w:val="17"/>
  </w:num>
  <w:num w:numId="10">
    <w:abstractNumId w:val="24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1"/>
    <w:lvlOverride w:ilvl="0">
      <w:startOverride w:val="1"/>
    </w:lvlOverride>
  </w:num>
  <w:num w:numId="13">
    <w:abstractNumId w:val="31"/>
    <w:lvlOverride w:ilvl="0">
      <w:startOverride w:val="1"/>
    </w:lvlOverride>
  </w:num>
  <w:num w:numId="14">
    <w:abstractNumId w:val="31"/>
    <w:lvlOverride w:ilvl="0">
      <w:startOverride w:val="1"/>
    </w:lvlOverride>
  </w:num>
  <w:num w:numId="15">
    <w:abstractNumId w:val="3"/>
  </w:num>
  <w:num w:numId="16">
    <w:abstractNumId w:val="6"/>
  </w:num>
  <w:num w:numId="17">
    <w:abstractNumId w:val="19"/>
  </w:num>
  <w:num w:numId="18">
    <w:abstractNumId w:val="18"/>
  </w:num>
  <w:num w:numId="19">
    <w:abstractNumId w:val="22"/>
  </w:num>
  <w:num w:numId="20">
    <w:abstractNumId w:val="13"/>
  </w:num>
  <w:num w:numId="21">
    <w:abstractNumId w:val="11"/>
  </w:num>
  <w:num w:numId="22">
    <w:abstractNumId w:val="15"/>
  </w:num>
  <w:num w:numId="23">
    <w:abstractNumId w:val="16"/>
  </w:num>
  <w:num w:numId="24">
    <w:abstractNumId w:val="25"/>
  </w:num>
  <w:num w:numId="25">
    <w:abstractNumId w:val="29"/>
  </w:num>
  <w:num w:numId="26">
    <w:abstractNumId w:val="31"/>
    <w:lvlOverride w:ilvl="0">
      <w:startOverride w:val="1"/>
    </w:lvlOverride>
  </w:num>
  <w:num w:numId="27">
    <w:abstractNumId w:val="12"/>
  </w:num>
  <w:num w:numId="28">
    <w:abstractNumId w:val="21"/>
  </w:num>
  <w:num w:numId="29">
    <w:abstractNumId w:val="2"/>
  </w:num>
  <w:num w:numId="30">
    <w:abstractNumId w:val="26"/>
  </w:num>
  <w:num w:numId="31">
    <w:abstractNumId w:val="10"/>
  </w:num>
  <w:num w:numId="32">
    <w:abstractNumId w:val="20"/>
  </w:num>
  <w:num w:numId="33">
    <w:abstractNumId w:val="28"/>
  </w:num>
  <w:num w:numId="34">
    <w:abstractNumId w:val="8"/>
  </w:num>
  <w:num w:numId="35">
    <w:abstractNumId w:val="30"/>
  </w:num>
  <w:num w:numId="36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evenAndOddHeaders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8A0"/>
    <w:rsid w:val="0000050B"/>
    <w:rsid w:val="00000EE6"/>
    <w:rsid w:val="00003594"/>
    <w:rsid w:val="00003E56"/>
    <w:rsid w:val="00004065"/>
    <w:rsid w:val="000046C4"/>
    <w:rsid w:val="000059CE"/>
    <w:rsid w:val="00006358"/>
    <w:rsid w:val="00006382"/>
    <w:rsid w:val="00006A66"/>
    <w:rsid w:val="00016BAA"/>
    <w:rsid w:val="00016F5C"/>
    <w:rsid w:val="00023A1F"/>
    <w:rsid w:val="0002574F"/>
    <w:rsid w:val="00026D75"/>
    <w:rsid w:val="0002738D"/>
    <w:rsid w:val="00027983"/>
    <w:rsid w:val="0003139D"/>
    <w:rsid w:val="0003276D"/>
    <w:rsid w:val="00033887"/>
    <w:rsid w:val="0004142B"/>
    <w:rsid w:val="0004183D"/>
    <w:rsid w:val="00042887"/>
    <w:rsid w:val="00042FEA"/>
    <w:rsid w:val="00043C12"/>
    <w:rsid w:val="00044C95"/>
    <w:rsid w:val="00045288"/>
    <w:rsid w:val="00046B9A"/>
    <w:rsid w:val="000471A9"/>
    <w:rsid w:val="00053718"/>
    <w:rsid w:val="00053EF3"/>
    <w:rsid w:val="00054DE5"/>
    <w:rsid w:val="00056287"/>
    <w:rsid w:val="00056379"/>
    <w:rsid w:val="00071B48"/>
    <w:rsid w:val="00073022"/>
    <w:rsid w:val="000733C6"/>
    <w:rsid w:val="00075DE0"/>
    <w:rsid w:val="000769A6"/>
    <w:rsid w:val="000815C5"/>
    <w:rsid w:val="0008496D"/>
    <w:rsid w:val="000A0556"/>
    <w:rsid w:val="000A45A2"/>
    <w:rsid w:val="000A4887"/>
    <w:rsid w:val="000A4C7C"/>
    <w:rsid w:val="000B06E2"/>
    <w:rsid w:val="000B1384"/>
    <w:rsid w:val="000B1E52"/>
    <w:rsid w:val="000B21A4"/>
    <w:rsid w:val="000B2FE1"/>
    <w:rsid w:val="000B5697"/>
    <w:rsid w:val="000B5A44"/>
    <w:rsid w:val="000B5E75"/>
    <w:rsid w:val="000C44A0"/>
    <w:rsid w:val="000C6A5D"/>
    <w:rsid w:val="000C7015"/>
    <w:rsid w:val="000C70D8"/>
    <w:rsid w:val="000D20B1"/>
    <w:rsid w:val="000D360D"/>
    <w:rsid w:val="000D6B14"/>
    <w:rsid w:val="000E099F"/>
    <w:rsid w:val="000E0DD5"/>
    <w:rsid w:val="000E22AA"/>
    <w:rsid w:val="000E2574"/>
    <w:rsid w:val="000E53AC"/>
    <w:rsid w:val="000E751F"/>
    <w:rsid w:val="000F0541"/>
    <w:rsid w:val="000F0A27"/>
    <w:rsid w:val="000F1C94"/>
    <w:rsid w:val="000F5FF6"/>
    <w:rsid w:val="00102411"/>
    <w:rsid w:val="001040AA"/>
    <w:rsid w:val="00106540"/>
    <w:rsid w:val="0010714E"/>
    <w:rsid w:val="00107AE7"/>
    <w:rsid w:val="00110909"/>
    <w:rsid w:val="001139D7"/>
    <w:rsid w:val="00120459"/>
    <w:rsid w:val="00122F2B"/>
    <w:rsid w:val="00123134"/>
    <w:rsid w:val="001247FB"/>
    <w:rsid w:val="001259DA"/>
    <w:rsid w:val="001259FA"/>
    <w:rsid w:val="0012619C"/>
    <w:rsid w:val="00126705"/>
    <w:rsid w:val="001269F2"/>
    <w:rsid w:val="00127018"/>
    <w:rsid w:val="001306C7"/>
    <w:rsid w:val="001314D5"/>
    <w:rsid w:val="001334BD"/>
    <w:rsid w:val="00135FFC"/>
    <w:rsid w:val="001443E0"/>
    <w:rsid w:val="00144D48"/>
    <w:rsid w:val="001524CC"/>
    <w:rsid w:val="00152FDD"/>
    <w:rsid w:val="00154884"/>
    <w:rsid w:val="00157BBE"/>
    <w:rsid w:val="0016330D"/>
    <w:rsid w:val="00165AB0"/>
    <w:rsid w:val="001662BA"/>
    <w:rsid w:val="00166437"/>
    <w:rsid w:val="00172AE7"/>
    <w:rsid w:val="0017653E"/>
    <w:rsid w:val="00176D79"/>
    <w:rsid w:val="00177036"/>
    <w:rsid w:val="00177293"/>
    <w:rsid w:val="001817DA"/>
    <w:rsid w:val="00182DF6"/>
    <w:rsid w:val="001834A6"/>
    <w:rsid w:val="0018647F"/>
    <w:rsid w:val="0019084E"/>
    <w:rsid w:val="001922B6"/>
    <w:rsid w:val="00193C3D"/>
    <w:rsid w:val="00193D5F"/>
    <w:rsid w:val="001A0806"/>
    <w:rsid w:val="001A1743"/>
    <w:rsid w:val="001A2784"/>
    <w:rsid w:val="001A5AA3"/>
    <w:rsid w:val="001B3680"/>
    <w:rsid w:val="001B601C"/>
    <w:rsid w:val="001C0078"/>
    <w:rsid w:val="001C23E7"/>
    <w:rsid w:val="001C24FF"/>
    <w:rsid w:val="001C7095"/>
    <w:rsid w:val="001D0120"/>
    <w:rsid w:val="001D2886"/>
    <w:rsid w:val="001D56A3"/>
    <w:rsid w:val="001D644B"/>
    <w:rsid w:val="001D6E18"/>
    <w:rsid w:val="001E07A1"/>
    <w:rsid w:val="001E0E9D"/>
    <w:rsid w:val="001E1714"/>
    <w:rsid w:val="001E176F"/>
    <w:rsid w:val="001E2DBC"/>
    <w:rsid w:val="001F1F0F"/>
    <w:rsid w:val="001F473F"/>
    <w:rsid w:val="001F4D5A"/>
    <w:rsid w:val="001F5586"/>
    <w:rsid w:val="00205B18"/>
    <w:rsid w:val="002067EA"/>
    <w:rsid w:val="00206EBC"/>
    <w:rsid w:val="002125CA"/>
    <w:rsid w:val="002161C0"/>
    <w:rsid w:val="00220A7C"/>
    <w:rsid w:val="00221321"/>
    <w:rsid w:val="00221FDA"/>
    <w:rsid w:val="0023175A"/>
    <w:rsid w:val="00232D33"/>
    <w:rsid w:val="00236A4F"/>
    <w:rsid w:val="00241E44"/>
    <w:rsid w:val="0024331A"/>
    <w:rsid w:val="002477A9"/>
    <w:rsid w:val="00251120"/>
    <w:rsid w:val="00251594"/>
    <w:rsid w:val="00256F19"/>
    <w:rsid w:val="0025707D"/>
    <w:rsid w:val="00260BE0"/>
    <w:rsid w:val="00261245"/>
    <w:rsid w:val="00263274"/>
    <w:rsid w:val="00263CAF"/>
    <w:rsid w:val="00267836"/>
    <w:rsid w:val="002704BB"/>
    <w:rsid w:val="00274121"/>
    <w:rsid w:val="00274535"/>
    <w:rsid w:val="002752AB"/>
    <w:rsid w:val="002771C4"/>
    <w:rsid w:val="002803C3"/>
    <w:rsid w:val="00280F8B"/>
    <w:rsid w:val="0028267F"/>
    <w:rsid w:val="00283847"/>
    <w:rsid w:val="0028594B"/>
    <w:rsid w:val="00297574"/>
    <w:rsid w:val="002978B9"/>
    <w:rsid w:val="00297D1B"/>
    <w:rsid w:val="002A1238"/>
    <w:rsid w:val="002A3553"/>
    <w:rsid w:val="002A58C0"/>
    <w:rsid w:val="002A64C1"/>
    <w:rsid w:val="002A77BF"/>
    <w:rsid w:val="002B2C35"/>
    <w:rsid w:val="002B31E7"/>
    <w:rsid w:val="002B4D0C"/>
    <w:rsid w:val="002B795D"/>
    <w:rsid w:val="002B7BA3"/>
    <w:rsid w:val="002C31BE"/>
    <w:rsid w:val="002C596C"/>
    <w:rsid w:val="002D23F3"/>
    <w:rsid w:val="002D51F8"/>
    <w:rsid w:val="002D5B3B"/>
    <w:rsid w:val="002D7200"/>
    <w:rsid w:val="002D7929"/>
    <w:rsid w:val="002D795F"/>
    <w:rsid w:val="002E1634"/>
    <w:rsid w:val="002F1822"/>
    <w:rsid w:val="002F1CAB"/>
    <w:rsid w:val="002F69B5"/>
    <w:rsid w:val="0030047E"/>
    <w:rsid w:val="00300D63"/>
    <w:rsid w:val="0030249F"/>
    <w:rsid w:val="00302C6F"/>
    <w:rsid w:val="00304C4D"/>
    <w:rsid w:val="00306F5E"/>
    <w:rsid w:val="00311134"/>
    <w:rsid w:val="00311E99"/>
    <w:rsid w:val="00312767"/>
    <w:rsid w:val="00312B94"/>
    <w:rsid w:val="00315C2F"/>
    <w:rsid w:val="003213C1"/>
    <w:rsid w:val="00321527"/>
    <w:rsid w:val="00325AA1"/>
    <w:rsid w:val="00326AA4"/>
    <w:rsid w:val="00326F84"/>
    <w:rsid w:val="00330459"/>
    <w:rsid w:val="00330A0D"/>
    <w:rsid w:val="00330CCD"/>
    <w:rsid w:val="00331540"/>
    <w:rsid w:val="00335564"/>
    <w:rsid w:val="00340BDB"/>
    <w:rsid w:val="00342068"/>
    <w:rsid w:val="003440E6"/>
    <w:rsid w:val="003451DC"/>
    <w:rsid w:val="00345341"/>
    <w:rsid w:val="0034553C"/>
    <w:rsid w:val="00345C9D"/>
    <w:rsid w:val="00354ECD"/>
    <w:rsid w:val="0035554D"/>
    <w:rsid w:val="00356B74"/>
    <w:rsid w:val="0036020D"/>
    <w:rsid w:val="00360311"/>
    <w:rsid w:val="00361C6C"/>
    <w:rsid w:val="00364EA5"/>
    <w:rsid w:val="0036613B"/>
    <w:rsid w:val="00367242"/>
    <w:rsid w:val="00373624"/>
    <w:rsid w:val="003817A5"/>
    <w:rsid w:val="00382692"/>
    <w:rsid w:val="00382D88"/>
    <w:rsid w:val="00386FD6"/>
    <w:rsid w:val="0038702D"/>
    <w:rsid w:val="00387CB9"/>
    <w:rsid w:val="00393AF8"/>
    <w:rsid w:val="00395075"/>
    <w:rsid w:val="00397673"/>
    <w:rsid w:val="003A3384"/>
    <w:rsid w:val="003A4108"/>
    <w:rsid w:val="003A54DD"/>
    <w:rsid w:val="003B2F24"/>
    <w:rsid w:val="003B2FD8"/>
    <w:rsid w:val="003B4393"/>
    <w:rsid w:val="003C4641"/>
    <w:rsid w:val="003C51C9"/>
    <w:rsid w:val="003C52CA"/>
    <w:rsid w:val="003D2A67"/>
    <w:rsid w:val="003D2D22"/>
    <w:rsid w:val="003D41D4"/>
    <w:rsid w:val="003D4729"/>
    <w:rsid w:val="003E2D2E"/>
    <w:rsid w:val="003E3015"/>
    <w:rsid w:val="003E3592"/>
    <w:rsid w:val="003E3A5B"/>
    <w:rsid w:val="003E6F4C"/>
    <w:rsid w:val="003E757C"/>
    <w:rsid w:val="003E7F21"/>
    <w:rsid w:val="003F3A95"/>
    <w:rsid w:val="003F4A4A"/>
    <w:rsid w:val="003F59FB"/>
    <w:rsid w:val="003F5A79"/>
    <w:rsid w:val="003F6398"/>
    <w:rsid w:val="00402B80"/>
    <w:rsid w:val="0041503D"/>
    <w:rsid w:val="00415B11"/>
    <w:rsid w:val="004215E1"/>
    <w:rsid w:val="004259D7"/>
    <w:rsid w:val="004267C3"/>
    <w:rsid w:val="00430F50"/>
    <w:rsid w:val="00432739"/>
    <w:rsid w:val="004330B2"/>
    <w:rsid w:val="00434473"/>
    <w:rsid w:val="00434AA4"/>
    <w:rsid w:val="004368E3"/>
    <w:rsid w:val="00437589"/>
    <w:rsid w:val="004432E2"/>
    <w:rsid w:val="0044627E"/>
    <w:rsid w:val="00446A87"/>
    <w:rsid w:val="0044797A"/>
    <w:rsid w:val="00454387"/>
    <w:rsid w:val="004562EE"/>
    <w:rsid w:val="00457A74"/>
    <w:rsid w:val="004612F6"/>
    <w:rsid w:val="00461804"/>
    <w:rsid w:val="004622BA"/>
    <w:rsid w:val="00464CF0"/>
    <w:rsid w:val="00465207"/>
    <w:rsid w:val="00465BCC"/>
    <w:rsid w:val="004674B1"/>
    <w:rsid w:val="0047106E"/>
    <w:rsid w:val="00476EB7"/>
    <w:rsid w:val="004773D9"/>
    <w:rsid w:val="004779B3"/>
    <w:rsid w:val="00482CE5"/>
    <w:rsid w:val="0048704E"/>
    <w:rsid w:val="004922F1"/>
    <w:rsid w:val="00493CD0"/>
    <w:rsid w:val="004978C2"/>
    <w:rsid w:val="004A15F7"/>
    <w:rsid w:val="004A2B8D"/>
    <w:rsid w:val="004A2CA1"/>
    <w:rsid w:val="004A56A2"/>
    <w:rsid w:val="004A5768"/>
    <w:rsid w:val="004A679D"/>
    <w:rsid w:val="004B2535"/>
    <w:rsid w:val="004C3384"/>
    <w:rsid w:val="004C392A"/>
    <w:rsid w:val="004C5B14"/>
    <w:rsid w:val="004C7948"/>
    <w:rsid w:val="004D4124"/>
    <w:rsid w:val="004D4710"/>
    <w:rsid w:val="004D5988"/>
    <w:rsid w:val="004D6642"/>
    <w:rsid w:val="004F004B"/>
    <w:rsid w:val="004F0DC0"/>
    <w:rsid w:val="00503CA4"/>
    <w:rsid w:val="005072EC"/>
    <w:rsid w:val="00511543"/>
    <w:rsid w:val="005126EB"/>
    <w:rsid w:val="005129D8"/>
    <w:rsid w:val="0051470C"/>
    <w:rsid w:val="00515F92"/>
    <w:rsid w:val="00521A1D"/>
    <w:rsid w:val="00521AA8"/>
    <w:rsid w:val="00522BE0"/>
    <w:rsid w:val="005253A0"/>
    <w:rsid w:val="00530BB4"/>
    <w:rsid w:val="0053339B"/>
    <w:rsid w:val="005362AF"/>
    <w:rsid w:val="005375FF"/>
    <w:rsid w:val="0054338A"/>
    <w:rsid w:val="005437B1"/>
    <w:rsid w:val="005446D8"/>
    <w:rsid w:val="00544969"/>
    <w:rsid w:val="005573A5"/>
    <w:rsid w:val="005613C0"/>
    <w:rsid w:val="00563D19"/>
    <w:rsid w:val="0056441F"/>
    <w:rsid w:val="00564575"/>
    <w:rsid w:val="00567CEB"/>
    <w:rsid w:val="00575E7E"/>
    <w:rsid w:val="00576456"/>
    <w:rsid w:val="00576992"/>
    <w:rsid w:val="00576E43"/>
    <w:rsid w:val="00582CC4"/>
    <w:rsid w:val="005860A1"/>
    <w:rsid w:val="0059508E"/>
    <w:rsid w:val="005B11BE"/>
    <w:rsid w:val="005B2AC4"/>
    <w:rsid w:val="005B452E"/>
    <w:rsid w:val="005B458B"/>
    <w:rsid w:val="005B52C3"/>
    <w:rsid w:val="005B6EFE"/>
    <w:rsid w:val="005B7A3B"/>
    <w:rsid w:val="005C14D5"/>
    <w:rsid w:val="005C3259"/>
    <w:rsid w:val="005C55C9"/>
    <w:rsid w:val="005C70F4"/>
    <w:rsid w:val="005D16B0"/>
    <w:rsid w:val="005D346A"/>
    <w:rsid w:val="005D3E58"/>
    <w:rsid w:val="005D4611"/>
    <w:rsid w:val="005D6619"/>
    <w:rsid w:val="005E0E8C"/>
    <w:rsid w:val="005E325D"/>
    <w:rsid w:val="005F1094"/>
    <w:rsid w:val="005F3A9D"/>
    <w:rsid w:val="005F5ED2"/>
    <w:rsid w:val="005F65EF"/>
    <w:rsid w:val="005F71E0"/>
    <w:rsid w:val="005F7BA3"/>
    <w:rsid w:val="00600188"/>
    <w:rsid w:val="0060045D"/>
    <w:rsid w:val="00600D61"/>
    <w:rsid w:val="00601976"/>
    <w:rsid w:val="00606A5C"/>
    <w:rsid w:val="006074AE"/>
    <w:rsid w:val="00607AE2"/>
    <w:rsid w:val="006106C7"/>
    <w:rsid w:val="006128F1"/>
    <w:rsid w:val="0061507C"/>
    <w:rsid w:val="0062773D"/>
    <w:rsid w:val="00631EEE"/>
    <w:rsid w:val="00642B3A"/>
    <w:rsid w:val="00643001"/>
    <w:rsid w:val="00643144"/>
    <w:rsid w:val="00646AEE"/>
    <w:rsid w:val="00646E49"/>
    <w:rsid w:val="00647C19"/>
    <w:rsid w:val="00650346"/>
    <w:rsid w:val="00656C84"/>
    <w:rsid w:val="00657A0F"/>
    <w:rsid w:val="006608C9"/>
    <w:rsid w:val="006629C1"/>
    <w:rsid w:val="00663599"/>
    <w:rsid w:val="006668A0"/>
    <w:rsid w:val="006675DE"/>
    <w:rsid w:val="006748F7"/>
    <w:rsid w:val="006767CE"/>
    <w:rsid w:val="006803AE"/>
    <w:rsid w:val="00680615"/>
    <w:rsid w:val="00682AEB"/>
    <w:rsid w:val="00685852"/>
    <w:rsid w:val="00687713"/>
    <w:rsid w:val="00690203"/>
    <w:rsid w:val="00691908"/>
    <w:rsid w:val="006921C6"/>
    <w:rsid w:val="00692D32"/>
    <w:rsid w:val="006933A3"/>
    <w:rsid w:val="00693FCD"/>
    <w:rsid w:val="0069453D"/>
    <w:rsid w:val="00694E16"/>
    <w:rsid w:val="00696069"/>
    <w:rsid w:val="006A3CA6"/>
    <w:rsid w:val="006A43BE"/>
    <w:rsid w:val="006A6060"/>
    <w:rsid w:val="006A6A13"/>
    <w:rsid w:val="006A7D16"/>
    <w:rsid w:val="006B15F8"/>
    <w:rsid w:val="006B6F17"/>
    <w:rsid w:val="006C0CC8"/>
    <w:rsid w:val="006C3907"/>
    <w:rsid w:val="006C52A3"/>
    <w:rsid w:val="006C5EA7"/>
    <w:rsid w:val="006D2424"/>
    <w:rsid w:val="006D61D3"/>
    <w:rsid w:val="006D7CE1"/>
    <w:rsid w:val="006E0CE6"/>
    <w:rsid w:val="006E3D06"/>
    <w:rsid w:val="006E7237"/>
    <w:rsid w:val="006E770E"/>
    <w:rsid w:val="006F2973"/>
    <w:rsid w:val="006F378B"/>
    <w:rsid w:val="006F50AE"/>
    <w:rsid w:val="006F5171"/>
    <w:rsid w:val="006F6344"/>
    <w:rsid w:val="006F7134"/>
    <w:rsid w:val="00702C6F"/>
    <w:rsid w:val="00705DB6"/>
    <w:rsid w:val="00706F27"/>
    <w:rsid w:val="0070706B"/>
    <w:rsid w:val="00710C27"/>
    <w:rsid w:val="00713B29"/>
    <w:rsid w:val="00713C76"/>
    <w:rsid w:val="00716734"/>
    <w:rsid w:val="00716754"/>
    <w:rsid w:val="00720955"/>
    <w:rsid w:val="007223D0"/>
    <w:rsid w:val="007229E6"/>
    <w:rsid w:val="00726A72"/>
    <w:rsid w:val="007311F9"/>
    <w:rsid w:val="00733980"/>
    <w:rsid w:val="00735136"/>
    <w:rsid w:val="00737734"/>
    <w:rsid w:val="0074241C"/>
    <w:rsid w:val="00742B4C"/>
    <w:rsid w:val="00745B34"/>
    <w:rsid w:val="00746003"/>
    <w:rsid w:val="00746D90"/>
    <w:rsid w:val="0075091C"/>
    <w:rsid w:val="00751EB6"/>
    <w:rsid w:val="007520B4"/>
    <w:rsid w:val="007536C3"/>
    <w:rsid w:val="00761336"/>
    <w:rsid w:val="00767F23"/>
    <w:rsid w:val="007708B0"/>
    <w:rsid w:val="007709DD"/>
    <w:rsid w:val="00771A3A"/>
    <w:rsid w:val="00772514"/>
    <w:rsid w:val="0077393E"/>
    <w:rsid w:val="00773B56"/>
    <w:rsid w:val="0077797B"/>
    <w:rsid w:val="0078013B"/>
    <w:rsid w:val="00780A51"/>
    <w:rsid w:val="00782058"/>
    <w:rsid w:val="0078331F"/>
    <w:rsid w:val="007842D2"/>
    <w:rsid w:val="007863E4"/>
    <w:rsid w:val="00793F90"/>
    <w:rsid w:val="00796B68"/>
    <w:rsid w:val="007A00EC"/>
    <w:rsid w:val="007A26A7"/>
    <w:rsid w:val="007A5434"/>
    <w:rsid w:val="007A5BA1"/>
    <w:rsid w:val="007A60A5"/>
    <w:rsid w:val="007A70C1"/>
    <w:rsid w:val="007B09D8"/>
    <w:rsid w:val="007B0AED"/>
    <w:rsid w:val="007B2FD8"/>
    <w:rsid w:val="007B6293"/>
    <w:rsid w:val="007B6825"/>
    <w:rsid w:val="007B7FC9"/>
    <w:rsid w:val="007C01D8"/>
    <w:rsid w:val="007C0D94"/>
    <w:rsid w:val="007C3740"/>
    <w:rsid w:val="007C7AC0"/>
    <w:rsid w:val="007D15C2"/>
    <w:rsid w:val="007D2B18"/>
    <w:rsid w:val="007D5208"/>
    <w:rsid w:val="007D649F"/>
    <w:rsid w:val="007E1ADE"/>
    <w:rsid w:val="007E1F32"/>
    <w:rsid w:val="007E2A5F"/>
    <w:rsid w:val="007E3C3E"/>
    <w:rsid w:val="007E6199"/>
    <w:rsid w:val="007F0A70"/>
    <w:rsid w:val="007F12C7"/>
    <w:rsid w:val="007F32B6"/>
    <w:rsid w:val="007F6452"/>
    <w:rsid w:val="007F7A82"/>
    <w:rsid w:val="00802CD0"/>
    <w:rsid w:val="00803A1A"/>
    <w:rsid w:val="00810E4E"/>
    <w:rsid w:val="00813987"/>
    <w:rsid w:val="008142A1"/>
    <w:rsid w:val="0081653D"/>
    <w:rsid w:val="00820E09"/>
    <w:rsid w:val="00824A01"/>
    <w:rsid w:val="008252B9"/>
    <w:rsid w:val="0083198F"/>
    <w:rsid w:val="00833621"/>
    <w:rsid w:val="00840ACF"/>
    <w:rsid w:val="00841F86"/>
    <w:rsid w:val="00843594"/>
    <w:rsid w:val="0084461E"/>
    <w:rsid w:val="008448B3"/>
    <w:rsid w:val="00845566"/>
    <w:rsid w:val="00846E03"/>
    <w:rsid w:val="00852F37"/>
    <w:rsid w:val="008537C0"/>
    <w:rsid w:val="0085388F"/>
    <w:rsid w:val="00853C55"/>
    <w:rsid w:val="008541BB"/>
    <w:rsid w:val="0085725D"/>
    <w:rsid w:val="00857D84"/>
    <w:rsid w:val="00860635"/>
    <w:rsid w:val="00870709"/>
    <w:rsid w:val="00871910"/>
    <w:rsid w:val="00871AC9"/>
    <w:rsid w:val="008813AE"/>
    <w:rsid w:val="008814CE"/>
    <w:rsid w:val="008824F2"/>
    <w:rsid w:val="00885B92"/>
    <w:rsid w:val="0089226F"/>
    <w:rsid w:val="00893C1B"/>
    <w:rsid w:val="00895D0C"/>
    <w:rsid w:val="00896593"/>
    <w:rsid w:val="008A0030"/>
    <w:rsid w:val="008A3FFD"/>
    <w:rsid w:val="008A41F0"/>
    <w:rsid w:val="008A7512"/>
    <w:rsid w:val="008A7B51"/>
    <w:rsid w:val="008B1399"/>
    <w:rsid w:val="008B3AED"/>
    <w:rsid w:val="008B542D"/>
    <w:rsid w:val="008B575D"/>
    <w:rsid w:val="008C0E28"/>
    <w:rsid w:val="008C5E34"/>
    <w:rsid w:val="008C7A93"/>
    <w:rsid w:val="008E22AE"/>
    <w:rsid w:val="008E485E"/>
    <w:rsid w:val="008E48C3"/>
    <w:rsid w:val="008E4942"/>
    <w:rsid w:val="008E62A5"/>
    <w:rsid w:val="008E62A9"/>
    <w:rsid w:val="008E67FF"/>
    <w:rsid w:val="008F0E87"/>
    <w:rsid w:val="008F290B"/>
    <w:rsid w:val="008F55A8"/>
    <w:rsid w:val="008F6FBC"/>
    <w:rsid w:val="0090005F"/>
    <w:rsid w:val="009073FA"/>
    <w:rsid w:val="0091143D"/>
    <w:rsid w:val="0092000F"/>
    <w:rsid w:val="00923551"/>
    <w:rsid w:val="00933110"/>
    <w:rsid w:val="00935215"/>
    <w:rsid w:val="00936835"/>
    <w:rsid w:val="00944656"/>
    <w:rsid w:val="0095002C"/>
    <w:rsid w:val="00951A7E"/>
    <w:rsid w:val="00953703"/>
    <w:rsid w:val="00955A81"/>
    <w:rsid w:val="00956852"/>
    <w:rsid w:val="00957772"/>
    <w:rsid w:val="00957F17"/>
    <w:rsid w:val="00962B93"/>
    <w:rsid w:val="00963B05"/>
    <w:rsid w:val="00970D12"/>
    <w:rsid w:val="00980AE5"/>
    <w:rsid w:val="00982664"/>
    <w:rsid w:val="009846B5"/>
    <w:rsid w:val="00984F82"/>
    <w:rsid w:val="009903DA"/>
    <w:rsid w:val="009927E9"/>
    <w:rsid w:val="0099393C"/>
    <w:rsid w:val="00996A1E"/>
    <w:rsid w:val="009A0129"/>
    <w:rsid w:val="009A220C"/>
    <w:rsid w:val="009A4169"/>
    <w:rsid w:val="009A603E"/>
    <w:rsid w:val="009A7A9C"/>
    <w:rsid w:val="009B0738"/>
    <w:rsid w:val="009B2E5E"/>
    <w:rsid w:val="009B75CC"/>
    <w:rsid w:val="009B7715"/>
    <w:rsid w:val="009C10BC"/>
    <w:rsid w:val="009C3701"/>
    <w:rsid w:val="009C4196"/>
    <w:rsid w:val="009C448E"/>
    <w:rsid w:val="009C523C"/>
    <w:rsid w:val="009C6A70"/>
    <w:rsid w:val="009C798C"/>
    <w:rsid w:val="009D1632"/>
    <w:rsid w:val="009D1A62"/>
    <w:rsid w:val="009D2616"/>
    <w:rsid w:val="009D3276"/>
    <w:rsid w:val="009D4E4D"/>
    <w:rsid w:val="009D587D"/>
    <w:rsid w:val="009E038C"/>
    <w:rsid w:val="009E2412"/>
    <w:rsid w:val="009E5142"/>
    <w:rsid w:val="009E76A6"/>
    <w:rsid w:val="009F0813"/>
    <w:rsid w:val="009F2EBA"/>
    <w:rsid w:val="009F2EFC"/>
    <w:rsid w:val="009F5D2C"/>
    <w:rsid w:val="009F6E4F"/>
    <w:rsid w:val="009F73C9"/>
    <w:rsid w:val="00A00883"/>
    <w:rsid w:val="00A02075"/>
    <w:rsid w:val="00A037EA"/>
    <w:rsid w:val="00A051D6"/>
    <w:rsid w:val="00A056C6"/>
    <w:rsid w:val="00A07A6E"/>
    <w:rsid w:val="00A12AF2"/>
    <w:rsid w:val="00A13F1F"/>
    <w:rsid w:val="00A14B64"/>
    <w:rsid w:val="00A210FF"/>
    <w:rsid w:val="00A21B3C"/>
    <w:rsid w:val="00A22A22"/>
    <w:rsid w:val="00A232C1"/>
    <w:rsid w:val="00A23FB4"/>
    <w:rsid w:val="00A278F0"/>
    <w:rsid w:val="00A32DB9"/>
    <w:rsid w:val="00A33865"/>
    <w:rsid w:val="00A34523"/>
    <w:rsid w:val="00A36E26"/>
    <w:rsid w:val="00A423E5"/>
    <w:rsid w:val="00A42DAC"/>
    <w:rsid w:val="00A5072F"/>
    <w:rsid w:val="00A56C35"/>
    <w:rsid w:val="00A573F8"/>
    <w:rsid w:val="00A57FA7"/>
    <w:rsid w:val="00A626BF"/>
    <w:rsid w:val="00A639E0"/>
    <w:rsid w:val="00A7060D"/>
    <w:rsid w:val="00A7434E"/>
    <w:rsid w:val="00A77096"/>
    <w:rsid w:val="00A836E2"/>
    <w:rsid w:val="00A83F91"/>
    <w:rsid w:val="00A85342"/>
    <w:rsid w:val="00A86718"/>
    <w:rsid w:val="00A869D1"/>
    <w:rsid w:val="00A911C8"/>
    <w:rsid w:val="00A91651"/>
    <w:rsid w:val="00A92766"/>
    <w:rsid w:val="00A93280"/>
    <w:rsid w:val="00A94A34"/>
    <w:rsid w:val="00A953F4"/>
    <w:rsid w:val="00A95E98"/>
    <w:rsid w:val="00A96697"/>
    <w:rsid w:val="00A972FF"/>
    <w:rsid w:val="00AA0E6C"/>
    <w:rsid w:val="00AA115A"/>
    <w:rsid w:val="00AA69B6"/>
    <w:rsid w:val="00AA6FF2"/>
    <w:rsid w:val="00AB1280"/>
    <w:rsid w:val="00AB2E74"/>
    <w:rsid w:val="00AB707A"/>
    <w:rsid w:val="00AC5D4B"/>
    <w:rsid w:val="00AC750C"/>
    <w:rsid w:val="00AD071E"/>
    <w:rsid w:val="00AD7717"/>
    <w:rsid w:val="00AE065B"/>
    <w:rsid w:val="00AE2D1F"/>
    <w:rsid w:val="00AE3384"/>
    <w:rsid w:val="00AF09BE"/>
    <w:rsid w:val="00AF12B8"/>
    <w:rsid w:val="00AF21D5"/>
    <w:rsid w:val="00AF2DDD"/>
    <w:rsid w:val="00AF3A96"/>
    <w:rsid w:val="00AF4B4A"/>
    <w:rsid w:val="00AF50CE"/>
    <w:rsid w:val="00B005CD"/>
    <w:rsid w:val="00B015E2"/>
    <w:rsid w:val="00B01A74"/>
    <w:rsid w:val="00B06782"/>
    <w:rsid w:val="00B06CB3"/>
    <w:rsid w:val="00B121FD"/>
    <w:rsid w:val="00B125B0"/>
    <w:rsid w:val="00B12919"/>
    <w:rsid w:val="00B12FC8"/>
    <w:rsid w:val="00B1319B"/>
    <w:rsid w:val="00B15882"/>
    <w:rsid w:val="00B17F91"/>
    <w:rsid w:val="00B22FAB"/>
    <w:rsid w:val="00B24B0E"/>
    <w:rsid w:val="00B26892"/>
    <w:rsid w:val="00B312A4"/>
    <w:rsid w:val="00B33672"/>
    <w:rsid w:val="00B34773"/>
    <w:rsid w:val="00B350BA"/>
    <w:rsid w:val="00B4191B"/>
    <w:rsid w:val="00B41EA2"/>
    <w:rsid w:val="00B43D79"/>
    <w:rsid w:val="00B441E0"/>
    <w:rsid w:val="00B45ED8"/>
    <w:rsid w:val="00B47675"/>
    <w:rsid w:val="00B50440"/>
    <w:rsid w:val="00B5059A"/>
    <w:rsid w:val="00B5169A"/>
    <w:rsid w:val="00B53CD0"/>
    <w:rsid w:val="00B54BFE"/>
    <w:rsid w:val="00B55FCE"/>
    <w:rsid w:val="00B56873"/>
    <w:rsid w:val="00B66863"/>
    <w:rsid w:val="00B72299"/>
    <w:rsid w:val="00B72F66"/>
    <w:rsid w:val="00B73EAC"/>
    <w:rsid w:val="00B77242"/>
    <w:rsid w:val="00B8051E"/>
    <w:rsid w:val="00B81758"/>
    <w:rsid w:val="00B8287A"/>
    <w:rsid w:val="00B83E8E"/>
    <w:rsid w:val="00B845DC"/>
    <w:rsid w:val="00B85ED4"/>
    <w:rsid w:val="00B87C08"/>
    <w:rsid w:val="00B97D43"/>
    <w:rsid w:val="00BA3A13"/>
    <w:rsid w:val="00BA545C"/>
    <w:rsid w:val="00BA7F8F"/>
    <w:rsid w:val="00BB4636"/>
    <w:rsid w:val="00BB4BD2"/>
    <w:rsid w:val="00BC5373"/>
    <w:rsid w:val="00BC6F0F"/>
    <w:rsid w:val="00BD64A7"/>
    <w:rsid w:val="00BD6AEF"/>
    <w:rsid w:val="00BE3DDA"/>
    <w:rsid w:val="00BE410C"/>
    <w:rsid w:val="00BE5E71"/>
    <w:rsid w:val="00BF4774"/>
    <w:rsid w:val="00C14315"/>
    <w:rsid w:val="00C14687"/>
    <w:rsid w:val="00C15E01"/>
    <w:rsid w:val="00C21794"/>
    <w:rsid w:val="00C2196C"/>
    <w:rsid w:val="00C24A4C"/>
    <w:rsid w:val="00C30B62"/>
    <w:rsid w:val="00C314EE"/>
    <w:rsid w:val="00C333FF"/>
    <w:rsid w:val="00C360D8"/>
    <w:rsid w:val="00C44A10"/>
    <w:rsid w:val="00C46E6A"/>
    <w:rsid w:val="00C5670D"/>
    <w:rsid w:val="00C579A9"/>
    <w:rsid w:val="00C60F0A"/>
    <w:rsid w:val="00C61537"/>
    <w:rsid w:val="00C65354"/>
    <w:rsid w:val="00C72081"/>
    <w:rsid w:val="00C739E4"/>
    <w:rsid w:val="00C76663"/>
    <w:rsid w:val="00C77FFD"/>
    <w:rsid w:val="00C8003B"/>
    <w:rsid w:val="00C80628"/>
    <w:rsid w:val="00C807F8"/>
    <w:rsid w:val="00C80EF0"/>
    <w:rsid w:val="00C83FAD"/>
    <w:rsid w:val="00C854CE"/>
    <w:rsid w:val="00C93263"/>
    <w:rsid w:val="00C946D9"/>
    <w:rsid w:val="00CA700C"/>
    <w:rsid w:val="00CA723B"/>
    <w:rsid w:val="00CB12C4"/>
    <w:rsid w:val="00CB1D51"/>
    <w:rsid w:val="00CB3498"/>
    <w:rsid w:val="00CB3F55"/>
    <w:rsid w:val="00CB4C1E"/>
    <w:rsid w:val="00CB56AD"/>
    <w:rsid w:val="00CC23AB"/>
    <w:rsid w:val="00CC2520"/>
    <w:rsid w:val="00CC5943"/>
    <w:rsid w:val="00CC5DD3"/>
    <w:rsid w:val="00CD073C"/>
    <w:rsid w:val="00CD0E35"/>
    <w:rsid w:val="00CD346E"/>
    <w:rsid w:val="00CD7B69"/>
    <w:rsid w:val="00CE5888"/>
    <w:rsid w:val="00CE6991"/>
    <w:rsid w:val="00CF4F69"/>
    <w:rsid w:val="00CF618D"/>
    <w:rsid w:val="00CF67A9"/>
    <w:rsid w:val="00D01870"/>
    <w:rsid w:val="00D01AC0"/>
    <w:rsid w:val="00D04A53"/>
    <w:rsid w:val="00D054BC"/>
    <w:rsid w:val="00D06678"/>
    <w:rsid w:val="00D11EA4"/>
    <w:rsid w:val="00D15EC5"/>
    <w:rsid w:val="00D16A0A"/>
    <w:rsid w:val="00D21B87"/>
    <w:rsid w:val="00D25FA4"/>
    <w:rsid w:val="00D2602C"/>
    <w:rsid w:val="00D30A56"/>
    <w:rsid w:val="00D31ED6"/>
    <w:rsid w:val="00D3245E"/>
    <w:rsid w:val="00D3588E"/>
    <w:rsid w:val="00D373B7"/>
    <w:rsid w:val="00D43DAD"/>
    <w:rsid w:val="00D44383"/>
    <w:rsid w:val="00D459E6"/>
    <w:rsid w:val="00D46E0B"/>
    <w:rsid w:val="00D50101"/>
    <w:rsid w:val="00D5078E"/>
    <w:rsid w:val="00D520AA"/>
    <w:rsid w:val="00D5403E"/>
    <w:rsid w:val="00D601E7"/>
    <w:rsid w:val="00D605A8"/>
    <w:rsid w:val="00D62DC0"/>
    <w:rsid w:val="00D67409"/>
    <w:rsid w:val="00D73E40"/>
    <w:rsid w:val="00D76117"/>
    <w:rsid w:val="00D766A3"/>
    <w:rsid w:val="00D818FA"/>
    <w:rsid w:val="00D8495B"/>
    <w:rsid w:val="00D871F8"/>
    <w:rsid w:val="00D87571"/>
    <w:rsid w:val="00D90599"/>
    <w:rsid w:val="00D94311"/>
    <w:rsid w:val="00D96C54"/>
    <w:rsid w:val="00D96D07"/>
    <w:rsid w:val="00D977F3"/>
    <w:rsid w:val="00DA5D25"/>
    <w:rsid w:val="00DB0A0D"/>
    <w:rsid w:val="00DB551C"/>
    <w:rsid w:val="00DB70B7"/>
    <w:rsid w:val="00DB7EB0"/>
    <w:rsid w:val="00DC1B50"/>
    <w:rsid w:val="00DC2527"/>
    <w:rsid w:val="00DC3362"/>
    <w:rsid w:val="00DC43F9"/>
    <w:rsid w:val="00DC675D"/>
    <w:rsid w:val="00DC6B73"/>
    <w:rsid w:val="00DD1F6F"/>
    <w:rsid w:val="00DD2345"/>
    <w:rsid w:val="00DD41B5"/>
    <w:rsid w:val="00DD58B0"/>
    <w:rsid w:val="00DD5D2A"/>
    <w:rsid w:val="00DD617A"/>
    <w:rsid w:val="00DD61FA"/>
    <w:rsid w:val="00DD7467"/>
    <w:rsid w:val="00DE0068"/>
    <w:rsid w:val="00DF43D3"/>
    <w:rsid w:val="00DF6B6F"/>
    <w:rsid w:val="00DF7EBD"/>
    <w:rsid w:val="00E007F4"/>
    <w:rsid w:val="00E0197E"/>
    <w:rsid w:val="00E023CE"/>
    <w:rsid w:val="00E04969"/>
    <w:rsid w:val="00E04E7F"/>
    <w:rsid w:val="00E06AFB"/>
    <w:rsid w:val="00E06C32"/>
    <w:rsid w:val="00E079FF"/>
    <w:rsid w:val="00E07F05"/>
    <w:rsid w:val="00E10811"/>
    <w:rsid w:val="00E12155"/>
    <w:rsid w:val="00E16DEF"/>
    <w:rsid w:val="00E1706C"/>
    <w:rsid w:val="00E20CE2"/>
    <w:rsid w:val="00E2128F"/>
    <w:rsid w:val="00E21EDC"/>
    <w:rsid w:val="00E25E73"/>
    <w:rsid w:val="00E4457A"/>
    <w:rsid w:val="00E505A1"/>
    <w:rsid w:val="00E51210"/>
    <w:rsid w:val="00E54602"/>
    <w:rsid w:val="00E600C2"/>
    <w:rsid w:val="00E63628"/>
    <w:rsid w:val="00E64C06"/>
    <w:rsid w:val="00E665EE"/>
    <w:rsid w:val="00E6679D"/>
    <w:rsid w:val="00E66F0C"/>
    <w:rsid w:val="00E6739D"/>
    <w:rsid w:val="00E70048"/>
    <w:rsid w:val="00E70296"/>
    <w:rsid w:val="00E7127F"/>
    <w:rsid w:val="00E712C1"/>
    <w:rsid w:val="00E71CF1"/>
    <w:rsid w:val="00E723C2"/>
    <w:rsid w:val="00E74F1C"/>
    <w:rsid w:val="00E75450"/>
    <w:rsid w:val="00E76467"/>
    <w:rsid w:val="00E76694"/>
    <w:rsid w:val="00E8196E"/>
    <w:rsid w:val="00E81E7F"/>
    <w:rsid w:val="00E81F60"/>
    <w:rsid w:val="00E83FE4"/>
    <w:rsid w:val="00E85CD4"/>
    <w:rsid w:val="00E915F2"/>
    <w:rsid w:val="00E932F4"/>
    <w:rsid w:val="00E93E0C"/>
    <w:rsid w:val="00E963A8"/>
    <w:rsid w:val="00E967EB"/>
    <w:rsid w:val="00E971B6"/>
    <w:rsid w:val="00EA096B"/>
    <w:rsid w:val="00EA1E21"/>
    <w:rsid w:val="00EA61BE"/>
    <w:rsid w:val="00EB2A36"/>
    <w:rsid w:val="00EB2E06"/>
    <w:rsid w:val="00EB3D62"/>
    <w:rsid w:val="00EB629D"/>
    <w:rsid w:val="00EB7035"/>
    <w:rsid w:val="00EC090F"/>
    <w:rsid w:val="00EC0926"/>
    <w:rsid w:val="00EC14D0"/>
    <w:rsid w:val="00EC491A"/>
    <w:rsid w:val="00EC4A6F"/>
    <w:rsid w:val="00EC4ECD"/>
    <w:rsid w:val="00EC7394"/>
    <w:rsid w:val="00EC7D2B"/>
    <w:rsid w:val="00ED0799"/>
    <w:rsid w:val="00ED5283"/>
    <w:rsid w:val="00ED7592"/>
    <w:rsid w:val="00ED76A0"/>
    <w:rsid w:val="00EE14F6"/>
    <w:rsid w:val="00EE1D02"/>
    <w:rsid w:val="00EE4288"/>
    <w:rsid w:val="00EE7414"/>
    <w:rsid w:val="00EF16A9"/>
    <w:rsid w:val="00EF3782"/>
    <w:rsid w:val="00EF37C9"/>
    <w:rsid w:val="00F016A8"/>
    <w:rsid w:val="00F016C0"/>
    <w:rsid w:val="00F040D9"/>
    <w:rsid w:val="00F048FE"/>
    <w:rsid w:val="00F1044A"/>
    <w:rsid w:val="00F11EBA"/>
    <w:rsid w:val="00F1295D"/>
    <w:rsid w:val="00F13316"/>
    <w:rsid w:val="00F15ADC"/>
    <w:rsid w:val="00F20020"/>
    <w:rsid w:val="00F2374D"/>
    <w:rsid w:val="00F240B3"/>
    <w:rsid w:val="00F304B2"/>
    <w:rsid w:val="00F331E7"/>
    <w:rsid w:val="00F34BC4"/>
    <w:rsid w:val="00F35F9B"/>
    <w:rsid w:val="00F37393"/>
    <w:rsid w:val="00F42E9D"/>
    <w:rsid w:val="00F42EAD"/>
    <w:rsid w:val="00F44C00"/>
    <w:rsid w:val="00F542E5"/>
    <w:rsid w:val="00F54E5B"/>
    <w:rsid w:val="00F5710F"/>
    <w:rsid w:val="00F623EB"/>
    <w:rsid w:val="00F7175E"/>
    <w:rsid w:val="00F71904"/>
    <w:rsid w:val="00F71F85"/>
    <w:rsid w:val="00F72586"/>
    <w:rsid w:val="00F77884"/>
    <w:rsid w:val="00F8100A"/>
    <w:rsid w:val="00F838B4"/>
    <w:rsid w:val="00F8623E"/>
    <w:rsid w:val="00F86787"/>
    <w:rsid w:val="00F86CFC"/>
    <w:rsid w:val="00F90BBB"/>
    <w:rsid w:val="00F9536E"/>
    <w:rsid w:val="00F97A95"/>
    <w:rsid w:val="00FA1632"/>
    <w:rsid w:val="00FA32E9"/>
    <w:rsid w:val="00FA4293"/>
    <w:rsid w:val="00FA52C1"/>
    <w:rsid w:val="00FB0C16"/>
    <w:rsid w:val="00FB129F"/>
    <w:rsid w:val="00FB385A"/>
    <w:rsid w:val="00FB641B"/>
    <w:rsid w:val="00FC5D2F"/>
    <w:rsid w:val="00FD0938"/>
    <w:rsid w:val="00FD332C"/>
    <w:rsid w:val="00FD3A7C"/>
    <w:rsid w:val="00FD6246"/>
    <w:rsid w:val="00FE1039"/>
    <w:rsid w:val="00FE116F"/>
    <w:rsid w:val="00FE2133"/>
    <w:rsid w:val="00FE5FFA"/>
    <w:rsid w:val="00FE6C49"/>
    <w:rsid w:val="00FF1CB9"/>
    <w:rsid w:val="00FF7A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59CBE62-BC33-4167-A0A8-05462EDEC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A64C1"/>
    <w:rPr>
      <w:sz w:val="24"/>
      <w:szCs w:val="24"/>
    </w:rPr>
  </w:style>
  <w:style w:type="paragraph" w:styleId="Nadpis1">
    <w:name w:val="heading 1"/>
    <w:basedOn w:val="Normln"/>
    <w:next w:val="Normln"/>
    <w:qFormat/>
    <w:rsid w:val="003E3A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3E3A5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rsid w:val="003E3A5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1">
    <w:name w:val="toc 1"/>
    <w:basedOn w:val="Obsah"/>
    <w:uiPriority w:val="39"/>
    <w:rsid w:val="00521AA8"/>
    <w:pPr>
      <w:tabs>
        <w:tab w:val="left" w:pos="480"/>
        <w:tab w:val="right" w:pos="8505"/>
      </w:tabs>
      <w:spacing w:before="240" w:after="120"/>
      <w:ind w:left="482" w:right="567" w:hanging="482"/>
      <w:jc w:val="left"/>
    </w:pPr>
    <w:rPr>
      <w:b/>
      <w:bCs/>
    </w:rPr>
  </w:style>
  <w:style w:type="paragraph" w:customStyle="1" w:styleId="Zklad">
    <w:name w:val="Základ"/>
    <w:next w:val="Dalodstavce"/>
    <w:link w:val="ZkladChar"/>
    <w:rsid w:val="000F1C94"/>
    <w:pPr>
      <w:spacing w:line="280" w:lineRule="atLeast"/>
      <w:jc w:val="both"/>
    </w:pPr>
    <w:rPr>
      <w:rFonts w:ascii="Georgia" w:hAnsi="Georgia"/>
      <w:sz w:val="24"/>
      <w:szCs w:val="24"/>
    </w:rPr>
  </w:style>
  <w:style w:type="paragraph" w:customStyle="1" w:styleId="Nadpisy">
    <w:name w:val="Nadpisy"/>
    <w:basedOn w:val="Zklad"/>
    <w:link w:val="NadpisyChar"/>
    <w:rsid w:val="005F5ED2"/>
    <w:pPr>
      <w:keepNext/>
      <w:keepLines/>
      <w:suppressAutoHyphens/>
      <w:jc w:val="left"/>
    </w:pPr>
    <w:rPr>
      <w:b/>
    </w:rPr>
  </w:style>
  <w:style w:type="paragraph" w:customStyle="1" w:styleId="Hlavnnadpis">
    <w:name w:val="Hlavní nadpis"/>
    <w:basedOn w:val="Nadpisy"/>
    <w:next w:val="Zklad"/>
    <w:rsid w:val="007E6199"/>
    <w:pPr>
      <w:pageBreakBefore/>
      <w:numPr>
        <w:numId w:val="7"/>
      </w:numPr>
      <w:spacing w:after="280" w:line="480" w:lineRule="atLeast"/>
      <w:outlineLvl w:val="0"/>
    </w:pPr>
    <w:rPr>
      <w:sz w:val="40"/>
      <w:szCs w:val="40"/>
    </w:rPr>
  </w:style>
  <w:style w:type="paragraph" w:customStyle="1" w:styleId="Podnadpis">
    <w:name w:val="Podnadpis"/>
    <w:basedOn w:val="Nadpisy"/>
    <w:next w:val="Zklad"/>
    <w:rsid w:val="007E6199"/>
    <w:pPr>
      <w:numPr>
        <w:ilvl w:val="1"/>
        <w:numId w:val="7"/>
      </w:numPr>
      <w:spacing w:before="360" w:after="180" w:line="320" w:lineRule="atLeast"/>
      <w:outlineLvl w:val="1"/>
    </w:pPr>
    <w:rPr>
      <w:sz w:val="28"/>
      <w:szCs w:val="28"/>
    </w:rPr>
  </w:style>
  <w:style w:type="paragraph" w:customStyle="1" w:styleId="podnadpis0">
    <w:name w:val="podnadpis"/>
    <w:basedOn w:val="Normln"/>
    <w:semiHidden/>
    <w:rsid w:val="00B8051E"/>
    <w:pPr>
      <w:numPr>
        <w:ilvl w:val="1"/>
        <w:numId w:val="1"/>
      </w:numPr>
    </w:pPr>
  </w:style>
  <w:style w:type="paragraph" w:customStyle="1" w:styleId="mujnadpis2">
    <w:name w:val="muj nadpis 2"/>
    <w:basedOn w:val="Normln"/>
    <w:semiHidden/>
    <w:rsid w:val="008A0030"/>
  </w:style>
  <w:style w:type="paragraph" w:customStyle="1" w:styleId="Zhlavstr">
    <w:name w:val="Záhlaví str."/>
    <w:basedOn w:val="Zhlavapaty"/>
    <w:link w:val="ZhlavstrChar"/>
    <w:rsid w:val="002D7200"/>
    <w:pPr>
      <w:pBdr>
        <w:bottom w:val="single" w:sz="4" w:space="1" w:color="auto"/>
      </w:pBdr>
      <w:tabs>
        <w:tab w:val="left" w:pos="0"/>
        <w:tab w:val="right" w:pos="8505"/>
      </w:tabs>
      <w:spacing w:after="360"/>
    </w:pPr>
  </w:style>
  <w:style w:type="paragraph" w:customStyle="1" w:styleId="Patastr">
    <w:name w:val="Pata str."/>
    <w:basedOn w:val="Zhlavapaty"/>
    <w:rsid w:val="006F7134"/>
    <w:rPr>
      <w:b/>
      <w:sz w:val="24"/>
    </w:rPr>
  </w:style>
  <w:style w:type="paragraph" w:styleId="Zhlav">
    <w:name w:val="header"/>
    <w:basedOn w:val="Normln"/>
    <w:link w:val="ZhlavChar"/>
    <w:uiPriority w:val="99"/>
    <w:rsid w:val="00984F82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984F82"/>
    <w:pPr>
      <w:tabs>
        <w:tab w:val="center" w:pos="4536"/>
        <w:tab w:val="right" w:pos="9072"/>
      </w:tabs>
    </w:pPr>
  </w:style>
  <w:style w:type="paragraph" w:customStyle="1" w:styleId="Nzevprce">
    <w:name w:val="Název práce"/>
    <w:basedOn w:val="Nadpisy"/>
    <w:rsid w:val="00283847"/>
    <w:pPr>
      <w:spacing w:before="4200" w:after="280" w:line="480" w:lineRule="atLeast"/>
      <w:jc w:val="center"/>
    </w:pPr>
    <w:rPr>
      <w:sz w:val="56"/>
    </w:rPr>
  </w:style>
  <w:style w:type="paragraph" w:customStyle="1" w:styleId="Dalodstavce">
    <w:name w:val="Další odstavce"/>
    <w:basedOn w:val="Zklad"/>
    <w:link w:val="DalodstavceChar"/>
    <w:rsid w:val="00AA0E6C"/>
    <w:pPr>
      <w:ind w:firstLine="482"/>
    </w:pPr>
  </w:style>
  <w:style w:type="paragraph" w:styleId="Textpoznpodarou">
    <w:name w:val="footnote text"/>
    <w:basedOn w:val="Zklad"/>
    <w:rsid w:val="002752AB"/>
    <w:rPr>
      <w:sz w:val="20"/>
      <w:szCs w:val="20"/>
    </w:rPr>
  </w:style>
  <w:style w:type="character" w:styleId="Znakapoznpodarou">
    <w:name w:val="footnote reference"/>
    <w:rsid w:val="00A21B3C"/>
    <w:rPr>
      <w:vertAlign w:val="superscript"/>
    </w:rPr>
  </w:style>
  <w:style w:type="paragraph" w:customStyle="1" w:styleId="Typprce">
    <w:name w:val="Typ práce"/>
    <w:basedOn w:val="Nadpisy"/>
    <w:rsid w:val="00283847"/>
    <w:pPr>
      <w:spacing w:before="560" w:after="360" w:line="360" w:lineRule="atLeast"/>
      <w:jc w:val="center"/>
    </w:pPr>
    <w:rPr>
      <w:sz w:val="36"/>
    </w:rPr>
  </w:style>
  <w:style w:type="paragraph" w:customStyle="1" w:styleId="Odsazennadpisy">
    <w:name w:val="Odsazené nadpisy"/>
    <w:basedOn w:val="Nadpisy"/>
    <w:link w:val="OdsazennadpisyChar"/>
    <w:rsid w:val="0004183D"/>
    <w:pPr>
      <w:spacing w:before="4800" w:after="140"/>
      <w:jc w:val="both"/>
    </w:pPr>
  </w:style>
  <w:style w:type="paragraph" w:customStyle="1" w:styleId="Jmnaastnk">
    <w:name w:val="Jména účastníků"/>
    <w:basedOn w:val="Nadpisy"/>
    <w:rsid w:val="00576992"/>
    <w:pPr>
      <w:tabs>
        <w:tab w:val="right" w:pos="8505"/>
      </w:tabs>
      <w:jc w:val="both"/>
    </w:pPr>
  </w:style>
  <w:style w:type="paragraph" w:customStyle="1" w:styleId="Odsazen">
    <w:name w:val="Odsazení"/>
    <w:basedOn w:val="Nadpisy"/>
    <w:rsid w:val="00C579A9"/>
    <w:pPr>
      <w:spacing w:before="9600" w:after="140"/>
    </w:pPr>
  </w:style>
  <w:style w:type="character" w:customStyle="1" w:styleId="ZkladChar">
    <w:name w:val="Základ Char"/>
    <w:link w:val="Zklad"/>
    <w:rsid w:val="000F1C94"/>
    <w:rPr>
      <w:rFonts w:ascii="Georgia" w:hAnsi="Georgia"/>
      <w:sz w:val="24"/>
      <w:szCs w:val="24"/>
      <w:lang w:val="cs-CZ" w:eastAsia="cs-CZ" w:bidi="ar-SA"/>
    </w:rPr>
  </w:style>
  <w:style w:type="character" w:customStyle="1" w:styleId="NadpisyChar">
    <w:name w:val="Nadpisy Char"/>
    <w:link w:val="Nadpisy"/>
    <w:rsid w:val="005F5ED2"/>
    <w:rPr>
      <w:rFonts w:ascii="Georgia" w:hAnsi="Georgia"/>
      <w:b/>
      <w:sz w:val="24"/>
      <w:szCs w:val="24"/>
      <w:lang w:val="cs-CZ" w:eastAsia="cs-CZ" w:bidi="ar-SA"/>
    </w:rPr>
  </w:style>
  <w:style w:type="character" w:customStyle="1" w:styleId="OdsazennadpisyChar">
    <w:name w:val="Odsazené nadpisy Char"/>
    <w:basedOn w:val="NadpisyChar"/>
    <w:link w:val="Odsazennadpisy"/>
    <w:rsid w:val="0004183D"/>
    <w:rPr>
      <w:rFonts w:ascii="Georgia" w:hAnsi="Georgia"/>
      <w:b/>
      <w:sz w:val="24"/>
      <w:szCs w:val="24"/>
      <w:lang w:val="cs-CZ" w:eastAsia="cs-CZ" w:bidi="ar-SA"/>
    </w:rPr>
  </w:style>
  <w:style w:type="paragraph" w:customStyle="1" w:styleId="Polovinodsazen">
    <w:name w:val="Poloviční odsazení"/>
    <w:basedOn w:val="Nadpisy"/>
    <w:rsid w:val="00042887"/>
    <w:pPr>
      <w:spacing w:before="2400" w:after="140"/>
    </w:pPr>
  </w:style>
  <w:style w:type="character" w:styleId="slostrnky">
    <w:name w:val="page number"/>
    <w:rsid w:val="008C5E34"/>
    <w:rPr>
      <w:sz w:val="20"/>
      <w:szCs w:val="20"/>
    </w:rPr>
  </w:style>
  <w:style w:type="paragraph" w:customStyle="1" w:styleId="NadpisObsah">
    <w:name w:val="Nadpis Obsah"/>
    <w:basedOn w:val="Nadpisy"/>
    <w:next w:val="Obsah"/>
    <w:rsid w:val="005F5ED2"/>
    <w:pPr>
      <w:pageBreakBefore/>
      <w:spacing w:before="560" w:after="280" w:line="480" w:lineRule="atLeast"/>
    </w:pPr>
    <w:rPr>
      <w:sz w:val="40"/>
    </w:rPr>
  </w:style>
  <w:style w:type="paragraph" w:styleId="Obsah2">
    <w:name w:val="toc 2"/>
    <w:basedOn w:val="Obsah"/>
    <w:autoRedefine/>
    <w:uiPriority w:val="39"/>
    <w:rsid w:val="00576992"/>
    <w:pPr>
      <w:tabs>
        <w:tab w:val="left" w:pos="851"/>
        <w:tab w:val="right" w:leader="dot" w:pos="8505"/>
      </w:tabs>
      <w:spacing w:before="120" w:line="240" w:lineRule="auto"/>
      <w:ind w:left="238"/>
      <w:jc w:val="left"/>
    </w:pPr>
    <w:rPr>
      <w:iCs/>
    </w:rPr>
  </w:style>
  <w:style w:type="paragraph" w:styleId="Obsah3">
    <w:name w:val="toc 3"/>
    <w:basedOn w:val="Obsah"/>
    <w:autoRedefine/>
    <w:uiPriority w:val="39"/>
    <w:rsid w:val="00576992"/>
    <w:pPr>
      <w:tabs>
        <w:tab w:val="left" w:pos="1361"/>
        <w:tab w:val="right" w:leader="dot" w:pos="8505"/>
      </w:tabs>
      <w:spacing w:before="120"/>
      <w:ind w:left="482"/>
    </w:pPr>
  </w:style>
  <w:style w:type="paragraph" w:styleId="Obsah4">
    <w:name w:val="toc 4"/>
    <w:basedOn w:val="Normln"/>
    <w:next w:val="Normln"/>
    <w:autoRedefine/>
    <w:semiHidden/>
    <w:rsid w:val="00A86718"/>
    <w:pPr>
      <w:ind w:left="720"/>
    </w:pPr>
    <w:rPr>
      <w:sz w:val="20"/>
      <w:szCs w:val="20"/>
    </w:rPr>
  </w:style>
  <w:style w:type="paragraph" w:styleId="Obsah5">
    <w:name w:val="toc 5"/>
    <w:basedOn w:val="Normln"/>
    <w:next w:val="Normln"/>
    <w:autoRedefine/>
    <w:semiHidden/>
    <w:rsid w:val="00A86718"/>
    <w:pPr>
      <w:ind w:left="960"/>
    </w:pPr>
    <w:rPr>
      <w:sz w:val="20"/>
      <w:szCs w:val="20"/>
    </w:rPr>
  </w:style>
  <w:style w:type="paragraph" w:styleId="Obsah6">
    <w:name w:val="toc 6"/>
    <w:basedOn w:val="Normln"/>
    <w:next w:val="Normln"/>
    <w:autoRedefine/>
    <w:semiHidden/>
    <w:rsid w:val="00A86718"/>
    <w:pPr>
      <w:ind w:left="1200"/>
    </w:pPr>
    <w:rPr>
      <w:sz w:val="20"/>
      <w:szCs w:val="20"/>
    </w:rPr>
  </w:style>
  <w:style w:type="paragraph" w:styleId="Obsah7">
    <w:name w:val="toc 7"/>
    <w:basedOn w:val="Normln"/>
    <w:next w:val="Normln"/>
    <w:autoRedefine/>
    <w:semiHidden/>
    <w:rsid w:val="00A86718"/>
    <w:pPr>
      <w:ind w:left="1440"/>
    </w:pPr>
    <w:rPr>
      <w:sz w:val="20"/>
      <w:szCs w:val="20"/>
    </w:rPr>
  </w:style>
  <w:style w:type="paragraph" w:styleId="Obsah8">
    <w:name w:val="toc 8"/>
    <w:basedOn w:val="Normln"/>
    <w:next w:val="Normln"/>
    <w:autoRedefine/>
    <w:semiHidden/>
    <w:rsid w:val="00A86718"/>
    <w:pPr>
      <w:ind w:left="1680"/>
    </w:pPr>
    <w:rPr>
      <w:sz w:val="20"/>
      <w:szCs w:val="20"/>
    </w:rPr>
  </w:style>
  <w:style w:type="paragraph" w:styleId="Obsah9">
    <w:name w:val="toc 9"/>
    <w:basedOn w:val="Obsah10"/>
    <w:rsid w:val="00D06678"/>
  </w:style>
  <w:style w:type="paragraph" w:customStyle="1" w:styleId="Podpodnadpis">
    <w:name w:val="Podpodnadpis"/>
    <w:basedOn w:val="Nadpisy"/>
    <w:next w:val="Zklad"/>
    <w:rsid w:val="007E6199"/>
    <w:pPr>
      <w:numPr>
        <w:ilvl w:val="2"/>
        <w:numId w:val="7"/>
      </w:numPr>
      <w:spacing w:before="280" w:after="140"/>
      <w:outlineLvl w:val="2"/>
    </w:pPr>
  </w:style>
  <w:style w:type="table" w:styleId="Tabulkasprostorovmiefekty1">
    <w:name w:val="Table 3D effects 1"/>
    <w:basedOn w:val="Normlntabulka"/>
    <w:semiHidden/>
    <w:rsid w:val="003451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semiHidden/>
    <w:rsid w:val="003451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semiHidden/>
    <w:rsid w:val="003451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1">
    <w:name w:val="Table Subtle 1"/>
    <w:basedOn w:val="Normlntabulka"/>
    <w:semiHidden/>
    <w:rsid w:val="003451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semiHidden/>
    <w:rsid w:val="003451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vbloku">
    <w:name w:val="Block Text"/>
    <w:basedOn w:val="Normln"/>
    <w:semiHidden/>
    <w:rsid w:val="003451DC"/>
    <w:pPr>
      <w:spacing w:after="120"/>
      <w:ind w:left="1440" w:right="1440"/>
    </w:pPr>
  </w:style>
  <w:style w:type="character" w:styleId="UkzkaHTML">
    <w:name w:val="HTML Sample"/>
    <w:semiHidden/>
    <w:rsid w:val="003451DC"/>
    <w:rPr>
      <w:rFonts w:ascii="Courier New" w:hAnsi="Courier New" w:cs="Courier New"/>
    </w:rPr>
  </w:style>
  <w:style w:type="table" w:styleId="Webovtabulka1">
    <w:name w:val="Table Web 1"/>
    <w:basedOn w:val="Normlntabulka"/>
    <w:semiHidden/>
    <w:rsid w:val="003451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semiHidden/>
    <w:rsid w:val="003451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semiHidden/>
    <w:rsid w:val="003451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hlavzprvy">
    <w:name w:val="Message Header"/>
    <w:basedOn w:val="Normln"/>
    <w:semiHidden/>
    <w:rsid w:val="003451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Zkladntext">
    <w:name w:val="Body Text"/>
    <w:basedOn w:val="Normln"/>
    <w:semiHidden/>
    <w:rsid w:val="003451DC"/>
    <w:pPr>
      <w:spacing w:after="120"/>
    </w:pPr>
  </w:style>
  <w:style w:type="paragraph" w:styleId="Zkladntext-prvnodsazen">
    <w:name w:val="Body Text First Indent"/>
    <w:basedOn w:val="Zkladntext"/>
    <w:semiHidden/>
    <w:rsid w:val="003451DC"/>
    <w:pPr>
      <w:ind w:firstLine="210"/>
    </w:pPr>
  </w:style>
  <w:style w:type="paragraph" w:styleId="Zkladntextodsazen">
    <w:name w:val="Body Text Indent"/>
    <w:basedOn w:val="Normln"/>
    <w:semiHidden/>
    <w:rsid w:val="003451DC"/>
    <w:pPr>
      <w:spacing w:after="120"/>
      <w:ind w:left="283"/>
    </w:pPr>
  </w:style>
  <w:style w:type="paragraph" w:styleId="Zkladntext-prvnodsazen2">
    <w:name w:val="Body Text First Indent 2"/>
    <w:basedOn w:val="Zkladntextodsazen"/>
    <w:semiHidden/>
    <w:rsid w:val="003451DC"/>
    <w:pPr>
      <w:ind w:firstLine="210"/>
    </w:pPr>
  </w:style>
  <w:style w:type="paragraph" w:styleId="Zkladntext2">
    <w:name w:val="Body Text 2"/>
    <w:basedOn w:val="Normln"/>
    <w:semiHidden/>
    <w:rsid w:val="003451DC"/>
    <w:pPr>
      <w:spacing w:after="120" w:line="480" w:lineRule="auto"/>
    </w:pPr>
  </w:style>
  <w:style w:type="paragraph" w:styleId="Zkladntext3">
    <w:name w:val="Body Text 3"/>
    <w:basedOn w:val="Normln"/>
    <w:semiHidden/>
    <w:rsid w:val="003451DC"/>
    <w:pPr>
      <w:spacing w:after="120"/>
    </w:pPr>
    <w:rPr>
      <w:sz w:val="16"/>
      <w:szCs w:val="16"/>
    </w:rPr>
  </w:style>
  <w:style w:type="paragraph" w:styleId="Zkladntextodsazen2">
    <w:name w:val="Body Text Indent 2"/>
    <w:basedOn w:val="Normln"/>
    <w:semiHidden/>
    <w:rsid w:val="003451DC"/>
    <w:pPr>
      <w:spacing w:after="120" w:line="480" w:lineRule="auto"/>
      <w:ind w:left="283"/>
    </w:pPr>
  </w:style>
  <w:style w:type="paragraph" w:styleId="Zkladntextodsazen3">
    <w:name w:val="Body Text Indent 3"/>
    <w:basedOn w:val="Normln"/>
    <w:semiHidden/>
    <w:rsid w:val="003451DC"/>
    <w:pPr>
      <w:spacing w:after="120"/>
      <w:ind w:left="283"/>
    </w:pPr>
    <w:rPr>
      <w:sz w:val="16"/>
      <w:szCs w:val="16"/>
    </w:rPr>
  </w:style>
  <w:style w:type="paragraph" w:styleId="Zvr">
    <w:name w:val="Closing"/>
    <w:basedOn w:val="Normln"/>
    <w:semiHidden/>
    <w:rsid w:val="003451DC"/>
    <w:pPr>
      <w:ind w:left="4252"/>
    </w:pPr>
  </w:style>
  <w:style w:type="paragraph" w:styleId="Zptenadresanaoblku">
    <w:name w:val="envelope return"/>
    <w:basedOn w:val="Normln"/>
    <w:semiHidden/>
    <w:rsid w:val="003451DC"/>
    <w:rPr>
      <w:rFonts w:ascii="Arial" w:hAnsi="Arial" w:cs="Arial"/>
      <w:sz w:val="20"/>
      <w:szCs w:val="20"/>
    </w:rPr>
  </w:style>
  <w:style w:type="character" w:styleId="Zdraznn">
    <w:name w:val="Emphasis"/>
    <w:qFormat/>
    <w:rsid w:val="003451DC"/>
    <w:rPr>
      <w:i/>
      <w:iCs/>
    </w:rPr>
  </w:style>
  <w:style w:type="character" w:styleId="Hypertextovodkaz">
    <w:name w:val="Hyperlink"/>
    <w:rsid w:val="005D6619"/>
    <w:rPr>
      <w:color w:val="0000FF"/>
      <w:u w:val="none"/>
    </w:rPr>
  </w:style>
  <w:style w:type="paragraph" w:customStyle="1" w:styleId="Popisky">
    <w:name w:val="Popisky"/>
    <w:basedOn w:val="Zklad"/>
    <w:next w:val="Zklad"/>
    <w:rsid w:val="00857D84"/>
    <w:pPr>
      <w:keepNext/>
      <w:keepLines/>
      <w:spacing w:line="240" w:lineRule="atLeast"/>
      <w:jc w:val="left"/>
    </w:pPr>
    <w:rPr>
      <w:sz w:val="20"/>
    </w:rPr>
  </w:style>
  <w:style w:type="paragraph" w:customStyle="1" w:styleId="Popisektabulky">
    <w:name w:val="Popisek tabulky"/>
    <w:basedOn w:val="Popisky"/>
    <w:next w:val="Zklad"/>
    <w:rsid w:val="00D96D07"/>
    <w:pPr>
      <w:numPr>
        <w:numId w:val="3"/>
      </w:numPr>
      <w:tabs>
        <w:tab w:val="left" w:pos="924"/>
      </w:tabs>
      <w:spacing w:before="280" w:after="140"/>
    </w:pPr>
  </w:style>
  <w:style w:type="paragraph" w:customStyle="1" w:styleId="Popisekobrzku">
    <w:name w:val="Popisek obrázku"/>
    <w:basedOn w:val="Popisky"/>
    <w:next w:val="Zklad"/>
    <w:rsid w:val="006668A0"/>
    <w:pPr>
      <w:numPr>
        <w:numId w:val="4"/>
      </w:numPr>
      <w:tabs>
        <w:tab w:val="left" w:pos="924"/>
      </w:tabs>
      <w:spacing w:after="280"/>
    </w:pPr>
  </w:style>
  <w:style w:type="table" w:styleId="Mkatabulky">
    <w:name w:val="Table Grid"/>
    <w:basedOn w:val="Normlntabulka"/>
    <w:rsid w:val="0083198F"/>
    <w:pPr>
      <w:keepNext/>
      <w:keepLines/>
      <w:suppressAutoHyphens/>
      <w:spacing w:line="280" w:lineRule="atLeast"/>
      <w:jc w:val="center"/>
    </w:pPr>
    <w:rPr>
      <w:rFonts w:ascii="Bookman Old Style" w:hAnsi="Bookman Old Style"/>
      <w:sz w:val="24"/>
      <w:szCs w:val="24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  <w:tblStylePr w:type="firstRow">
      <w:pPr>
        <w:jc w:val="center"/>
      </w:pPr>
      <w:rPr>
        <w:rFonts w:ascii="Cambria" w:hAnsi="Cambria"/>
        <w:sz w:val="24"/>
      </w:rPr>
    </w:tblStylePr>
  </w:style>
  <w:style w:type="character" w:customStyle="1" w:styleId="Jmnoautora">
    <w:name w:val="Jméno autora"/>
    <w:rsid w:val="00B06CB3"/>
    <w:rPr>
      <w:smallCaps/>
    </w:rPr>
  </w:style>
  <w:style w:type="character" w:customStyle="1" w:styleId="Nzevdla">
    <w:name w:val="Název díla"/>
    <w:rsid w:val="00B06CB3"/>
    <w:rPr>
      <w:i/>
    </w:rPr>
  </w:style>
  <w:style w:type="paragraph" w:customStyle="1" w:styleId="Literatura">
    <w:name w:val="Literatura"/>
    <w:basedOn w:val="Zklad"/>
    <w:rsid w:val="00D2602C"/>
    <w:pPr>
      <w:spacing w:before="60"/>
      <w:ind w:left="480" w:hanging="480"/>
    </w:pPr>
  </w:style>
  <w:style w:type="character" w:customStyle="1" w:styleId="URL">
    <w:name w:val="URL"/>
    <w:rsid w:val="005253A0"/>
    <w:rPr>
      <w:rFonts w:ascii="Courier New" w:hAnsi="Courier New"/>
      <w:noProof/>
    </w:rPr>
  </w:style>
  <w:style w:type="character" w:customStyle="1" w:styleId="Vyznaen1">
    <w:name w:val="Vyznačení 1"/>
    <w:rsid w:val="005253A0"/>
    <w:rPr>
      <w:i/>
    </w:rPr>
  </w:style>
  <w:style w:type="character" w:customStyle="1" w:styleId="Vyznaen2">
    <w:name w:val="Vyznačení 2"/>
    <w:rsid w:val="005253A0"/>
    <w:rPr>
      <w:b/>
    </w:rPr>
  </w:style>
  <w:style w:type="paragraph" w:customStyle="1" w:styleId="Styl1">
    <w:name w:val="Styl1"/>
    <w:basedOn w:val="Normln"/>
    <w:semiHidden/>
    <w:rsid w:val="008A0030"/>
    <w:pPr>
      <w:keepNext/>
      <w:keepLines/>
      <w:suppressAutoHyphens/>
    </w:pPr>
  </w:style>
  <w:style w:type="paragraph" w:customStyle="1" w:styleId="Podpisprohlen">
    <w:name w:val="Podpis prohlášení"/>
    <w:basedOn w:val="Zklad"/>
    <w:rsid w:val="00576992"/>
    <w:pPr>
      <w:tabs>
        <w:tab w:val="left" w:pos="5670"/>
        <w:tab w:val="right" w:leader="underscore" w:pos="8505"/>
      </w:tabs>
      <w:spacing w:before="280"/>
    </w:pPr>
  </w:style>
  <w:style w:type="character" w:customStyle="1" w:styleId="Anglicktext">
    <w:name w:val="Anglický text"/>
    <w:rsid w:val="000F1C94"/>
    <w:rPr>
      <w:lang w:val="en-GB"/>
    </w:rPr>
  </w:style>
  <w:style w:type="paragraph" w:customStyle="1" w:styleId="Zhlavapaty">
    <w:name w:val="Záhlaví a paty"/>
    <w:basedOn w:val="Zklad"/>
    <w:link w:val="ZhlavapatyChar"/>
    <w:rsid w:val="0030249F"/>
    <w:pPr>
      <w:keepNext/>
      <w:keepLines/>
      <w:suppressAutoHyphens/>
      <w:jc w:val="center"/>
    </w:pPr>
    <w:rPr>
      <w:sz w:val="20"/>
    </w:rPr>
  </w:style>
  <w:style w:type="paragraph" w:styleId="Rozloendokumentu">
    <w:name w:val="Document Map"/>
    <w:basedOn w:val="Normln"/>
    <w:semiHidden/>
    <w:rsid w:val="005253A0"/>
    <w:pPr>
      <w:shd w:val="clear" w:color="auto" w:fill="000080"/>
    </w:pPr>
    <w:rPr>
      <w:rFonts w:ascii="Tahoma" w:hAnsi="Tahoma" w:cs="Tahoma"/>
    </w:rPr>
  </w:style>
  <w:style w:type="paragraph" w:customStyle="1" w:styleId="Obrzek">
    <w:name w:val="Obrázek"/>
    <w:next w:val="Popisekobrzku"/>
    <w:rsid w:val="00C24A4C"/>
    <w:pPr>
      <w:keepNext/>
      <w:keepLines/>
      <w:spacing w:before="280" w:after="140"/>
      <w:jc w:val="center"/>
    </w:pPr>
    <w:rPr>
      <w:rFonts w:ascii="Bookman Old Style" w:hAnsi="Bookman Old Style"/>
      <w:sz w:val="24"/>
      <w:szCs w:val="24"/>
    </w:rPr>
  </w:style>
  <w:style w:type="paragraph" w:customStyle="1" w:styleId="Bukatab">
    <w:name w:val="Buňka tab."/>
    <w:basedOn w:val="Zklad"/>
    <w:rsid w:val="0083198F"/>
  </w:style>
  <w:style w:type="paragraph" w:customStyle="1" w:styleId="Hlavikatab">
    <w:name w:val="Hlavička tab."/>
    <w:basedOn w:val="Bukatab"/>
    <w:rsid w:val="001E176F"/>
    <w:pPr>
      <w:keepNext/>
      <w:keepLines/>
      <w:suppressAutoHyphens/>
      <w:jc w:val="center"/>
    </w:pPr>
    <w:rPr>
      <w:b/>
    </w:rPr>
  </w:style>
  <w:style w:type="paragraph" w:customStyle="1" w:styleId="Datatab">
    <w:name w:val="Data tab."/>
    <w:basedOn w:val="Bukatab"/>
    <w:rsid w:val="00364EA5"/>
    <w:pPr>
      <w:keepNext/>
      <w:keepLines/>
      <w:suppressAutoHyphens/>
    </w:pPr>
  </w:style>
  <w:style w:type="paragraph" w:customStyle="1" w:styleId="Textvtabulce">
    <w:name w:val="Text v tabulce"/>
    <w:basedOn w:val="Datatab"/>
    <w:rsid w:val="0083198F"/>
    <w:pPr>
      <w:jc w:val="left"/>
    </w:pPr>
  </w:style>
  <w:style w:type="paragraph" w:customStyle="1" w:styleId="slavtabulce">
    <w:name w:val="Čísla v tabulce"/>
    <w:basedOn w:val="Datatab"/>
    <w:rsid w:val="0083198F"/>
    <w:pPr>
      <w:jc w:val="right"/>
    </w:pPr>
  </w:style>
  <w:style w:type="paragraph" w:customStyle="1" w:styleId="Obecnvtab">
    <w:name w:val="Obecně v tab."/>
    <w:basedOn w:val="Datatab"/>
    <w:rsid w:val="00364EA5"/>
    <w:pPr>
      <w:jc w:val="center"/>
    </w:pPr>
  </w:style>
  <w:style w:type="paragraph" w:customStyle="1" w:styleId="Tabseparace">
    <w:name w:val="Tab. separace"/>
    <w:basedOn w:val="Zklad"/>
    <w:next w:val="Zklad"/>
    <w:rsid w:val="003C52CA"/>
    <w:pPr>
      <w:spacing w:before="280" w:line="0" w:lineRule="atLeast"/>
    </w:pPr>
    <w:rPr>
      <w:sz w:val="20"/>
    </w:rPr>
  </w:style>
  <w:style w:type="paragraph" w:customStyle="1" w:styleId="Vty">
    <w:name w:val="Výčty"/>
    <w:basedOn w:val="Zklad"/>
    <w:rsid w:val="0075091C"/>
  </w:style>
  <w:style w:type="paragraph" w:customStyle="1" w:styleId="Neslovanvet">
    <w:name w:val="Nečíslovaný výčet"/>
    <w:basedOn w:val="Zklad"/>
    <w:rsid w:val="00933110"/>
    <w:pPr>
      <w:numPr>
        <w:numId w:val="5"/>
      </w:numPr>
    </w:pPr>
  </w:style>
  <w:style w:type="paragraph" w:customStyle="1" w:styleId="Prvnneslovanvet">
    <w:name w:val="První nečíslovaný výčet"/>
    <w:basedOn w:val="Neslovanvet"/>
    <w:next w:val="Bnneslovanvet"/>
    <w:rsid w:val="00DD5D2A"/>
    <w:pPr>
      <w:spacing w:before="140"/>
    </w:pPr>
  </w:style>
  <w:style w:type="paragraph" w:customStyle="1" w:styleId="Bnneslovanvet">
    <w:name w:val="Běžný nečíslovaný výčet"/>
    <w:basedOn w:val="Neslovanvet"/>
    <w:rsid w:val="004432E2"/>
    <w:pPr>
      <w:spacing w:before="80" w:after="80"/>
    </w:pPr>
  </w:style>
  <w:style w:type="paragraph" w:customStyle="1" w:styleId="Poslednneslovanvet">
    <w:name w:val="Poslední nečíslovaný výčet"/>
    <w:basedOn w:val="Neslovanvet"/>
    <w:next w:val="Dalodstavce"/>
    <w:rsid w:val="00DD5D2A"/>
    <w:pPr>
      <w:spacing w:after="140"/>
    </w:pPr>
  </w:style>
  <w:style w:type="paragraph" w:customStyle="1" w:styleId="slovanvet">
    <w:name w:val="Číslovaný výčet"/>
    <w:basedOn w:val="Vty"/>
    <w:next w:val="slovanvet--druhrove"/>
    <w:rsid w:val="00DC6B73"/>
    <w:pPr>
      <w:numPr>
        <w:numId w:val="6"/>
      </w:numPr>
      <w:spacing w:before="80" w:after="80"/>
    </w:pPr>
  </w:style>
  <w:style w:type="paragraph" w:customStyle="1" w:styleId="Prvnslovanvet">
    <w:name w:val="První číslovaný výčet"/>
    <w:basedOn w:val="slovanvet"/>
    <w:next w:val="slovanvet"/>
    <w:rsid w:val="007F0A70"/>
    <w:pPr>
      <w:spacing w:before="140" w:after="0"/>
    </w:pPr>
  </w:style>
  <w:style w:type="paragraph" w:customStyle="1" w:styleId="Odstavecuvnitvtu">
    <w:name w:val="Odstavec uvnitř výčtu"/>
    <w:basedOn w:val="Vty"/>
    <w:rsid w:val="00D96C54"/>
    <w:pPr>
      <w:ind w:firstLine="482"/>
    </w:pPr>
  </w:style>
  <w:style w:type="paragraph" w:customStyle="1" w:styleId="Obsah">
    <w:name w:val="Obsah"/>
    <w:basedOn w:val="Zklad"/>
    <w:rsid w:val="007A00EC"/>
    <w:rPr>
      <w:noProof/>
    </w:rPr>
  </w:style>
  <w:style w:type="paragraph" w:customStyle="1" w:styleId="slovanvet--druhrove">
    <w:name w:val="Číslovaný výčet -- druhá úroveň"/>
    <w:basedOn w:val="slovanvet"/>
    <w:next w:val="slovanvet--tetrove"/>
    <w:rsid w:val="00DC6B73"/>
    <w:pPr>
      <w:numPr>
        <w:ilvl w:val="1"/>
      </w:numPr>
    </w:pPr>
  </w:style>
  <w:style w:type="paragraph" w:customStyle="1" w:styleId="slovanvet--tetrove">
    <w:name w:val="Číslovaný výčet -- třetí úroveň"/>
    <w:basedOn w:val="slovanvet"/>
    <w:rsid w:val="00DC6B73"/>
    <w:pPr>
      <w:numPr>
        <w:ilvl w:val="2"/>
      </w:numPr>
    </w:pPr>
  </w:style>
  <w:style w:type="paragraph" w:customStyle="1" w:styleId="Prvnodstavec1rovn">
    <w:name w:val="První odstavec 1. úrovně"/>
    <w:basedOn w:val="Textprvnrovnvtu"/>
    <w:next w:val="Bnodstavec1rovn"/>
    <w:rsid w:val="00E915F2"/>
    <w:pPr>
      <w:spacing w:before="140"/>
    </w:pPr>
  </w:style>
  <w:style w:type="paragraph" w:customStyle="1" w:styleId="Poslednodstavecvnevtu">
    <w:name w:val="Poslední odstavec v neč. výčtu"/>
    <w:basedOn w:val="Odstavecuvnitvtu"/>
    <w:rsid w:val="0075091C"/>
    <w:pPr>
      <w:spacing w:after="140"/>
      <w:ind w:left="480"/>
    </w:pPr>
  </w:style>
  <w:style w:type="character" w:customStyle="1" w:styleId="DalodstavceChar">
    <w:name w:val="Další odstavce Char"/>
    <w:basedOn w:val="ZkladChar"/>
    <w:link w:val="Dalodstavce"/>
    <w:rsid w:val="00AA0E6C"/>
    <w:rPr>
      <w:rFonts w:ascii="Georgia" w:hAnsi="Georgia"/>
      <w:sz w:val="24"/>
      <w:szCs w:val="24"/>
      <w:lang w:val="cs-CZ" w:eastAsia="cs-CZ" w:bidi="ar-SA"/>
    </w:rPr>
  </w:style>
  <w:style w:type="paragraph" w:customStyle="1" w:styleId="Zhlavvpravo">
    <w:name w:val="Záhlaví vpravo"/>
    <w:basedOn w:val="Zhlavstr"/>
    <w:rsid w:val="00713C76"/>
    <w:pPr>
      <w:jc w:val="right"/>
    </w:pPr>
  </w:style>
  <w:style w:type="paragraph" w:customStyle="1" w:styleId="Zhlavvlevo">
    <w:name w:val="Záhlaví vlevo"/>
    <w:basedOn w:val="Zhlavstr"/>
    <w:link w:val="ZhlavvlevoChar"/>
    <w:rsid w:val="0074241C"/>
    <w:pPr>
      <w:jc w:val="left"/>
    </w:pPr>
  </w:style>
  <w:style w:type="paragraph" w:customStyle="1" w:styleId="klovslova">
    <w:name w:val="klíčová slova"/>
    <w:basedOn w:val="Zklad"/>
    <w:rsid w:val="007E1ADE"/>
    <w:pPr>
      <w:spacing w:before="280" w:after="140"/>
      <w:jc w:val="left"/>
    </w:pPr>
    <w:rPr>
      <w:b/>
    </w:rPr>
  </w:style>
  <w:style w:type="character" w:customStyle="1" w:styleId="ZhlavapatyChar">
    <w:name w:val="Záhlaví a paty Char"/>
    <w:basedOn w:val="ZkladChar"/>
    <w:link w:val="Zhlavapaty"/>
    <w:rsid w:val="007E1ADE"/>
    <w:rPr>
      <w:rFonts w:ascii="Georgia" w:hAnsi="Georgia"/>
      <w:sz w:val="24"/>
      <w:szCs w:val="24"/>
      <w:lang w:val="cs-CZ" w:eastAsia="cs-CZ" w:bidi="ar-SA"/>
    </w:rPr>
  </w:style>
  <w:style w:type="character" w:customStyle="1" w:styleId="ZhlavstrChar">
    <w:name w:val="Záhlaví str. Char"/>
    <w:basedOn w:val="ZhlavapatyChar"/>
    <w:link w:val="Zhlavstr"/>
    <w:rsid w:val="002D7200"/>
    <w:rPr>
      <w:rFonts w:ascii="Georgia" w:hAnsi="Georgia"/>
      <w:sz w:val="24"/>
      <w:szCs w:val="24"/>
      <w:lang w:val="cs-CZ" w:eastAsia="cs-CZ" w:bidi="ar-SA"/>
    </w:rPr>
  </w:style>
  <w:style w:type="character" w:customStyle="1" w:styleId="ZhlavvlevoChar">
    <w:name w:val="Záhlaví vlevo Char"/>
    <w:basedOn w:val="ZhlavstrChar"/>
    <w:link w:val="Zhlavvlevo"/>
    <w:rsid w:val="0074241C"/>
    <w:rPr>
      <w:rFonts w:ascii="Georgia" w:hAnsi="Georgia"/>
      <w:sz w:val="24"/>
      <w:szCs w:val="24"/>
      <w:lang w:val="cs-CZ" w:eastAsia="cs-CZ" w:bidi="ar-SA"/>
    </w:rPr>
  </w:style>
  <w:style w:type="paragraph" w:customStyle="1" w:styleId="Bnodstavec1rovn">
    <w:name w:val="Běžný odstavec 1. úrovně"/>
    <w:basedOn w:val="Textprvnrovnvtu"/>
    <w:rsid w:val="008F0E87"/>
    <w:pPr>
      <w:ind w:firstLine="482"/>
    </w:pPr>
  </w:style>
  <w:style w:type="paragraph" w:customStyle="1" w:styleId="Prvnodstavecvnevtu">
    <w:name w:val="První odstavec v neč. výčtu"/>
    <w:basedOn w:val="Textprvnrovnvtu"/>
    <w:next w:val="Bnodstavecvnevtu"/>
    <w:rsid w:val="0075091C"/>
    <w:pPr>
      <w:ind w:left="480"/>
    </w:pPr>
    <w:rPr>
      <w:szCs w:val="20"/>
    </w:rPr>
  </w:style>
  <w:style w:type="paragraph" w:customStyle="1" w:styleId="Bnodstavecvnevtu">
    <w:name w:val="Běžný odstavec v neč. výčtu"/>
    <w:basedOn w:val="Prvnodstavecvnevtu"/>
    <w:next w:val="Poslednodstavecvnevtu"/>
    <w:rsid w:val="006F2973"/>
    <w:pPr>
      <w:ind w:firstLine="482"/>
    </w:pPr>
  </w:style>
  <w:style w:type="paragraph" w:customStyle="1" w:styleId="Textprvnrovnvtu">
    <w:name w:val="Text první úrovně výčtu"/>
    <w:basedOn w:val="Odstavecuvnitvtu"/>
    <w:rsid w:val="008F0E87"/>
    <w:pPr>
      <w:ind w:left="482" w:firstLine="0"/>
    </w:pPr>
  </w:style>
  <w:style w:type="paragraph" w:customStyle="1" w:styleId="Poslednodstavec1rovn">
    <w:name w:val="Poslední odstavec 1. úrovně"/>
    <w:basedOn w:val="Textprvnrovnvtu"/>
    <w:rsid w:val="00EA1E21"/>
    <w:pPr>
      <w:spacing w:after="140"/>
      <w:ind w:firstLine="482"/>
    </w:pPr>
  </w:style>
  <w:style w:type="paragraph" w:customStyle="1" w:styleId="Textdruhrovnvtu">
    <w:name w:val="Text druhé úrovně č. výčtu"/>
    <w:basedOn w:val="Odstavecuvnitvtu"/>
    <w:rsid w:val="00936835"/>
    <w:pPr>
      <w:ind w:left="720" w:firstLine="0"/>
    </w:pPr>
  </w:style>
  <w:style w:type="paragraph" w:customStyle="1" w:styleId="Prvnodstavec2rovn">
    <w:name w:val="První odstavec 2. úrovně"/>
    <w:basedOn w:val="Textdruhrovnvtu"/>
    <w:next w:val="Bnodstavec2rovn"/>
    <w:rsid w:val="00936835"/>
    <w:pPr>
      <w:spacing w:before="140"/>
      <w:ind w:left="964"/>
    </w:pPr>
  </w:style>
  <w:style w:type="paragraph" w:customStyle="1" w:styleId="Bnodstavec2rovn">
    <w:name w:val="Běžný odstavec 2. úrovně"/>
    <w:basedOn w:val="Textdruhrovnvtu"/>
    <w:rsid w:val="00936835"/>
    <w:pPr>
      <w:ind w:left="964" w:firstLine="482"/>
    </w:pPr>
  </w:style>
  <w:style w:type="paragraph" w:customStyle="1" w:styleId="Poslednodstavec2rovn">
    <w:name w:val="Poslední odstavec 2. úrovně"/>
    <w:basedOn w:val="Textdruhrovnvtu"/>
    <w:rsid w:val="00936835"/>
    <w:pPr>
      <w:spacing w:after="140"/>
      <w:ind w:left="964" w:firstLine="482"/>
    </w:pPr>
  </w:style>
  <w:style w:type="paragraph" w:customStyle="1" w:styleId="Texttetrovnvtu">
    <w:name w:val="Text třetí úrovně č. výčtu"/>
    <w:basedOn w:val="Odstavecuvnitvtu"/>
    <w:rsid w:val="00936835"/>
    <w:pPr>
      <w:ind w:left="1701"/>
    </w:pPr>
  </w:style>
  <w:style w:type="paragraph" w:customStyle="1" w:styleId="Prvnodstavec3rovn">
    <w:name w:val="První odstavec 3. úrovně"/>
    <w:basedOn w:val="Texttetrovnvtu"/>
    <w:next w:val="Bnodstavec3rovn"/>
    <w:rsid w:val="00EA1E21"/>
    <w:pPr>
      <w:spacing w:before="140"/>
      <w:ind w:firstLine="0"/>
    </w:pPr>
  </w:style>
  <w:style w:type="paragraph" w:customStyle="1" w:styleId="Bnodstavec3rovn">
    <w:name w:val="Běžný odstavec 3. úrovně"/>
    <w:basedOn w:val="Texttetrovnvtu"/>
    <w:rsid w:val="00EA1E21"/>
  </w:style>
  <w:style w:type="paragraph" w:customStyle="1" w:styleId="Poslednodstavec3rovn">
    <w:name w:val="Poslední odstavec 3. úrovně"/>
    <w:basedOn w:val="Texttetrovnvtu"/>
    <w:rsid w:val="00EA1E21"/>
    <w:pPr>
      <w:spacing w:after="140"/>
    </w:pPr>
  </w:style>
  <w:style w:type="paragraph" w:customStyle="1" w:styleId="Odstaveczavtemnebotabulkou">
    <w:name w:val="Odstavec za výčtem nebo tabulkou"/>
    <w:basedOn w:val="Zklad"/>
    <w:next w:val="Dalodstavce"/>
    <w:rsid w:val="00300D63"/>
    <w:pPr>
      <w:spacing w:before="140"/>
    </w:pPr>
  </w:style>
  <w:style w:type="paragraph" w:customStyle="1" w:styleId="Rovnice">
    <w:name w:val="Rovnice"/>
    <w:basedOn w:val="Obrzek"/>
    <w:next w:val="Zklad"/>
    <w:rsid w:val="002D7200"/>
    <w:pPr>
      <w:tabs>
        <w:tab w:val="center" w:pos="4253"/>
        <w:tab w:val="right" w:pos="8505"/>
      </w:tabs>
    </w:pPr>
  </w:style>
  <w:style w:type="character" w:customStyle="1" w:styleId="Vyrovnvacznakyvtabulkch">
    <w:name w:val="Vyrovnávací znaky v tabulkách"/>
    <w:rsid w:val="0075091C"/>
    <w:rPr>
      <w:color w:val="FFFFFF"/>
    </w:rPr>
  </w:style>
  <w:style w:type="paragraph" w:customStyle="1" w:styleId="Zhlavtitulnlist">
    <w:name w:val="Záhlaví titulní list"/>
    <w:basedOn w:val="Zhlavstr"/>
    <w:rsid w:val="00283847"/>
    <w:rPr>
      <w:b/>
      <w:sz w:val="24"/>
    </w:rPr>
  </w:style>
  <w:style w:type="paragraph" w:customStyle="1" w:styleId="Hlavnnadpis--plohy">
    <w:name w:val="Hlavní nadpis -- přílohy"/>
    <w:basedOn w:val="Hlavnnadpis"/>
    <w:next w:val="Zklad"/>
    <w:rsid w:val="00796B68"/>
    <w:pPr>
      <w:numPr>
        <w:numId w:val="2"/>
      </w:numPr>
    </w:pPr>
  </w:style>
  <w:style w:type="paragraph" w:customStyle="1" w:styleId="Textyvobrzku">
    <w:name w:val="Texty v obrázku"/>
    <w:basedOn w:val="Popisky"/>
    <w:rsid w:val="00853C55"/>
    <w:pPr>
      <w:keepNext w:val="0"/>
    </w:pPr>
  </w:style>
  <w:style w:type="paragraph" w:styleId="Titulek">
    <w:name w:val="caption"/>
    <w:basedOn w:val="Normln"/>
    <w:next w:val="Normln"/>
    <w:qFormat/>
    <w:rsid w:val="00853C55"/>
    <w:rPr>
      <w:b/>
      <w:bCs/>
      <w:sz w:val="20"/>
      <w:szCs w:val="20"/>
    </w:rPr>
  </w:style>
  <w:style w:type="paragraph" w:customStyle="1" w:styleId="Obsah10">
    <w:name w:val="Obsah 10"/>
    <w:basedOn w:val="Obsah1"/>
    <w:rsid w:val="00D06678"/>
    <w:pPr>
      <w:tabs>
        <w:tab w:val="clear" w:pos="480"/>
        <w:tab w:val="left" w:pos="851"/>
      </w:tabs>
      <w:spacing w:before="120" w:after="0"/>
    </w:pPr>
    <w:rPr>
      <w:b w:val="0"/>
    </w:rPr>
  </w:style>
  <w:style w:type="paragraph" w:styleId="Textbubliny">
    <w:name w:val="Balloon Text"/>
    <w:basedOn w:val="Normln"/>
    <w:link w:val="TextbublinyChar"/>
    <w:rsid w:val="00893C1B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93C1B"/>
    <w:rPr>
      <w:rFonts w:ascii="Tahoma" w:hAnsi="Tahoma" w:cs="Tahoma"/>
      <w:sz w:val="16"/>
      <w:szCs w:val="16"/>
    </w:rPr>
  </w:style>
  <w:style w:type="paragraph" w:customStyle="1" w:styleId="Tabulka--zdroj">
    <w:name w:val="Tabulka -- zdroj"/>
    <w:basedOn w:val="Popisky"/>
    <w:next w:val="Zklad"/>
    <w:qFormat/>
    <w:rsid w:val="0028594B"/>
    <w:pPr>
      <w:spacing w:before="120" w:after="240"/>
    </w:pPr>
  </w:style>
  <w:style w:type="character" w:styleId="Siln">
    <w:name w:val="Strong"/>
    <w:basedOn w:val="Standardnpsmoodstavce"/>
    <w:uiPriority w:val="22"/>
    <w:qFormat/>
    <w:rsid w:val="00465BCC"/>
    <w:rPr>
      <w:b/>
      <w:bCs/>
    </w:rPr>
  </w:style>
  <w:style w:type="paragraph" w:styleId="Bezmezer">
    <w:name w:val="No Spacing"/>
    <w:uiPriority w:val="1"/>
    <w:qFormat/>
    <w:rsid w:val="00465BC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465BC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lnweb">
    <w:name w:val="Normal (Web)"/>
    <w:basedOn w:val="Normln"/>
    <w:rsid w:val="00465BCC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87571"/>
    <w:pPr>
      <w:spacing w:after="200"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semiHidden/>
    <w:unhideWhenUsed/>
    <w:rsid w:val="00871AC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71AC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71AC9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871AC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871AC9"/>
    <w:rPr>
      <w:b/>
      <w:bCs/>
    </w:rPr>
  </w:style>
  <w:style w:type="character" w:customStyle="1" w:styleId="ZhlavChar">
    <w:name w:val="Záhlaví Char"/>
    <w:basedOn w:val="Standardnpsmoodstavce"/>
    <w:link w:val="Zhlav"/>
    <w:uiPriority w:val="99"/>
    <w:rsid w:val="001247FB"/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07F0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9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2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2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1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5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9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0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57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radnovice.unas.cz" TargetMode="External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yuka\baksem\bakprace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4CC345-D68E-447C-90E9-3046642E4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bakprace</Template>
  <TotalTime>59</TotalTime>
  <Pages>21</Pages>
  <Words>3684</Words>
  <Characters>21742</Characters>
  <Application>Microsoft Office Word</Application>
  <DocSecurity>0</DocSecurity>
  <Lines>181</Lines>
  <Paragraphs>50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50</vt:i4>
      </vt:variant>
    </vt:vector>
  </HeadingPairs>
  <TitlesOfParts>
    <vt:vector size="51" baseType="lpstr">
      <vt:lpstr>Název práce</vt:lpstr>
      <vt:lpstr/>
      <vt:lpstr>Výroční zpráva</vt:lpstr>
      <vt:lpstr>Školní rok 2021 / 2022</vt:lpstr>
      <vt:lpstr>I. Základní údaje o škole</vt:lpstr>
      <vt:lpstr>    1.1 Zřizovatel	</vt:lpstr>
      <vt:lpstr>    </vt:lpstr>
      <vt:lpstr>    1.3 Základní údaje o součástech školy</vt:lpstr>
      <vt:lpstr>    1.4 Materiálně-technické podmínky školy</vt:lpstr>
      <vt:lpstr>    1.5 Zapojení do evropských projektů</vt:lpstr>
      <vt:lpstr>    1.6 Údaje o školské radě	</vt:lpstr>
      <vt:lpstr>II. Přehled oborů základního vzdělávání a vzdělávací program</vt:lpstr>
      <vt:lpstr>    2.1 Přehled oborů základního vzdělávání</vt:lpstr>
      <vt:lpstr>III. Přehled pracovníků školy</vt:lpstr>
      <vt:lpstr>    3.1 Základní údaje o pracovnících školy	          </vt:lpstr>
      <vt:lpstr>    3.2 Údaje o pedagogických pracovnících</vt:lpstr>
      <vt:lpstr>    3.3 Odborná kvalifikace pedagogických pracovníků ve výuce</vt:lpstr>
      <vt:lpstr>    3.4 Údaje o nepedagogických pracovnících</vt:lpstr>
      <vt:lpstr>IV. Zápis k povinné školní docházce a přijímání žáků do středních škol</vt:lpstr>
      <vt:lpstr>    4.1 Přijímání žáků do středních škol</vt:lpstr>
      <vt:lpstr>    4.2 Zápis k povinné školní docházce</vt:lpstr>
      <vt:lpstr>    </vt:lpstr>
      <vt:lpstr>    4.3 Výsledky přijímacího řízení v MŠ</vt:lpstr>
      <vt:lpstr>    Průměrná docházka dětí MŠ</vt:lpstr>
      <vt:lpstr>V. Údaje o výsledcích vzdělávání žáků ZŠ</vt:lpstr>
      <vt:lpstr>    5.1 Přehled o výsledcích vzdělávání žáků</vt:lpstr>
      <vt:lpstr>    5.2 Údaje o zameškaných hodinách - celkem</vt:lpstr>
      <vt:lpstr>    </vt:lpstr>
      <vt:lpstr>    5.3 Údaje o integrovaných žácích:</vt:lpstr>
      <vt:lpstr>VI. Organizace výchovně-vzdělávacího procesu školy</vt:lpstr>
      <vt:lpstr>VII. Průběh a výsledky vzdělávání v ZŠ</vt:lpstr>
      <vt:lpstr>VIII. Průběh a výsledky vzdělávání v MŠ</vt:lpstr>
      <vt:lpstr>IX. Údaje o DVPP a ostatních pracovníků školy</vt:lpstr>
      <vt:lpstr>X. Údaje o aktivitách a prezentaci školy na veřejnosti</vt:lpstr>
      <vt:lpstr>    10.1. Celoroční školní soutěž ZŠ</vt:lpstr>
      <vt:lpstr>    10.2 Prezentace školy na veřejnosti</vt:lpstr>
      <vt:lpstr>    10.3 Doplňkové aktivity v MŠ</vt:lpstr>
      <vt:lpstr>    10.4 Školní akce MŠ</vt:lpstr>
      <vt:lpstr>    10.5 Školní akce ZŠ</vt:lpstr>
      <vt:lpstr>XI. Účast žáků školy v soutěžích</vt:lpstr>
      <vt:lpstr>/</vt:lpstr>
      <vt:lpstr/>
      <vt:lpstr/>
      <vt:lpstr/>
      <vt:lpstr/>
      <vt:lpstr/>
      <vt:lpstr/>
      <vt:lpstr/>
      <vt:lpstr/>
      <vt:lpstr>XII. Organizace žáků a tříd ve školním roce 2020/2021</vt:lpstr>
      <vt:lpstr>XIII. FOTOGALERIE</vt:lpstr>
    </vt:vector>
  </TitlesOfParts>
  <Company>MJ</Company>
  <LinksUpToDate>false</LinksUpToDate>
  <CharactersWithSpaces>25376</CharactersWithSpaces>
  <SharedDoc>false</SharedDoc>
  <HLinks>
    <vt:vector size="18" baseType="variant">
      <vt:variant>
        <vt:i4>50</vt:i4>
      </vt:variant>
      <vt:variant>
        <vt:i4>72</vt:i4>
      </vt:variant>
      <vt:variant>
        <vt:i4>0</vt:i4>
      </vt:variant>
      <vt:variant>
        <vt:i4>5</vt:i4>
      </vt:variant>
      <vt:variant>
        <vt:lpwstr>mailto:rybicka@mendelu.cz</vt:lpwstr>
      </vt:variant>
      <vt:variant>
        <vt:lpwstr/>
      </vt:variant>
      <vt:variant>
        <vt:i4>1966106</vt:i4>
      </vt:variant>
      <vt:variant>
        <vt:i4>60</vt:i4>
      </vt:variant>
      <vt:variant>
        <vt:i4>0</vt:i4>
      </vt:variant>
      <vt:variant>
        <vt:i4>5</vt:i4>
      </vt:variant>
      <vt:variant>
        <vt:lpwstr>http://www.radnovice.unas.cz/</vt:lpwstr>
      </vt:variant>
      <vt:variant>
        <vt:lpwstr/>
      </vt:variant>
      <vt:variant>
        <vt:i4>262208</vt:i4>
      </vt:variant>
      <vt:variant>
        <vt:i4>2392</vt:i4>
      </vt:variant>
      <vt:variant>
        <vt:i4>1025</vt:i4>
      </vt:variant>
      <vt:variant>
        <vt:i4>1</vt:i4>
      </vt:variant>
      <vt:variant>
        <vt:lpwstr>http://www.zsradnovice.cz/index.php/skola-2012-2013/image?view=image&amp;format=raw&amp;type=img&amp;id=3114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Název práce</dc:title>
  <dc:subject/>
  <dc:creator>Jirka</dc:creator>
  <cp:keywords/>
  <dc:description/>
  <cp:lastModifiedBy>Iva Jinkova</cp:lastModifiedBy>
  <cp:revision>9</cp:revision>
  <cp:lastPrinted>2022-07-04T14:03:00Z</cp:lastPrinted>
  <dcterms:created xsi:type="dcterms:W3CDTF">2022-07-04T13:06:00Z</dcterms:created>
  <dcterms:modified xsi:type="dcterms:W3CDTF">2022-07-04T14:07:00Z</dcterms:modified>
</cp:coreProperties>
</file>