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CE683" w14:textId="77777777" w:rsidR="006B1279" w:rsidRPr="00E33014" w:rsidRDefault="006B1279" w:rsidP="006B1279">
      <w:pPr>
        <w:jc w:val="center"/>
        <w:rPr>
          <w:b/>
          <w:sz w:val="24"/>
          <w:szCs w:val="24"/>
        </w:rPr>
      </w:pPr>
      <w:r w:rsidRPr="00E33014">
        <w:rPr>
          <w:b/>
          <w:sz w:val="24"/>
          <w:szCs w:val="24"/>
        </w:rPr>
        <w:t>Mateřská škola Němčice nad Hanou, okres Prostějov,</w:t>
      </w:r>
    </w:p>
    <w:p w14:paraId="5794205B" w14:textId="77777777" w:rsidR="006B1279" w:rsidRPr="00E33014" w:rsidRDefault="006B1279" w:rsidP="006B1279">
      <w:pPr>
        <w:jc w:val="center"/>
        <w:rPr>
          <w:b/>
          <w:sz w:val="24"/>
          <w:szCs w:val="24"/>
        </w:rPr>
      </w:pPr>
      <w:r w:rsidRPr="00E33014">
        <w:rPr>
          <w:b/>
          <w:sz w:val="24"/>
          <w:szCs w:val="24"/>
        </w:rPr>
        <w:t>Příspěvková organizace, Trávnická 201</w:t>
      </w:r>
    </w:p>
    <w:p w14:paraId="68AA2B0F" w14:textId="77777777" w:rsidR="006B1279" w:rsidRPr="00E33014" w:rsidRDefault="006B1279" w:rsidP="006B1279">
      <w:pPr>
        <w:jc w:val="center"/>
        <w:rPr>
          <w:b/>
          <w:sz w:val="40"/>
          <w:szCs w:val="40"/>
        </w:rPr>
      </w:pPr>
      <w:r w:rsidRPr="00E33014">
        <w:rPr>
          <w:b/>
          <w:sz w:val="24"/>
          <w:szCs w:val="24"/>
        </w:rPr>
        <w:t>Němčice nad Hanou</w:t>
      </w:r>
    </w:p>
    <w:p w14:paraId="6342BCC8" w14:textId="77777777" w:rsidR="006B11AA" w:rsidRDefault="006B11AA">
      <w:pPr>
        <w:pStyle w:val="Titulnstrana"/>
        <w:jc w:val="center"/>
      </w:pPr>
    </w:p>
    <w:p w14:paraId="125138CC" w14:textId="77777777" w:rsidR="00C10510" w:rsidRDefault="00D92CF1">
      <w:pPr>
        <w:pStyle w:val="Titulnstrana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9F7ED8D" wp14:editId="37612C1D">
            <wp:simplePos x="0" y="0"/>
            <wp:positionH relativeFrom="margin">
              <wp:posOffset>1170305</wp:posOffset>
            </wp:positionH>
            <wp:positionV relativeFrom="paragraph">
              <wp:posOffset>121285</wp:posOffset>
            </wp:positionV>
            <wp:extent cx="2727325" cy="3637915"/>
            <wp:effectExtent l="19050" t="0" r="0" b="0"/>
            <wp:wrapNone/>
            <wp:docPr id="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FCB26A" w14:textId="77777777" w:rsidR="00C10510" w:rsidRDefault="00C10510">
      <w:pPr>
        <w:pStyle w:val="Titulnstrana"/>
      </w:pPr>
    </w:p>
    <w:p w14:paraId="09557137" w14:textId="77777777" w:rsidR="00D70AE3" w:rsidRDefault="00D70AE3">
      <w:pPr>
        <w:pStyle w:val="Titulnstrana"/>
      </w:pPr>
    </w:p>
    <w:p w14:paraId="2DE50341" w14:textId="77777777" w:rsidR="00D70AE3" w:rsidRDefault="00D70AE3">
      <w:pPr>
        <w:pStyle w:val="Titulnstrana"/>
      </w:pPr>
    </w:p>
    <w:p w14:paraId="45BA97E6" w14:textId="77777777" w:rsidR="00C10510" w:rsidRDefault="00C10510">
      <w:pPr>
        <w:pStyle w:val="Titulnstrana"/>
      </w:pPr>
    </w:p>
    <w:p w14:paraId="226230BE" w14:textId="77777777" w:rsidR="00AB1C6B" w:rsidRDefault="00AB1C6B">
      <w:pPr>
        <w:pStyle w:val="Titulnstrana"/>
      </w:pPr>
    </w:p>
    <w:p w14:paraId="2BF4A8DD" w14:textId="77777777" w:rsidR="00AB1C6B" w:rsidRDefault="00AB1C6B">
      <w:pPr>
        <w:pStyle w:val="Titulnstrana"/>
      </w:pPr>
    </w:p>
    <w:p w14:paraId="63FEF6D5" w14:textId="77777777" w:rsidR="00AB1C6B" w:rsidRDefault="00AB1C6B">
      <w:pPr>
        <w:pStyle w:val="Titulnstrana"/>
      </w:pPr>
    </w:p>
    <w:p w14:paraId="47502D55" w14:textId="77777777" w:rsidR="00C10510" w:rsidRDefault="00C10510">
      <w:pPr>
        <w:pStyle w:val="Titulnstrana"/>
      </w:pPr>
    </w:p>
    <w:p w14:paraId="69E7FB8E" w14:textId="77777777" w:rsidR="00C10510" w:rsidRDefault="006B143B">
      <w:pPr>
        <w:pStyle w:val="Titulnstrana"/>
        <w:jc w:val="center"/>
        <w:rPr>
          <w:sz w:val="28"/>
        </w:rPr>
      </w:pPr>
      <w:r>
        <w:rPr>
          <w:sz w:val="28"/>
        </w:rPr>
        <w:t xml:space="preserve">Závěrečná </w:t>
      </w:r>
      <w:r w:rsidR="00C10510">
        <w:rPr>
          <w:sz w:val="28"/>
        </w:rPr>
        <w:t>práce</w:t>
      </w:r>
    </w:p>
    <w:p w14:paraId="03AA6316" w14:textId="77777777" w:rsidR="00C10510" w:rsidRDefault="00C10510">
      <w:pPr>
        <w:pStyle w:val="Titulnstrana"/>
        <w:jc w:val="center"/>
      </w:pPr>
    </w:p>
    <w:p w14:paraId="3AA7F711" w14:textId="77777777" w:rsidR="003847C1" w:rsidRDefault="003847C1">
      <w:pPr>
        <w:pStyle w:val="Titulnstrana"/>
        <w:jc w:val="center"/>
        <w:rPr>
          <w:b/>
          <w:sz w:val="52"/>
        </w:rPr>
      </w:pPr>
    </w:p>
    <w:p w14:paraId="58BE2A3B" w14:textId="77777777" w:rsidR="003847C1" w:rsidRDefault="003847C1">
      <w:pPr>
        <w:pStyle w:val="Titulnstrana"/>
        <w:jc w:val="center"/>
        <w:rPr>
          <w:b/>
          <w:sz w:val="52"/>
        </w:rPr>
      </w:pPr>
    </w:p>
    <w:p w14:paraId="1266F839" w14:textId="77777777" w:rsidR="00C10510" w:rsidRDefault="00D11155">
      <w:pPr>
        <w:pStyle w:val="Titulnstrana"/>
        <w:jc w:val="center"/>
        <w:rPr>
          <w:b/>
          <w:sz w:val="52"/>
        </w:rPr>
      </w:pPr>
      <w:r>
        <w:rPr>
          <w:b/>
          <w:sz w:val="52"/>
        </w:rPr>
        <w:t>KONCEPCE ROZVOJE ŠKOLY</w:t>
      </w:r>
    </w:p>
    <w:p w14:paraId="134D4D92" w14:textId="77777777" w:rsidR="00E16CE8" w:rsidRDefault="00E16CE8">
      <w:pPr>
        <w:pStyle w:val="Titulnstrana"/>
      </w:pPr>
    </w:p>
    <w:p w14:paraId="17A5899F" w14:textId="77777777" w:rsidR="00E16CE8" w:rsidRDefault="00E16CE8">
      <w:pPr>
        <w:pStyle w:val="Titulnstrana"/>
      </w:pPr>
    </w:p>
    <w:p w14:paraId="449D595A" w14:textId="77777777" w:rsidR="00C10510" w:rsidRDefault="00C10510">
      <w:pPr>
        <w:pStyle w:val="Titulnstrana"/>
      </w:pPr>
    </w:p>
    <w:p w14:paraId="63799B33" w14:textId="77777777" w:rsidR="00C10510" w:rsidRDefault="00C10510">
      <w:pPr>
        <w:pStyle w:val="Titulnstrana"/>
      </w:pPr>
      <w:r>
        <w:t xml:space="preserve">Zpracovala: </w:t>
      </w:r>
      <w:r w:rsidR="00D11155">
        <w:t>Pavla Buriánková</w:t>
      </w:r>
    </w:p>
    <w:p w14:paraId="4B43D4A2" w14:textId="77777777" w:rsidR="003847C1" w:rsidRPr="003847C1" w:rsidRDefault="00B07CD9">
      <w:pPr>
        <w:pStyle w:val="Titulnstrana"/>
      </w:pPr>
      <w:r w:rsidRPr="003847C1">
        <w:rPr>
          <w:sz w:val="24"/>
          <w:szCs w:val="24"/>
        </w:rPr>
        <w:t>Studijní obor:</w:t>
      </w:r>
      <w:r w:rsidR="00D11155" w:rsidRPr="003847C1">
        <w:rPr>
          <w:sz w:val="24"/>
          <w:szCs w:val="24"/>
        </w:rPr>
        <w:t xml:space="preserve"> STUDIUM PRO ŘEDITELE ŠKOL A ŠKOLSKÝCH </w:t>
      </w:r>
      <w:r w:rsidR="003847C1" w:rsidRPr="003847C1">
        <w:rPr>
          <w:sz w:val="24"/>
          <w:szCs w:val="24"/>
        </w:rPr>
        <w:t xml:space="preserve">ORGANIZACÍ        </w:t>
      </w:r>
      <w:r w:rsidR="003847C1" w:rsidRPr="003847C1">
        <w:t xml:space="preserve">                                    </w:t>
      </w:r>
    </w:p>
    <w:p w14:paraId="04413448" w14:textId="77777777" w:rsidR="00D11155" w:rsidRDefault="003847C1">
      <w:pPr>
        <w:pStyle w:val="Titulnstrana"/>
      </w:pPr>
      <w:r>
        <w:t xml:space="preserve">                   </w:t>
      </w:r>
      <w:r w:rsidR="00D11155">
        <w:t xml:space="preserve">                        </w:t>
      </w:r>
    </w:p>
    <w:p w14:paraId="547F5112" w14:textId="77777777" w:rsidR="00C10510" w:rsidRDefault="00C10510">
      <w:pPr>
        <w:pStyle w:val="Titulnstrana"/>
        <w:jc w:val="center"/>
      </w:pPr>
    </w:p>
    <w:p w14:paraId="3356121B" w14:textId="77777777" w:rsidR="00AB1C6B" w:rsidRDefault="00AB1C6B">
      <w:pPr>
        <w:pStyle w:val="Titulnstrana"/>
        <w:jc w:val="center"/>
      </w:pPr>
    </w:p>
    <w:p w14:paraId="0801653C" w14:textId="77777777" w:rsidR="00D70AE3" w:rsidRDefault="00D70AE3">
      <w:pPr>
        <w:pStyle w:val="Titulnstrana"/>
        <w:jc w:val="center"/>
      </w:pPr>
    </w:p>
    <w:p w14:paraId="389576F4" w14:textId="77777777" w:rsidR="00C10510" w:rsidRDefault="00D11155">
      <w:pPr>
        <w:pStyle w:val="Titulnstrana"/>
        <w:jc w:val="center"/>
      </w:pPr>
      <w:r>
        <w:t>Němčice nad Hanou 2023</w:t>
      </w:r>
    </w:p>
    <w:p w14:paraId="59014568" w14:textId="77777777" w:rsidR="00C10510" w:rsidRDefault="00C10510">
      <w:pPr>
        <w:pStyle w:val="Titulnstrana"/>
        <w:jc w:val="center"/>
        <w:sectPr w:rsidR="00C10510">
          <w:headerReference w:type="even" r:id="rId9"/>
          <w:footerReference w:type="default" r:id="rId10"/>
          <w:pgSz w:w="11907" w:h="16840" w:code="9"/>
          <w:pgMar w:top="1701" w:right="1134" w:bottom="1418" w:left="1985" w:header="708" w:footer="708" w:gutter="0"/>
          <w:cols w:space="708"/>
        </w:sectPr>
      </w:pPr>
    </w:p>
    <w:p w14:paraId="20D08DA9" w14:textId="77777777" w:rsidR="00C10510" w:rsidRDefault="00C10510">
      <w:pPr>
        <w:pStyle w:val="Zkladntext"/>
      </w:pPr>
      <w:r>
        <w:lastRenderedPageBreak/>
        <w:t xml:space="preserve">Prohlašuji, že jsem </w:t>
      </w:r>
      <w:r w:rsidR="006B143B">
        <w:t xml:space="preserve">závěrečnou </w:t>
      </w:r>
      <w:r>
        <w:t>práci vypracoval</w:t>
      </w:r>
      <w:r w:rsidR="006B143B">
        <w:t>/</w:t>
      </w:r>
      <w:r>
        <w:t>a samostatně a vyznačila jsem veškeré použité prameny a literaturu.</w:t>
      </w:r>
    </w:p>
    <w:p w14:paraId="7BD74EED" w14:textId="77777777" w:rsidR="00C10510" w:rsidRDefault="00C10510">
      <w:pPr>
        <w:pStyle w:val="Zkladntext"/>
      </w:pPr>
    </w:p>
    <w:p w14:paraId="0DFBE5B1" w14:textId="77777777" w:rsidR="00B677E7" w:rsidRDefault="00C10510" w:rsidP="00B677E7">
      <w:pPr>
        <w:pStyle w:val="Zkladntext"/>
      </w:pPr>
      <w:r>
        <w:t xml:space="preserve">                                                           </w:t>
      </w:r>
    </w:p>
    <w:p w14:paraId="13A77A11" w14:textId="77777777" w:rsidR="00C10510" w:rsidRDefault="00B677E7" w:rsidP="00B677E7">
      <w:r w:rsidRPr="00B677E7">
        <w:rPr>
          <w:sz w:val="24"/>
          <w:szCs w:val="24"/>
        </w:rPr>
        <w:t>V</w:t>
      </w:r>
      <w:r w:rsidR="00D11155" w:rsidRPr="00B677E7">
        <w:rPr>
          <w:sz w:val="24"/>
          <w:szCs w:val="24"/>
        </w:rPr>
        <w:t xml:space="preserve"> Němčic</w:t>
      </w:r>
      <w:r w:rsidRPr="00B677E7">
        <w:rPr>
          <w:sz w:val="24"/>
          <w:szCs w:val="24"/>
        </w:rPr>
        <w:t>ích</w:t>
      </w:r>
      <w:r w:rsidR="00D11155" w:rsidRPr="00B677E7">
        <w:rPr>
          <w:sz w:val="24"/>
          <w:szCs w:val="24"/>
        </w:rPr>
        <w:t xml:space="preserve"> nad Hanou 11.</w:t>
      </w:r>
      <w:r w:rsidR="00061D09">
        <w:rPr>
          <w:sz w:val="24"/>
          <w:szCs w:val="24"/>
        </w:rPr>
        <w:t xml:space="preserve"> </w:t>
      </w:r>
      <w:r w:rsidR="00D11155" w:rsidRPr="00B677E7">
        <w:rPr>
          <w:sz w:val="24"/>
          <w:szCs w:val="24"/>
        </w:rPr>
        <w:t>5.</w:t>
      </w:r>
      <w:r w:rsidR="00061D09">
        <w:rPr>
          <w:sz w:val="24"/>
          <w:szCs w:val="24"/>
        </w:rPr>
        <w:t xml:space="preserve"> </w:t>
      </w:r>
      <w:r w:rsidR="00D11155" w:rsidRPr="00B677E7">
        <w:rPr>
          <w:sz w:val="24"/>
          <w:szCs w:val="24"/>
        </w:rPr>
        <w:t>2023</w:t>
      </w:r>
      <w:r w:rsidRPr="00B677E7">
        <w:rPr>
          <w:sz w:val="24"/>
          <w:szCs w:val="24"/>
        </w:rPr>
        <w:t xml:space="preserve"> </w:t>
      </w:r>
      <w:r w:rsidRPr="00B677E7">
        <w:t xml:space="preserve">                                                         </w:t>
      </w:r>
      <w:r>
        <w:t>………………………….</w:t>
      </w:r>
    </w:p>
    <w:p w14:paraId="1B028B96" w14:textId="77777777" w:rsidR="00B677E7" w:rsidRPr="00B677E7" w:rsidRDefault="00B677E7" w:rsidP="00B677E7">
      <w:pPr>
        <w:pStyle w:val="Zkladntext"/>
        <w:rPr>
          <w:i/>
          <w:iCs/>
        </w:rPr>
      </w:pPr>
      <w:r>
        <w:t xml:space="preserve">                                                                                    Pavla Buriánková</w:t>
      </w:r>
    </w:p>
    <w:p w14:paraId="4BB1AFD1" w14:textId="77777777" w:rsidR="00C10510" w:rsidRDefault="00C10510" w:rsidP="00426678">
      <w:pPr>
        <w:pStyle w:val="Zkladntext"/>
        <w:ind w:firstLine="0"/>
        <w:jc w:val="center"/>
        <w:sectPr w:rsidR="00C10510">
          <w:headerReference w:type="default" r:id="rId11"/>
          <w:pgSz w:w="11907" w:h="16840" w:code="9"/>
          <w:pgMar w:top="12191" w:right="1134" w:bottom="1418" w:left="1985" w:header="708" w:footer="708" w:gutter="0"/>
          <w:cols w:space="708"/>
        </w:sectPr>
      </w:pPr>
    </w:p>
    <w:p w14:paraId="7AB2B2D9" w14:textId="77777777" w:rsidR="0084368F" w:rsidRDefault="0084368F" w:rsidP="0084368F">
      <w:pPr>
        <w:pStyle w:val="Nadpisobsahu"/>
        <w:rPr>
          <w:b w:val="0"/>
        </w:rPr>
      </w:pPr>
      <w:r w:rsidRPr="008517E4">
        <w:lastRenderedPageBreak/>
        <w:t>Obsah</w:t>
      </w:r>
    </w:p>
    <w:p w14:paraId="34842B70" w14:textId="77777777" w:rsidR="0084368F" w:rsidRPr="003C0EEF" w:rsidRDefault="0084368F" w:rsidP="0084368F"/>
    <w:p w14:paraId="4D834439" w14:textId="77777777" w:rsidR="0084368F" w:rsidRPr="00C923C2" w:rsidRDefault="0084368F" w:rsidP="0084368F">
      <w:pPr>
        <w:pStyle w:val="Obsah1"/>
        <w:tabs>
          <w:tab w:val="clear" w:pos="9071"/>
          <w:tab w:val="right" w:leader="dot" w:pos="8788"/>
        </w:tabs>
        <w:rPr>
          <w:b w:val="0"/>
        </w:rPr>
      </w:pPr>
      <w:r w:rsidRPr="00C923C2">
        <w:rPr>
          <w:b w:val="0"/>
        </w:rPr>
        <w:t xml:space="preserve">1. ÚVOD </w:t>
      </w:r>
      <w:r w:rsidR="0079382D">
        <w:rPr>
          <w:b w:val="0"/>
        </w:rPr>
        <w:tab/>
        <w:t>4</w:t>
      </w:r>
    </w:p>
    <w:p w14:paraId="3FDD250F" w14:textId="77777777" w:rsidR="0084368F" w:rsidRDefault="0084368F" w:rsidP="0084368F">
      <w:pPr>
        <w:pStyle w:val="Obsah2"/>
        <w:tabs>
          <w:tab w:val="clear" w:pos="851"/>
          <w:tab w:val="clear" w:pos="1200"/>
        </w:tabs>
      </w:pPr>
      <w:r>
        <w:t>2. Teor</w:t>
      </w:r>
      <w:r w:rsidR="0079382D">
        <w:t>etická část</w:t>
      </w:r>
      <w:r w:rsidR="0079382D">
        <w:tab/>
        <w:t>5</w:t>
      </w:r>
    </w:p>
    <w:p w14:paraId="21E38EF0" w14:textId="77777777" w:rsidR="0084368F" w:rsidRDefault="0084368F" w:rsidP="0084368F">
      <w:pPr>
        <w:pStyle w:val="Obsah2"/>
        <w:tabs>
          <w:tab w:val="clear" w:pos="851"/>
          <w:tab w:val="clear" w:pos="1200"/>
        </w:tabs>
      </w:pPr>
      <w:r>
        <w:t>3.</w:t>
      </w:r>
      <w:r w:rsidR="0079382D">
        <w:t xml:space="preserve"> Obecná charakteristika školy </w:t>
      </w:r>
      <w:r w:rsidR="0079382D">
        <w:tab/>
        <w:t>6</w:t>
      </w:r>
    </w:p>
    <w:p w14:paraId="31EF428A" w14:textId="77777777" w:rsidR="0084368F" w:rsidRPr="0084368F" w:rsidRDefault="0084368F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84368F">
        <w:rPr>
          <w:rFonts w:ascii="Times New Roman" w:hAnsi="Times New Roman"/>
          <w:sz w:val="24"/>
          <w:szCs w:val="24"/>
        </w:rPr>
        <w:t>3. 1. Naše škola</w:t>
      </w:r>
      <w:r w:rsidRPr="0084368F">
        <w:rPr>
          <w:rFonts w:ascii="Times New Roman" w:hAnsi="Times New Roman"/>
          <w:sz w:val="24"/>
          <w:szCs w:val="24"/>
        </w:rPr>
        <w:tab/>
        <w:t>6</w:t>
      </w:r>
    </w:p>
    <w:p w14:paraId="42D86832" w14:textId="77777777" w:rsidR="0084368F" w:rsidRPr="0084368F" w:rsidRDefault="0084368F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84368F">
        <w:rPr>
          <w:rFonts w:ascii="Times New Roman" w:hAnsi="Times New Roman"/>
          <w:sz w:val="24"/>
          <w:szCs w:val="24"/>
        </w:rPr>
        <w:t>3. 2. Naši zaměstnanci</w:t>
      </w:r>
      <w:r w:rsidRPr="0084368F">
        <w:rPr>
          <w:rFonts w:ascii="Times New Roman" w:hAnsi="Times New Roman"/>
          <w:sz w:val="24"/>
          <w:szCs w:val="24"/>
        </w:rPr>
        <w:tab/>
        <w:t>7</w:t>
      </w:r>
    </w:p>
    <w:p w14:paraId="03222B9F" w14:textId="77777777" w:rsidR="0084368F" w:rsidRPr="00C923C2" w:rsidRDefault="0084368F" w:rsidP="00C923C2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84368F">
        <w:rPr>
          <w:rFonts w:ascii="Times New Roman" w:hAnsi="Times New Roman"/>
          <w:sz w:val="24"/>
          <w:szCs w:val="24"/>
        </w:rPr>
        <w:t>3. 3. Naše děti</w:t>
      </w:r>
      <w:r w:rsidRPr="0084368F">
        <w:rPr>
          <w:rFonts w:ascii="Times New Roman" w:hAnsi="Times New Roman"/>
          <w:sz w:val="24"/>
          <w:szCs w:val="24"/>
        </w:rPr>
        <w:tab/>
        <w:t>7</w:t>
      </w:r>
    </w:p>
    <w:p w14:paraId="50F023FD" w14:textId="77777777" w:rsidR="0084368F" w:rsidRDefault="0079382D" w:rsidP="0084368F">
      <w:pPr>
        <w:pStyle w:val="Obsah2"/>
        <w:tabs>
          <w:tab w:val="clear" w:pos="851"/>
          <w:tab w:val="clear" w:pos="1200"/>
        </w:tabs>
      </w:pPr>
      <w:r>
        <w:t>4. vize mš</w:t>
      </w:r>
      <w:r>
        <w:tab/>
        <w:t>9</w:t>
      </w:r>
    </w:p>
    <w:p w14:paraId="27A187B7" w14:textId="77777777" w:rsidR="0084368F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4368F" w:rsidRPr="0084368F">
        <w:rPr>
          <w:rFonts w:ascii="Times New Roman" w:hAnsi="Times New Roman"/>
          <w:sz w:val="24"/>
          <w:szCs w:val="24"/>
        </w:rPr>
        <w:t xml:space="preserve">. 1. </w:t>
      </w:r>
      <w:r>
        <w:rPr>
          <w:rFonts w:ascii="Times New Roman" w:hAnsi="Times New Roman"/>
          <w:sz w:val="24"/>
          <w:szCs w:val="24"/>
        </w:rPr>
        <w:t>Vize školy a poslání</w:t>
      </w:r>
      <w:r w:rsidR="0084368F" w:rsidRPr="0084368F">
        <w:rPr>
          <w:rFonts w:ascii="Times New Roman" w:hAnsi="Times New Roman"/>
          <w:sz w:val="24"/>
          <w:szCs w:val="24"/>
        </w:rPr>
        <w:tab/>
      </w:r>
      <w:r w:rsidR="0079382D">
        <w:rPr>
          <w:rFonts w:ascii="Times New Roman" w:hAnsi="Times New Roman"/>
          <w:sz w:val="24"/>
          <w:szCs w:val="24"/>
        </w:rPr>
        <w:t>9</w:t>
      </w:r>
    </w:p>
    <w:p w14:paraId="7AE04A0C" w14:textId="77777777" w:rsidR="0084368F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4368F" w:rsidRPr="0084368F">
        <w:rPr>
          <w:rFonts w:ascii="Times New Roman" w:hAnsi="Times New Roman"/>
          <w:sz w:val="24"/>
          <w:szCs w:val="24"/>
        </w:rPr>
        <w:t xml:space="preserve">. 2. </w:t>
      </w:r>
      <w:r>
        <w:rPr>
          <w:rFonts w:ascii="Times New Roman" w:hAnsi="Times New Roman"/>
          <w:sz w:val="24"/>
          <w:szCs w:val="24"/>
        </w:rPr>
        <w:t>Hodnoty školy</w:t>
      </w:r>
      <w:r w:rsidR="0084368F" w:rsidRPr="0084368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</w:t>
      </w:r>
    </w:p>
    <w:p w14:paraId="0985B502" w14:textId="77777777" w:rsidR="0084368F" w:rsidRPr="00C923C2" w:rsidRDefault="00D97F3D" w:rsidP="00C923C2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4368F" w:rsidRPr="0084368F">
        <w:rPr>
          <w:rFonts w:ascii="Times New Roman" w:hAnsi="Times New Roman"/>
          <w:sz w:val="24"/>
          <w:szCs w:val="24"/>
        </w:rPr>
        <w:t xml:space="preserve">. 3. </w:t>
      </w:r>
      <w:r>
        <w:rPr>
          <w:rFonts w:ascii="Times New Roman" w:hAnsi="Times New Roman"/>
          <w:sz w:val="24"/>
          <w:szCs w:val="24"/>
        </w:rPr>
        <w:t>Strategické priority</w:t>
      </w:r>
      <w:r w:rsidR="0084368F" w:rsidRPr="0084368F">
        <w:rPr>
          <w:rFonts w:ascii="Times New Roman" w:hAnsi="Times New Roman"/>
          <w:sz w:val="24"/>
          <w:szCs w:val="24"/>
        </w:rPr>
        <w:tab/>
      </w:r>
      <w:r w:rsidR="0079382D">
        <w:rPr>
          <w:rFonts w:ascii="Times New Roman" w:hAnsi="Times New Roman"/>
          <w:sz w:val="24"/>
          <w:szCs w:val="24"/>
        </w:rPr>
        <w:t>10</w:t>
      </w:r>
    </w:p>
    <w:p w14:paraId="697DD0EF" w14:textId="77777777" w:rsidR="0084368F" w:rsidRPr="00041715" w:rsidRDefault="00D97F3D" w:rsidP="0084368F">
      <w:pPr>
        <w:pStyle w:val="Obsah2"/>
        <w:tabs>
          <w:tab w:val="clear" w:pos="851"/>
          <w:tab w:val="clear" w:pos="1200"/>
        </w:tabs>
      </w:pPr>
      <w:r>
        <w:t>5. PROSTŘEDKY K DOSAŽENÍ VIZÍ</w:t>
      </w:r>
      <w:r w:rsidR="0084368F">
        <w:t xml:space="preserve"> </w:t>
      </w:r>
      <w:r w:rsidR="0084368F">
        <w:tab/>
      </w:r>
      <w:r w:rsidR="00C33F79">
        <w:t>11</w:t>
      </w:r>
    </w:p>
    <w:p w14:paraId="1AC55E68" w14:textId="77777777" w:rsidR="0084368F" w:rsidRDefault="00D97F3D" w:rsidP="0084368F">
      <w:pPr>
        <w:pStyle w:val="Obsah2"/>
        <w:tabs>
          <w:tab w:val="clear" w:pos="851"/>
          <w:tab w:val="clear" w:pos="1200"/>
        </w:tabs>
      </w:pPr>
      <w:r>
        <w:t>6. REALIZACE K DOSAŽENÍ VIZÍ</w:t>
      </w:r>
      <w:r w:rsidR="0084368F">
        <w:tab/>
      </w:r>
      <w:r w:rsidR="00C33F79">
        <w:t>12</w:t>
      </w:r>
    </w:p>
    <w:p w14:paraId="20C37FBE" w14:textId="77777777" w:rsidR="00D97F3D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4368F">
        <w:rPr>
          <w:rFonts w:ascii="Times New Roman" w:hAnsi="Times New Roman"/>
          <w:sz w:val="24"/>
          <w:szCs w:val="24"/>
        </w:rPr>
        <w:t xml:space="preserve">. 1. </w:t>
      </w:r>
      <w:r>
        <w:rPr>
          <w:rFonts w:ascii="Times New Roman" w:hAnsi="Times New Roman"/>
          <w:sz w:val="24"/>
          <w:szCs w:val="24"/>
        </w:rPr>
        <w:t>Životospráva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12</w:t>
      </w:r>
    </w:p>
    <w:p w14:paraId="07086C33" w14:textId="77777777" w:rsidR="00D97F3D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4368F">
        <w:rPr>
          <w:rFonts w:ascii="Times New Roman" w:hAnsi="Times New Roman"/>
          <w:sz w:val="24"/>
          <w:szCs w:val="24"/>
        </w:rPr>
        <w:t xml:space="preserve">. 2. </w:t>
      </w:r>
      <w:r>
        <w:rPr>
          <w:rFonts w:ascii="Times New Roman" w:hAnsi="Times New Roman"/>
          <w:sz w:val="24"/>
          <w:szCs w:val="24"/>
        </w:rPr>
        <w:t>Věcné podmínky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12</w:t>
      </w:r>
    </w:p>
    <w:p w14:paraId="692BA1A3" w14:textId="77777777" w:rsidR="00D97F3D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4368F">
        <w:rPr>
          <w:rFonts w:ascii="Times New Roman" w:hAnsi="Times New Roman"/>
          <w:sz w:val="24"/>
          <w:szCs w:val="24"/>
        </w:rPr>
        <w:t xml:space="preserve">. 3. </w:t>
      </w:r>
      <w:r>
        <w:rPr>
          <w:rFonts w:ascii="Times New Roman" w:hAnsi="Times New Roman"/>
          <w:sz w:val="24"/>
          <w:szCs w:val="24"/>
        </w:rPr>
        <w:t>Psychosomatické podmínky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13</w:t>
      </w:r>
    </w:p>
    <w:p w14:paraId="49E4E47F" w14:textId="77777777" w:rsidR="00D97F3D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4. Vzdělávací oblast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13</w:t>
      </w:r>
    </w:p>
    <w:p w14:paraId="6D1EC6C2" w14:textId="77777777" w:rsidR="00D97F3D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6. 5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Organizace dne v MŠ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13</w:t>
      </w:r>
    </w:p>
    <w:p w14:paraId="50BBEC86" w14:textId="77777777" w:rsidR="00D97F3D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6. 6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 w:rsidR="00061D09">
        <w:rPr>
          <w:rFonts w:ascii="Times New Roman" w:hAnsi="Times New Roman"/>
          <w:sz w:val="24"/>
          <w:szCs w:val="24"/>
        </w:rPr>
        <w:t>Řízení školy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14</w:t>
      </w:r>
    </w:p>
    <w:p w14:paraId="546DA7D2" w14:textId="77777777" w:rsidR="00D97F3D" w:rsidRPr="0084368F" w:rsidRDefault="00D97F3D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7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Personální zajištění provozu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14</w:t>
      </w:r>
    </w:p>
    <w:p w14:paraId="0DCC06A6" w14:textId="77777777" w:rsidR="00061D09" w:rsidRDefault="00061D09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6. 8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Spolupráce s rodiči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14</w:t>
      </w:r>
    </w:p>
    <w:p w14:paraId="6727BC3C" w14:textId="77777777" w:rsidR="00061D09" w:rsidRPr="0084368F" w:rsidRDefault="00061D09" w:rsidP="002B21CD">
      <w:pPr>
        <w:pStyle w:val="Odstavecseseznamem"/>
        <w:tabs>
          <w:tab w:val="right" w:leader="dot" w:pos="878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6. 9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Spolupráce se zřizovatelem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14</w:t>
      </w:r>
    </w:p>
    <w:p w14:paraId="7A6D30E5" w14:textId="77777777" w:rsidR="0084368F" w:rsidRPr="00C923C2" w:rsidRDefault="00061D09" w:rsidP="00C923C2">
      <w:pPr>
        <w:pStyle w:val="Odstavecseseznamem"/>
        <w:tabs>
          <w:tab w:val="right" w:leader="dot" w:pos="8788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43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10. Spolupráce s ostatními organizacemi</w:t>
      </w:r>
      <w:r w:rsidRPr="0084368F">
        <w:rPr>
          <w:rFonts w:ascii="Times New Roman" w:hAnsi="Times New Roman"/>
          <w:sz w:val="24"/>
          <w:szCs w:val="24"/>
        </w:rPr>
        <w:tab/>
      </w:r>
      <w:r w:rsidR="00C33F79">
        <w:rPr>
          <w:rFonts w:ascii="Times New Roman" w:hAnsi="Times New Roman"/>
          <w:sz w:val="24"/>
          <w:szCs w:val="24"/>
        </w:rPr>
        <w:t>15</w:t>
      </w:r>
    </w:p>
    <w:p w14:paraId="49F9BEFF" w14:textId="77777777" w:rsidR="0084368F" w:rsidRPr="00041715" w:rsidRDefault="0084368F" w:rsidP="0084368F">
      <w:pPr>
        <w:pStyle w:val="Obsah2"/>
        <w:tabs>
          <w:tab w:val="clear" w:pos="851"/>
          <w:tab w:val="clear" w:pos="1200"/>
        </w:tabs>
      </w:pPr>
      <w:r>
        <w:t xml:space="preserve">ZÁVĚR </w:t>
      </w:r>
      <w:r>
        <w:tab/>
      </w:r>
      <w:r w:rsidR="004C56D9">
        <w:t>16</w:t>
      </w:r>
    </w:p>
    <w:p w14:paraId="0D211594" w14:textId="77777777" w:rsidR="0084368F" w:rsidRDefault="0084368F" w:rsidP="0084368F">
      <w:pPr>
        <w:pStyle w:val="Obsah2"/>
        <w:tabs>
          <w:tab w:val="clear" w:pos="851"/>
          <w:tab w:val="clear" w:pos="1200"/>
        </w:tabs>
      </w:pPr>
      <w:r>
        <w:t xml:space="preserve">Použitá literatura </w:t>
      </w:r>
      <w:r>
        <w:tab/>
      </w:r>
      <w:r w:rsidR="00A238BF">
        <w:t>18</w:t>
      </w:r>
    </w:p>
    <w:p w14:paraId="4945998B" w14:textId="77777777" w:rsidR="00061D09" w:rsidRPr="00061D09" w:rsidRDefault="00A238BF" w:rsidP="00A238BF">
      <w:pPr>
        <w:pStyle w:val="Obsah2"/>
        <w:tabs>
          <w:tab w:val="clear" w:pos="851"/>
          <w:tab w:val="clear" w:pos="1200"/>
        </w:tabs>
      </w:pPr>
      <w:r>
        <w:t>Seznam obrázků</w:t>
      </w:r>
      <w:r>
        <w:tab/>
        <w:t>19</w:t>
      </w:r>
    </w:p>
    <w:p w14:paraId="0E204DFA" w14:textId="77777777" w:rsidR="00C10510" w:rsidRDefault="00C10510">
      <w:pPr>
        <w:pStyle w:val="Nadpis1"/>
      </w:pPr>
      <w:bookmarkStart w:id="0" w:name="_Toc4999673"/>
      <w:r>
        <w:lastRenderedPageBreak/>
        <w:t>Úvod</w:t>
      </w:r>
      <w:bookmarkEnd w:id="0"/>
    </w:p>
    <w:p w14:paraId="085C398E" w14:textId="77777777" w:rsidR="00B3533C" w:rsidRPr="00DB216D" w:rsidRDefault="00B3533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Základním předpokladem úspěšné řídící práce na škole je správně určení cílů řízení, při kterých vycházíme z konkrétních podmínek školy.</w:t>
      </w:r>
    </w:p>
    <w:p w14:paraId="5518A5DF" w14:textId="77777777" w:rsidR="00B3533C" w:rsidRPr="00DB216D" w:rsidRDefault="00B3533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Na to, abychom mohli s určitostí říct, zda je nebo není škola efektivní, potřebujeme dostatek ukazatelů, které se v ní projevují. Pro zabezpečení správného výchovně-vzdělávacího procesu a plynulý chod školy je důležité respektování demokratických principů v každodenní práci, plánování, kontrolu a množství dalších úloh.</w:t>
      </w:r>
    </w:p>
    <w:p w14:paraId="2DA03913" w14:textId="77777777" w:rsidR="00B3533C" w:rsidRPr="00DB216D" w:rsidRDefault="00B3533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Řediteli školy je zákonem udělená kompetence k řízení školy. Nedílnou součástí řídící práce je vytváření plánu strategie rozvoje školy.</w:t>
      </w:r>
    </w:p>
    <w:p w14:paraId="76BA584E" w14:textId="77777777" w:rsidR="009B0EDB" w:rsidRPr="00DB216D" w:rsidRDefault="00B3533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Cílem této koncepce rozvoje mateřské školy Němčice nad Hanou, okres Prostějov, příspěvková organizace je formulovat strategické cíle – priority a koncepční záměry v jednotlivých tematických oblastech. Koncepce bude výchozí pro vytvoření strategického plánu rozvoje školy.</w:t>
      </w:r>
    </w:p>
    <w:p w14:paraId="65DA9056" w14:textId="77777777" w:rsidR="00B3533C" w:rsidRPr="00DB216D" w:rsidRDefault="00B3533C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 xml:space="preserve">Je rozdělena do </w:t>
      </w:r>
      <w:r w:rsidR="009B0EDB" w:rsidRPr="00DB216D">
        <w:rPr>
          <w:rFonts w:ascii="Calibri" w:hAnsi="Calibri" w:cs="Calibri"/>
          <w:sz w:val="24"/>
          <w:szCs w:val="24"/>
        </w:rPr>
        <w:t>5</w:t>
      </w:r>
      <w:r w:rsidRPr="00DB216D">
        <w:rPr>
          <w:rFonts w:ascii="Calibri" w:hAnsi="Calibri" w:cs="Calibri"/>
          <w:sz w:val="24"/>
          <w:szCs w:val="24"/>
        </w:rPr>
        <w:t xml:space="preserve"> kapitol:</w:t>
      </w:r>
    </w:p>
    <w:p w14:paraId="0CE01195" w14:textId="77777777" w:rsidR="009B0EDB" w:rsidRPr="00DB216D" w:rsidRDefault="009B0EDB" w:rsidP="007A0324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B0F288B" w14:textId="77777777" w:rsidR="00B3533C" w:rsidRPr="00DB216D" w:rsidRDefault="00B3533C" w:rsidP="007A0324">
      <w:pPr>
        <w:numPr>
          <w:ilvl w:val="0"/>
          <w:numId w:val="1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První kapitola – teoretická</w:t>
      </w:r>
      <w:r w:rsidR="009B0EDB" w:rsidRPr="00DB216D">
        <w:rPr>
          <w:rFonts w:ascii="Calibri" w:hAnsi="Calibri" w:cs="Calibri"/>
          <w:sz w:val="24"/>
          <w:szCs w:val="24"/>
        </w:rPr>
        <w:t xml:space="preserve"> </w:t>
      </w:r>
    </w:p>
    <w:p w14:paraId="5F9324CD" w14:textId="77777777" w:rsidR="00B3533C" w:rsidRPr="00DB216D" w:rsidRDefault="00B3533C" w:rsidP="007A0324">
      <w:pPr>
        <w:numPr>
          <w:ilvl w:val="0"/>
          <w:numId w:val="1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Druhá kapitola – vznik a obecná charakteristika školy</w:t>
      </w:r>
    </w:p>
    <w:p w14:paraId="2AF7B12E" w14:textId="77777777" w:rsidR="00B3533C" w:rsidRPr="00DB216D" w:rsidRDefault="00B3533C" w:rsidP="007A0324">
      <w:pPr>
        <w:numPr>
          <w:ilvl w:val="0"/>
          <w:numId w:val="1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Třetí kapitola – poslání školy</w:t>
      </w:r>
      <w:r w:rsidR="009B0EDB" w:rsidRPr="00DB216D">
        <w:rPr>
          <w:rFonts w:ascii="Calibri" w:hAnsi="Calibri" w:cs="Calibri"/>
          <w:sz w:val="24"/>
          <w:szCs w:val="24"/>
        </w:rPr>
        <w:t>, vize, hodnoty, strategie</w:t>
      </w:r>
    </w:p>
    <w:p w14:paraId="7B54E9FB" w14:textId="77777777" w:rsidR="009B0EDB" w:rsidRPr="00DB216D" w:rsidRDefault="009B0EDB" w:rsidP="007A0324">
      <w:pPr>
        <w:numPr>
          <w:ilvl w:val="0"/>
          <w:numId w:val="1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Čtvrtá kapitola – analýza současného stavu školy</w:t>
      </w:r>
    </w:p>
    <w:p w14:paraId="03A12BD6" w14:textId="77777777" w:rsidR="009B0EDB" w:rsidRPr="00DB216D" w:rsidRDefault="009B0EDB" w:rsidP="007A0324">
      <w:pPr>
        <w:numPr>
          <w:ilvl w:val="0"/>
          <w:numId w:val="1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Pátá kapitola – rozvojová koncepce školy – konkrétní koncepční záměry</w:t>
      </w:r>
    </w:p>
    <w:p w14:paraId="591B68B6" w14:textId="77777777" w:rsidR="00680BFD" w:rsidRDefault="00AB1C6B" w:rsidP="00DB216D">
      <w:pPr>
        <w:pStyle w:val="Nadpis1"/>
      </w:pPr>
      <w:bookmarkStart w:id="1" w:name="_Toc4999674"/>
      <w:r>
        <w:lastRenderedPageBreak/>
        <w:t>teoretická část</w:t>
      </w:r>
      <w:bookmarkEnd w:id="1"/>
    </w:p>
    <w:p w14:paraId="0B8D0242" w14:textId="77777777" w:rsidR="00C70F6D" w:rsidRPr="00DB216D" w:rsidRDefault="009B0EDB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 xml:space="preserve">Koncepce rozvoje školy je praktický materiál, který v sobě propojuje státní vzdělávací záměry a představy konkrétní školy. N a základě dobře zpracované koncepce lze přistupovat k rozvoji školy strategickým, systematickým způsobem. </w:t>
      </w:r>
    </w:p>
    <w:p w14:paraId="3B9C6648" w14:textId="77777777" w:rsidR="009B0EDB" w:rsidRPr="00FC4EB1" w:rsidRDefault="009B0EDB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S</w:t>
      </w:r>
      <w:r w:rsidR="002B21CD">
        <w:rPr>
          <w:rFonts w:ascii="Calibri" w:hAnsi="Calibri" w:cs="Calibri"/>
          <w:sz w:val="24"/>
          <w:szCs w:val="24"/>
        </w:rPr>
        <w:t>trategie</w:t>
      </w:r>
      <w:r w:rsidRPr="00FC4EB1">
        <w:rPr>
          <w:rFonts w:ascii="Calibri" w:hAnsi="Calibri" w:cs="Calibri"/>
          <w:sz w:val="24"/>
          <w:szCs w:val="24"/>
        </w:rPr>
        <w:t xml:space="preserve"> z</w:t>
      </w:r>
      <w:r w:rsidR="00CA141B">
        <w:rPr>
          <w:rFonts w:ascii="Calibri" w:hAnsi="Calibri" w:cs="Calibri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 xml:space="preserve">řeckého </w:t>
      </w:r>
      <w:proofErr w:type="spellStart"/>
      <w:r w:rsidRPr="00FC4EB1">
        <w:rPr>
          <w:rFonts w:ascii="Calibri" w:hAnsi="Calibri" w:cs="Calibri"/>
          <w:sz w:val="24"/>
          <w:szCs w:val="24"/>
        </w:rPr>
        <w:t>strategos</w:t>
      </w:r>
      <w:proofErr w:type="spellEnd"/>
      <w:r w:rsidRPr="00FC4EB1">
        <w:rPr>
          <w:rFonts w:ascii="Calibri" w:hAnsi="Calibri" w:cs="Calibri"/>
          <w:sz w:val="24"/>
          <w:szCs w:val="24"/>
        </w:rPr>
        <w:t xml:space="preserve">, generál </w:t>
      </w:r>
      <w:proofErr w:type="gramStart"/>
      <w:r w:rsidRPr="00FC4EB1">
        <w:rPr>
          <w:rFonts w:ascii="Calibri" w:hAnsi="Calibri" w:cs="Calibri"/>
          <w:sz w:val="24"/>
          <w:szCs w:val="24"/>
        </w:rPr>
        <w:t xml:space="preserve">&lt; </w:t>
      </w:r>
      <w:proofErr w:type="spellStart"/>
      <w:r w:rsidR="002B21CD" w:rsidRPr="00FC4EB1">
        <w:rPr>
          <w:rFonts w:ascii="Calibri" w:hAnsi="Calibri" w:cs="Calibri"/>
          <w:sz w:val="24"/>
          <w:szCs w:val="24"/>
        </w:rPr>
        <w:t>stratos</w:t>
      </w:r>
      <w:proofErr w:type="spellEnd"/>
      <w:proofErr w:type="gramEnd"/>
      <w:r w:rsidR="002B21CD" w:rsidRPr="00FC4EB1">
        <w:rPr>
          <w:rFonts w:ascii="Calibri" w:hAnsi="Calibri" w:cs="Calibri"/>
          <w:sz w:val="24"/>
          <w:szCs w:val="24"/>
        </w:rPr>
        <w:t xml:space="preserve"> (vojsko</w:t>
      </w:r>
      <w:r w:rsidRPr="00FC4EB1">
        <w:rPr>
          <w:rFonts w:ascii="Calibri" w:hAnsi="Calibri" w:cs="Calibri"/>
          <w:sz w:val="24"/>
          <w:szCs w:val="24"/>
        </w:rPr>
        <w:t xml:space="preserve">, </w:t>
      </w:r>
      <w:r w:rsidR="002B21CD" w:rsidRPr="00FC4EB1">
        <w:rPr>
          <w:rFonts w:ascii="Calibri" w:hAnsi="Calibri" w:cs="Calibri"/>
          <w:sz w:val="24"/>
          <w:szCs w:val="24"/>
        </w:rPr>
        <w:t>výprava</w:t>
      </w:r>
      <w:r w:rsidR="002B21CD">
        <w:rPr>
          <w:rFonts w:ascii="Calibri" w:hAnsi="Calibri" w:cs="Calibri"/>
          <w:sz w:val="24"/>
          <w:szCs w:val="24"/>
        </w:rPr>
        <w:t>) +</w:t>
      </w:r>
      <w:proofErr w:type="spellStart"/>
      <w:r w:rsidR="002B21CD">
        <w:rPr>
          <w:rFonts w:ascii="Calibri" w:hAnsi="Calibri" w:cs="Calibri"/>
          <w:sz w:val="24"/>
          <w:szCs w:val="24"/>
        </w:rPr>
        <w:t>agein</w:t>
      </w:r>
      <w:proofErr w:type="spellEnd"/>
      <w:r w:rsidR="00C70F6D" w:rsidRPr="00FC4EB1">
        <w:rPr>
          <w:rFonts w:ascii="Calibri" w:hAnsi="Calibri" w:cs="Calibri"/>
          <w:sz w:val="24"/>
          <w:szCs w:val="24"/>
        </w:rPr>
        <w:t>, vést) je dlouhodobý plán činností zaměřený na dosažení nějakého cíle.</w:t>
      </w:r>
    </w:p>
    <w:p w14:paraId="7A0CBCDB" w14:textId="77777777" w:rsidR="00C70F6D" w:rsidRPr="00DB216D" w:rsidRDefault="00C70F6D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Vize by měla vždy vycházet ze sdílených hodnot organizace.</w:t>
      </w:r>
    </w:p>
    <w:p w14:paraId="55B6228E" w14:textId="77777777" w:rsidR="00C70F6D" w:rsidRPr="007A0324" w:rsidRDefault="00C70F6D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6A2">
        <w:rPr>
          <w:rFonts w:ascii="Calibri" w:hAnsi="Calibri" w:cs="Calibri"/>
          <w:sz w:val="24"/>
          <w:szCs w:val="24"/>
        </w:rPr>
        <w:t xml:space="preserve">Vize by měla být pozitivní, motivující, dostatečně srozumitelná, jasná, snadno pochopitelná a aplikovaná, aby skutečně udávala dlouhodobý směr pro plánování, stanovení cílů a posilovala tvorbu image vzdělávání organizace. </w:t>
      </w:r>
    </w:p>
    <w:p w14:paraId="47588B4F" w14:textId="77777777" w:rsidR="00C70F6D" w:rsidRPr="00DB216D" w:rsidRDefault="00C70F6D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Poslání vyjadřuje hlavní účel existence organizace a cesty, které jsou voleny k jeho dosažení.</w:t>
      </w:r>
    </w:p>
    <w:p w14:paraId="2AE53ADB" w14:textId="77777777" w:rsidR="009B0EDB" w:rsidRPr="009B0EDB" w:rsidRDefault="002B21CD" w:rsidP="007A6C63">
      <w:pPr>
        <w:pStyle w:val="Zkladntext"/>
      </w:pPr>
      <w:r>
        <w:t xml:space="preserve"> </w:t>
      </w:r>
    </w:p>
    <w:p w14:paraId="370F9F47" w14:textId="77777777" w:rsidR="009B0EDB" w:rsidRPr="009B0EDB" w:rsidRDefault="008D186C" w:rsidP="00232326">
      <w:pPr>
        <w:pStyle w:val="Nadpis1"/>
        <w:ind w:firstLine="0"/>
      </w:pPr>
      <w:r>
        <w:lastRenderedPageBreak/>
        <w:t>OBECNÁ CHARAKTERISTIKA ŠKOLY</w:t>
      </w:r>
    </w:p>
    <w:p w14:paraId="6D5E37B7" w14:textId="77777777" w:rsidR="00E7566E" w:rsidRPr="00DB216D" w:rsidRDefault="00E7566E" w:rsidP="00680BFD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8"/>
          <w:szCs w:val="28"/>
        </w:rPr>
      </w:pPr>
    </w:p>
    <w:p w14:paraId="528C47EA" w14:textId="77777777" w:rsidR="00E7566E" w:rsidRPr="00DB216D" w:rsidRDefault="00310319" w:rsidP="00680BFD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3.1 </w:t>
      </w:r>
      <w:r w:rsidR="00E7566E" w:rsidRPr="00DB216D">
        <w:rPr>
          <w:rFonts w:ascii="Calibri" w:hAnsi="Calibri" w:cs="Calibri"/>
          <w:b/>
          <w:color w:val="000000"/>
          <w:sz w:val="24"/>
          <w:szCs w:val="24"/>
        </w:rPr>
        <w:t>NAŠE ŠKOLA</w:t>
      </w:r>
    </w:p>
    <w:p w14:paraId="6AAFAD27" w14:textId="77777777" w:rsidR="00680BFD" w:rsidRDefault="00680BFD" w:rsidP="00680BFD">
      <w:pPr>
        <w:widowControl w:val="0"/>
        <w:autoSpaceDE w:val="0"/>
        <w:autoSpaceDN w:val="0"/>
        <w:spacing w:line="270" w:lineRule="exact"/>
        <w:rPr>
          <w:rFonts w:ascii="Calibri"/>
          <w:b/>
          <w:color w:val="000000"/>
          <w:sz w:val="24"/>
          <w:szCs w:val="24"/>
        </w:rPr>
      </w:pPr>
    </w:p>
    <w:p w14:paraId="7092A681" w14:textId="77777777" w:rsidR="00680BFD" w:rsidRPr="00FC4EB1" w:rsidRDefault="00680BFD" w:rsidP="00FC46A2">
      <w:pPr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Kapacita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školy:</w:t>
      </w:r>
      <w:r w:rsidRPr="00FC4EB1">
        <w:rPr>
          <w:rFonts w:ascii="Calibri" w:hAnsi="Calibri" w:cs="Calibri"/>
          <w:spacing w:val="9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100</w:t>
      </w:r>
      <w:r w:rsidRPr="00FC4EB1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dětí</w:t>
      </w:r>
    </w:p>
    <w:p w14:paraId="03803456" w14:textId="77777777" w:rsidR="007F217C" w:rsidRDefault="00680BFD" w:rsidP="007F217C">
      <w:p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Počet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tříd:</w:t>
      </w:r>
      <w:r w:rsidRPr="00FC4EB1">
        <w:rPr>
          <w:rFonts w:ascii="Calibri" w:hAnsi="Calibri" w:cs="Calibri"/>
          <w:spacing w:val="9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4</w:t>
      </w:r>
    </w:p>
    <w:p w14:paraId="6AB35CEC" w14:textId="29919CD7" w:rsidR="009124CE" w:rsidRDefault="00680BFD" w:rsidP="007F217C">
      <w:p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Počet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pracovníků:</w:t>
      </w:r>
      <w:r w:rsidRPr="00FC4EB1">
        <w:rPr>
          <w:rFonts w:ascii="Calibri" w:hAnsi="Calibri" w:cs="Calibri"/>
          <w:spacing w:val="9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9</w:t>
      </w:r>
      <w:r w:rsidRPr="00FC4EB1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pedagogických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pracovníků</w:t>
      </w:r>
      <w:r w:rsidR="007F217C">
        <w:rPr>
          <w:rFonts w:ascii="Calibri" w:hAnsi="Calibri" w:cs="Calibri"/>
          <w:sz w:val="24"/>
          <w:szCs w:val="24"/>
        </w:rPr>
        <w:t xml:space="preserve">.                                                                         </w:t>
      </w:r>
      <w:r w:rsidRPr="00FC4EB1">
        <w:rPr>
          <w:rFonts w:ascii="Calibri" w:hAnsi="Calibri" w:cs="Calibri"/>
          <w:sz w:val="24"/>
          <w:szCs w:val="24"/>
        </w:rPr>
        <w:t>V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případě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potřeby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možnosti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je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stálý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počet pracovníků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doplňován</w:t>
      </w:r>
      <w:r w:rsidRPr="00FC4EB1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o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další pracovníky</w:t>
      </w:r>
      <w:r w:rsidRPr="00FC4EB1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(např. chůvy, školn</w:t>
      </w:r>
      <w:r w:rsidR="00522201">
        <w:rPr>
          <w:rFonts w:ascii="Calibri" w:hAnsi="Calibri" w:cs="Calibri"/>
          <w:sz w:val="24"/>
          <w:szCs w:val="24"/>
        </w:rPr>
        <w:t>í</w:t>
      </w:r>
      <w:r w:rsidRPr="00FC4EB1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FC4EB1">
        <w:rPr>
          <w:rFonts w:ascii="Calibri" w:hAnsi="Calibri" w:cs="Calibri"/>
          <w:sz w:val="24"/>
          <w:szCs w:val="24"/>
        </w:rPr>
        <w:t>asistenty,</w:t>
      </w:r>
      <w:proofErr w:type="gramEnd"/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apod.).</w:t>
      </w:r>
    </w:p>
    <w:p w14:paraId="523AB3AE" w14:textId="310BF04E" w:rsidR="007F217C" w:rsidRDefault="007F217C" w:rsidP="007F217C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320EAEDD" w14:textId="77777777" w:rsidR="007F217C" w:rsidRPr="007A0324" w:rsidRDefault="007F217C" w:rsidP="007F217C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7E00C3A4" w14:textId="77777777" w:rsidR="00680BFD" w:rsidRPr="00FC4EB1" w:rsidRDefault="00680BFD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Mateřská</w:t>
      </w:r>
      <w:r w:rsidRPr="00FC4EB1">
        <w:rPr>
          <w:rFonts w:ascii="Calibri" w:hAnsi="Calibri" w:cs="Calibri"/>
          <w:spacing w:val="35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škola</w:t>
      </w:r>
      <w:r w:rsidRPr="00FC4EB1">
        <w:rPr>
          <w:rFonts w:ascii="Calibri" w:hAnsi="Calibri" w:cs="Calibri"/>
          <w:spacing w:val="3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je</w:t>
      </w:r>
      <w:r w:rsidRPr="00FC4EB1">
        <w:rPr>
          <w:rFonts w:ascii="Calibri" w:hAnsi="Calibri" w:cs="Calibri"/>
          <w:spacing w:val="35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čtyřtřídní,</w:t>
      </w:r>
      <w:r w:rsidRPr="00FC4EB1">
        <w:rPr>
          <w:rFonts w:ascii="Calibri" w:hAnsi="Calibri" w:cs="Calibri"/>
          <w:spacing w:val="3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pavilónového</w:t>
      </w:r>
      <w:r w:rsidRPr="00FC4EB1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typu</w:t>
      </w:r>
      <w:r w:rsidRPr="00FC4EB1">
        <w:rPr>
          <w:rFonts w:ascii="Calibri" w:hAnsi="Calibri" w:cs="Calibri"/>
          <w:spacing w:val="3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VELOX,</w:t>
      </w:r>
      <w:r w:rsidRPr="00FC4EB1">
        <w:rPr>
          <w:rFonts w:ascii="Calibri" w:hAnsi="Calibri" w:cs="Calibri"/>
          <w:spacing w:val="3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dvě</w:t>
      </w:r>
      <w:r w:rsidRPr="00FC4EB1">
        <w:rPr>
          <w:rFonts w:ascii="Calibri" w:hAnsi="Calibri" w:cs="Calibri"/>
          <w:spacing w:val="35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třídy</w:t>
      </w:r>
      <w:r w:rsidRPr="00FC4EB1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jsou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umístěny</w:t>
      </w:r>
      <w:r w:rsidRPr="00FC4EB1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</w:t>
      </w:r>
      <w:r w:rsidRPr="00FC4EB1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přízemí,</w:t>
      </w:r>
      <w:r w:rsidRPr="00FC4EB1">
        <w:rPr>
          <w:rFonts w:ascii="Calibri" w:hAnsi="Calibri" w:cs="Calibri"/>
          <w:spacing w:val="34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 xml:space="preserve">dvě </w:t>
      </w:r>
      <w:r w:rsidRPr="00FC4EB1">
        <w:rPr>
          <w:rFonts w:ascii="Calibri" w:hAnsi="Calibri" w:cs="Calibri"/>
          <w:sz w:val="24"/>
          <w:szCs w:val="24"/>
        </w:rPr>
        <w:t>třídy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prvním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patře</w:t>
      </w:r>
      <w:r w:rsidRPr="00FC4EB1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pavilonů.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Každá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ze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čtyř</w:t>
      </w:r>
      <w:r w:rsidRPr="00FC4EB1">
        <w:rPr>
          <w:rFonts w:ascii="Calibri" w:hAnsi="Calibri" w:cs="Calibri"/>
          <w:sz w:val="24"/>
          <w:szCs w:val="24"/>
        </w:rPr>
        <w:t xml:space="preserve"> tříd </w:t>
      </w:r>
      <w:r w:rsidRPr="00FC4EB1">
        <w:rPr>
          <w:rFonts w:ascii="Calibri" w:hAnsi="Calibri" w:cs="Calibri"/>
          <w:spacing w:val="-1"/>
          <w:sz w:val="24"/>
          <w:szCs w:val="24"/>
        </w:rPr>
        <w:t>má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</w:t>
      </w:r>
      <w:r w:rsidRPr="00FC4EB1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dispozici celé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podlaží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-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vstupní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prostor, </w:t>
      </w:r>
      <w:r w:rsidRPr="00FC4EB1">
        <w:rPr>
          <w:rFonts w:ascii="Calibri" w:hAnsi="Calibri" w:cs="Calibri"/>
          <w:sz w:val="24"/>
          <w:szCs w:val="24"/>
        </w:rPr>
        <w:t>šatnu dětí,</w:t>
      </w:r>
      <w:r w:rsidRPr="00FC4EB1">
        <w:rPr>
          <w:rFonts w:ascii="Calibri" w:hAnsi="Calibri" w:cs="Calibri"/>
          <w:spacing w:val="1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šatnu</w:t>
      </w:r>
      <w:r w:rsidRPr="00FC4EB1">
        <w:rPr>
          <w:rFonts w:ascii="Calibri" w:hAnsi="Calibri" w:cs="Calibri"/>
          <w:spacing w:val="1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zaměstnanců</w:t>
      </w:r>
      <w:r w:rsidRPr="00FC4EB1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2"/>
          <w:sz w:val="24"/>
          <w:szCs w:val="24"/>
        </w:rPr>
        <w:t>se</w:t>
      </w:r>
      <w:r w:rsidRPr="00FC4EB1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sprchou</w:t>
      </w:r>
      <w:r w:rsidRPr="00FC4EB1">
        <w:rPr>
          <w:rFonts w:ascii="Calibri" w:hAnsi="Calibri" w:cs="Calibri"/>
          <w:spacing w:val="1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WC,</w:t>
      </w:r>
      <w:r w:rsidRPr="00FC4EB1">
        <w:rPr>
          <w:rFonts w:ascii="Calibri" w:hAnsi="Calibri" w:cs="Calibri"/>
          <w:spacing w:val="1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dětské</w:t>
      </w:r>
      <w:r w:rsidRPr="00FC4EB1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WC,</w:t>
      </w:r>
      <w:r w:rsidRPr="00FC4EB1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dětskou</w:t>
      </w:r>
      <w:r w:rsidRPr="00FC4EB1">
        <w:rPr>
          <w:rFonts w:ascii="Calibri" w:hAnsi="Calibri" w:cs="Calibri"/>
          <w:spacing w:val="1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umývárnu</w:t>
      </w:r>
      <w:r w:rsidRPr="00FC4EB1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se</w:t>
      </w:r>
      <w:r w:rsidRPr="00FC4EB1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sprchou,</w:t>
      </w:r>
      <w:r w:rsidRPr="00FC4EB1">
        <w:rPr>
          <w:rFonts w:ascii="Calibri" w:hAnsi="Calibri" w:cs="Calibri"/>
          <w:spacing w:val="18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úklidovou místnost,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letní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WC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umývárnu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(pro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pobyt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na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školní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zahradě),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třídu,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která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slouží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i</w:t>
      </w:r>
      <w:r w:rsidRPr="00FC4EB1">
        <w:rPr>
          <w:rFonts w:ascii="Calibri" w:hAnsi="Calibri" w:cs="Calibri"/>
          <w:spacing w:val="3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jako</w:t>
      </w:r>
      <w:r w:rsidRPr="00FC4EB1">
        <w:rPr>
          <w:rFonts w:ascii="Calibri" w:hAnsi="Calibri" w:cs="Calibri"/>
          <w:spacing w:val="3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jídelna, hernu,</w:t>
      </w:r>
      <w:r w:rsidRPr="00FC4EB1">
        <w:rPr>
          <w:rFonts w:ascii="Calibri" w:hAnsi="Calibri" w:cs="Calibri"/>
          <w:spacing w:val="7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která</w:t>
      </w:r>
      <w:r w:rsidRPr="00FC4EB1">
        <w:rPr>
          <w:rFonts w:ascii="Calibri" w:hAnsi="Calibri" w:cs="Calibri"/>
          <w:spacing w:val="7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slouží</w:t>
      </w:r>
      <w:r w:rsidRPr="00FC4EB1">
        <w:rPr>
          <w:rFonts w:ascii="Calibri" w:hAnsi="Calibri" w:cs="Calibri"/>
          <w:spacing w:val="7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i</w:t>
      </w:r>
      <w:r w:rsidRPr="00FC4EB1">
        <w:rPr>
          <w:rFonts w:ascii="Calibri" w:hAnsi="Calibri" w:cs="Calibri"/>
          <w:spacing w:val="7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jako</w:t>
      </w:r>
      <w:r w:rsidRPr="00FC4EB1">
        <w:rPr>
          <w:rFonts w:ascii="Calibri" w:hAnsi="Calibri" w:cs="Calibri"/>
          <w:spacing w:val="7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lehárna,</w:t>
      </w:r>
      <w:r w:rsidRPr="00FC4EB1">
        <w:rPr>
          <w:rFonts w:ascii="Calibri" w:hAnsi="Calibri" w:cs="Calibri"/>
          <w:spacing w:val="7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sklad</w:t>
      </w:r>
      <w:r w:rsidRPr="00FC4EB1">
        <w:rPr>
          <w:rFonts w:ascii="Calibri" w:hAnsi="Calibri" w:cs="Calibri"/>
          <w:spacing w:val="7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lehátek,</w:t>
      </w:r>
      <w:r w:rsidRPr="00FC4EB1">
        <w:rPr>
          <w:rFonts w:ascii="Calibri" w:hAnsi="Calibri" w:cs="Calibri"/>
          <w:spacing w:val="7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sklad</w:t>
      </w:r>
      <w:r w:rsidRPr="00FC4EB1">
        <w:rPr>
          <w:rFonts w:ascii="Calibri" w:hAnsi="Calibri" w:cs="Calibri"/>
          <w:spacing w:val="7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lůžkovin,</w:t>
      </w:r>
      <w:r w:rsidRPr="00FC4EB1">
        <w:rPr>
          <w:rFonts w:ascii="Calibri" w:hAnsi="Calibri" w:cs="Calibri"/>
          <w:spacing w:val="7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sklad</w:t>
      </w:r>
      <w:r w:rsidRPr="00FC4EB1">
        <w:rPr>
          <w:rFonts w:ascii="Calibri" w:hAnsi="Calibri" w:cs="Calibri"/>
          <w:spacing w:val="7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hraček</w:t>
      </w:r>
      <w:r w:rsidRPr="00FC4EB1">
        <w:rPr>
          <w:rFonts w:ascii="Calibri" w:hAnsi="Calibri" w:cs="Calibri"/>
          <w:spacing w:val="7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7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pomůcek, oddělenou místnost,</w:t>
      </w:r>
      <w:r w:rsidRPr="00FC4EB1">
        <w:rPr>
          <w:rFonts w:ascii="Calibri" w:hAnsi="Calibri" w:cs="Calibri"/>
          <w:spacing w:val="4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která</w:t>
      </w:r>
      <w:r w:rsidRPr="00FC4EB1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je</w:t>
      </w:r>
      <w:r w:rsidRPr="00FC4EB1">
        <w:rPr>
          <w:rFonts w:ascii="Calibri" w:hAnsi="Calibri" w:cs="Calibri"/>
          <w:spacing w:val="4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využívána</w:t>
      </w:r>
      <w:r w:rsidRPr="00FC4EB1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</w:t>
      </w:r>
      <w:r w:rsidRPr="00FC4EB1">
        <w:rPr>
          <w:rFonts w:ascii="Calibri" w:hAnsi="Calibri" w:cs="Calibri"/>
          <w:spacing w:val="4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různým</w:t>
      </w:r>
      <w:r w:rsidRPr="00FC4EB1">
        <w:rPr>
          <w:rFonts w:ascii="Calibri" w:hAnsi="Calibri" w:cs="Calibri"/>
          <w:spacing w:val="4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účelům</w:t>
      </w:r>
      <w:r w:rsidRPr="00FC4EB1">
        <w:rPr>
          <w:rFonts w:ascii="Calibri" w:hAnsi="Calibri" w:cs="Calibri"/>
          <w:spacing w:val="4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</w:t>
      </w:r>
      <w:r w:rsidRPr="00FC4EB1">
        <w:rPr>
          <w:rFonts w:ascii="Calibri" w:hAnsi="Calibri" w:cs="Calibri"/>
          <w:spacing w:val="9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ka</w:t>
      </w:r>
      <w:r w:rsidRPr="00FC4EB1">
        <w:rPr>
          <w:rFonts w:ascii="Calibri" w:hAnsi="Calibri" w:cs="Calibri"/>
          <w:sz w:val="24"/>
          <w:szCs w:val="24"/>
        </w:rPr>
        <w:t>ždé</w:t>
      </w:r>
      <w:r w:rsidRPr="00FC4EB1">
        <w:rPr>
          <w:rFonts w:ascii="Calibri" w:hAnsi="Calibri" w:cs="Calibri"/>
          <w:spacing w:val="4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třídě</w:t>
      </w:r>
      <w:r w:rsidRPr="00FC4EB1">
        <w:rPr>
          <w:rFonts w:ascii="Calibri" w:hAnsi="Calibri" w:cs="Calibri"/>
          <w:spacing w:val="43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jiným</w:t>
      </w:r>
      <w:r w:rsidRPr="00FC4EB1">
        <w:rPr>
          <w:rFonts w:ascii="Calibri" w:hAnsi="Calibri" w:cs="Calibri"/>
          <w:spacing w:val="4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(jako</w:t>
      </w:r>
      <w:r w:rsidRPr="00FC4EB1">
        <w:rPr>
          <w:rFonts w:ascii="Calibri" w:hAnsi="Calibri" w:cs="Calibri"/>
          <w:spacing w:val="4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knihovna, sklad</w:t>
      </w:r>
      <w:r w:rsidRPr="00FC4EB1">
        <w:rPr>
          <w:rFonts w:ascii="Calibri" w:hAnsi="Calibri" w:cs="Calibri"/>
          <w:spacing w:val="5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kostýmů,</w:t>
      </w:r>
      <w:r w:rsidRPr="00FC4EB1">
        <w:rPr>
          <w:rFonts w:ascii="Calibri" w:hAnsi="Calibri" w:cs="Calibri"/>
          <w:spacing w:val="5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výtvarný</w:t>
      </w:r>
      <w:r w:rsidRPr="00FC4EB1">
        <w:rPr>
          <w:rFonts w:ascii="Calibri" w:hAnsi="Calibri" w:cs="Calibri"/>
          <w:spacing w:val="5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ateliér,</w:t>
      </w:r>
      <w:r w:rsidRPr="00FC4EB1">
        <w:rPr>
          <w:rFonts w:ascii="Calibri" w:hAnsi="Calibri" w:cs="Calibri"/>
          <w:spacing w:val="5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badatelna</w:t>
      </w:r>
      <w:r w:rsidRPr="00FC4EB1">
        <w:rPr>
          <w:rFonts w:ascii="Calibri" w:hAnsi="Calibri" w:cs="Calibri"/>
          <w:spacing w:val="5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5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polytechnická</w:t>
      </w:r>
      <w:r w:rsidRPr="00FC4EB1">
        <w:rPr>
          <w:rFonts w:ascii="Calibri" w:hAnsi="Calibri" w:cs="Calibri"/>
          <w:spacing w:val="5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dílna),</w:t>
      </w:r>
      <w:r w:rsidRPr="00FC4EB1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kuchyňku</w:t>
      </w:r>
      <w:r w:rsidRPr="00FC4EB1">
        <w:rPr>
          <w:rFonts w:ascii="Calibri" w:hAnsi="Calibri" w:cs="Calibri"/>
          <w:spacing w:val="5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-</w:t>
      </w:r>
      <w:r w:rsidRPr="00FC4EB1">
        <w:rPr>
          <w:rFonts w:ascii="Calibri" w:hAnsi="Calibri" w:cs="Calibri"/>
          <w:spacing w:val="5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výdejnu</w:t>
      </w:r>
      <w:r w:rsidRPr="00FC4EB1">
        <w:rPr>
          <w:rFonts w:ascii="Calibri" w:hAnsi="Calibri" w:cs="Calibri"/>
          <w:spacing w:val="5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stravy.</w:t>
      </w:r>
    </w:p>
    <w:p w14:paraId="7E5E58B8" w14:textId="77777777" w:rsidR="00231FDB" w:rsidRPr="00FC4EB1" w:rsidRDefault="00680BFD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V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pedagogické</w:t>
      </w:r>
      <w:r w:rsidRPr="00FC4EB1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práci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jsou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nám</w:t>
      </w:r>
      <w:r w:rsidRPr="00FC4EB1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blízké</w:t>
      </w:r>
      <w:r w:rsidRPr="00FC4EB1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prvky</w:t>
      </w:r>
      <w:r w:rsidRPr="00FC4EB1">
        <w:rPr>
          <w:rFonts w:ascii="Calibri" w:hAnsi="Calibri" w:cs="Calibri"/>
          <w:spacing w:val="1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z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programu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Začít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spolu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inspirací</w:t>
      </w:r>
      <w:r w:rsidRPr="00FC4EB1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při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členění</w:t>
      </w:r>
      <w:r w:rsidRPr="00FC4EB1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vybavení třídy</w:t>
      </w:r>
      <w:r w:rsidRPr="00FC4EB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herny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1"/>
          <w:sz w:val="24"/>
          <w:szCs w:val="24"/>
        </w:rPr>
        <w:t>nám</w:t>
      </w:r>
      <w:r w:rsidRPr="00FC4EB1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jsou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centra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aktivit</w:t>
      </w:r>
      <w:r w:rsidRPr="00FC4EB1">
        <w:rPr>
          <w:rFonts w:ascii="Calibri" w:hAnsi="Calibri" w:cs="Calibri"/>
          <w:spacing w:val="10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(ateliér,</w:t>
      </w:r>
      <w:r w:rsidRPr="00FC4EB1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domácnost,</w:t>
      </w:r>
      <w:r w:rsidRPr="00FC4EB1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dramatika,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kostky,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manipulační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stolní hry,</w:t>
      </w:r>
      <w:r w:rsidRPr="00FC4EB1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voda</w:t>
      </w:r>
      <w:r w:rsidRPr="00FC4EB1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písek,</w:t>
      </w:r>
      <w:r w:rsidRPr="00FC4EB1">
        <w:rPr>
          <w:rFonts w:ascii="Calibri" w:hAnsi="Calibri" w:cs="Calibri"/>
          <w:spacing w:val="35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objevy</w:t>
      </w:r>
      <w:r w:rsidRPr="00FC4EB1">
        <w:rPr>
          <w:rFonts w:ascii="Calibri" w:hAnsi="Calibri" w:cs="Calibri"/>
          <w:spacing w:val="36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pokusy,</w:t>
      </w:r>
      <w:r w:rsidRPr="00FC4EB1">
        <w:rPr>
          <w:rFonts w:ascii="Calibri" w:hAnsi="Calibri" w:cs="Calibri"/>
          <w:spacing w:val="35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knihy</w:t>
      </w:r>
      <w:r w:rsidRPr="00FC4EB1">
        <w:rPr>
          <w:rFonts w:ascii="Calibri" w:hAnsi="Calibri" w:cs="Calibri"/>
          <w:spacing w:val="38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písmena,</w:t>
      </w:r>
      <w:r w:rsidRPr="00FC4EB1">
        <w:rPr>
          <w:rFonts w:ascii="Calibri" w:hAnsi="Calibri" w:cs="Calibri"/>
          <w:spacing w:val="38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hudba,</w:t>
      </w:r>
      <w:r w:rsidRPr="00FC4EB1">
        <w:rPr>
          <w:rFonts w:ascii="Calibri" w:hAnsi="Calibri" w:cs="Calibri"/>
          <w:spacing w:val="3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dílna).</w:t>
      </w:r>
      <w:r w:rsidRPr="00FC4EB1">
        <w:rPr>
          <w:rFonts w:ascii="Calibri" w:hAnsi="Calibri" w:cs="Calibri"/>
          <w:spacing w:val="10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Naším</w:t>
      </w:r>
      <w:r w:rsidRPr="00FC4EB1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cílem</w:t>
      </w:r>
      <w:r w:rsidRPr="00FC4EB1">
        <w:rPr>
          <w:rFonts w:ascii="Calibri" w:hAnsi="Calibri" w:cs="Calibri"/>
          <w:spacing w:val="39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2"/>
          <w:sz w:val="24"/>
          <w:szCs w:val="24"/>
        </w:rPr>
        <w:t>je</w:t>
      </w:r>
      <w:r w:rsidRPr="00FC4EB1">
        <w:rPr>
          <w:rFonts w:ascii="Calibri" w:hAnsi="Calibri" w:cs="Calibri"/>
          <w:spacing w:val="4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postupně doplňovat</w:t>
      </w:r>
      <w:r w:rsidRPr="00FC4EB1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potřebný</w:t>
      </w:r>
      <w:r w:rsidRPr="00FC4EB1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materiál,</w:t>
      </w:r>
      <w:r w:rsidRPr="00FC4EB1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pomůcky</w:t>
      </w:r>
      <w:r w:rsidRPr="00FC4EB1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-3"/>
          <w:sz w:val="24"/>
          <w:szCs w:val="24"/>
        </w:rPr>
        <w:t>do</w:t>
      </w:r>
      <w:r w:rsidRPr="00FC4EB1">
        <w:rPr>
          <w:rFonts w:ascii="Calibri" w:hAnsi="Calibri" w:cs="Calibri"/>
          <w:spacing w:val="27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jednotlivých</w:t>
      </w:r>
      <w:r w:rsidRPr="00FC4EB1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center</w:t>
      </w:r>
      <w:r w:rsidRPr="00FC4EB1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využívat</w:t>
      </w:r>
      <w:r w:rsidRPr="00FC4EB1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více</w:t>
      </w:r>
      <w:r w:rsidRPr="00FC4EB1">
        <w:rPr>
          <w:rFonts w:ascii="Calibri" w:hAnsi="Calibri" w:cs="Calibri"/>
          <w:spacing w:val="20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skupinové</w:t>
      </w:r>
      <w:r w:rsidRPr="00FC4EB1">
        <w:rPr>
          <w:rFonts w:ascii="Calibri" w:hAnsi="Calibri" w:cs="Calibri"/>
          <w:spacing w:val="2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práce</w:t>
      </w:r>
      <w:r w:rsidRPr="00FC4EB1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 xml:space="preserve">s </w:t>
      </w:r>
      <w:r w:rsidRPr="00FC4EB1">
        <w:rPr>
          <w:rFonts w:ascii="Calibri" w:hAnsi="Calibri" w:cs="Calibri"/>
          <w:spacing w:val="1"/>
          <w:sz w:val="24"/>
          <w:szCs w:val="24"/>
        </w:rPr>
        <w:t>dětmi</w:t>
      </w:r>
      <w:r w:rsidRPr="00FC4EB1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organizované</w:t>
      </w:r>
      <w:r w:rsidRPr="00FC4EB1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právě</w:t>
      </w:r>
      <w:r w:rsidRPr="00FC4EB1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v</w:t>
      </w:r>
      <w:r w:rsidRPr="00FC4EB1">
        <w:rPr>
          <w:rFonts w:ascii="Calibri" w:hAnsi="Calibri" w:cs="Calibri"/>
          <w:spacing w:val="24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centrech</w:t>
      </w:r>
      <w:r w:rsidRPr="00FC4EB1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aktivit,</w:t>
      </w:r>
      <w:r w:rsidRPr="00FC4EB1">
        <w:rPr>
          <w:rFonts w:ascii="Calibri" w:hAnsi="Calibri" w:cs="Calibri"/>
          <w:spacing w:val="1"/>
          <w:sz w:val="24"/>
          <w:szCs w:val="24"/>
        </w:rPr>
        <w:t xml:space="preserve"> </w:t>
      </w:r>
      <w:r w:rsidR="00231FDB" w:rsidRPr="00FC4EB1">
        <w:rPr>
          <w:rFonts w:ascii="Calibri" w:hAnsi="Calibri" w:cs="Calibri"/>
          <w:sz w:val="24"/>
          <w:szCs w:val="24"/>
        </w:rPr>
        <w:t>dovybavit</w:t>
      </w:r>
      <w:r w:rsidRPr="00FC4EB1">
        <w:rPr>
          <w:rFonts w:ascii="Calibri" w:hAnsi="Calibri" w:cs="Calibri"/>
          <w:spacing w:val="71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badatelnu</w:t>
      </w:r>
      <w:r w:rsidRPr="00FC4EB1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a</w:t>
      </w:r>
      <w:r w:rsidRPr="00FC4EB1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polytechnickou</w:t>
      </w:r>
      <w:r w:rsidRPr="00FC4EB1">
        <w:rPr>
          <w:rFonts w:ascii="Calibri" w:hAnsi="Calibri" w:cs="Calibri"/>
          <w:spacing w:val="23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dílnu</w:t>
      </w:r>
      <w:r w:rsidRPr="00FC4EB1">
        <w:rPr>
          <w:rFonts w:ascii="Calibri" w:hAnsi="Calibri" w:cs="Calibri"/>
          <w:spacing w:val="22"/>
          <w:sz w:val="24"/>
          <w:szCs w:val="24"/>
        </w:rPr>
        <w:t xml:space="preserve"> </w:t>
      </w:r>
      <w:r w:rsidRPr="00FC4EB1">
        <w:rPr>
          <w:rFonts w:ascii="Calibri" w:hAnsi="Calibri" w:cs="Calibri"/>
          <w:spacing w:val="1"/>
          <w:sz w:val="24"/>
          <w:szCs w:val="24"/>
        </w:rPr>
        <w:t>spojenou</w:t>
      </w:r>
      <w:r w:rsidRPr="00FC4EB1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FC4EB1">
        <w:rPr>
          <w:rFonts w:ascii="Calibri" w:hAnsi="Calibri" w:cs="Calibri"/>
          <w:sz w:val="24"/>
          <w:szCs w:val="24"/>
        </w:rPr>
        <w:t>s přírodní zahradou.</w:t>
      </w:r>
    </w:p>
    <w:p w14:paraId="047E8BA6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Dvě budovy školy jsou po celkové rekonstrukci, hospodářskou budovu čeká zateplení a rekonstrukce plynového topení na jaře 2023</w:t>
      </w:r>
    </w:p>
    <w:p w14:paraId="05C01C13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Součástí MŠ je školní jídelna</w:t>
      </w:r>
    </w:p>
    <w:p w14:paraId="3601C44B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MŠ je čtyřtřídní s klasickými dispozicemi a kapacitou 100 dětí</w:t>
      </w:r>
    </w:p>
    <w:p w14:paraId="7CD43E58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lastRenderedPageBreak/>
        <w:t>V letošním roce je zapsáno 89 dětí (kráceno o dvouleté děti a jedno dítě s podpůrným opatřením)</w:t>
      </w:r>
    </w:p>
    <w:p w14:paraId="7568B2A6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Vybavení školy je nové, umývárny dětí zrekonstruované</w:t>
      </w:r>
    </w:p>
    <w:p w14:paraId="4C9A6DBC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Kuchyňky pro výdej stravy jsou nově zrekonstruované – srpen 2022</w:t>
      </w:r>
    </w:p>
    <w:p w14:paraId="5B70A0A2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MŠ má velkou environmentální zahradu s vybavením</w:t>
      </w:r>
    </w:p>
    <w:p w14:paraId="0ACF50CE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Škola má aktuální webové stránky</w:t>
      </w:r>
    </w:p>
    <w:p w14:paraId="4E5B9C2B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Spolupracuje s ostatními </w:t>
      </w:r>
      <w:proofErr w:type="gramStart"/>
      <w:r w:rsidRPr="00FC4EB1">
        <w:rPr>
          <w:rFonts w:ascii="Calibri" w:hAnsi="Calibri" w:cs="Calibri"/>
          <w:sz w:val="24"/>
          <w:szCs w:val="24"/>
        </w:rPr>
        <w:t>organizacemi - ZUŠ</w:t>
      </w:r>
      <w:proofErr w:type="gramEnd"/>
      <w:r w:rsidRPr="00FC4EB1">
        <w:rPr>
          <w:rFonts w:ascii="Calibri" w:hAnsi="Calibri" w:cs="Calibri"/>
          <w:sz w:val="24"/>
          <w:szCs w:val="24"/>
        </w:rPr>
        <w:t>, OSVČ Orion, ZŠ, Mensa, Mrkvička, kultura města Němčice nad Hanou</w:t>
      </w:r>
    </w:p>
    <w:p w14:paraId="2B82F357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Je zde zaměstnáno celkem 16 pedagogických a nepedagogických pracovníků</w:t>
      </w:r>
    </w:p>
    <w:p w14:paraId="59BE22A7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MŠ pracuje dle inovovaného ŠVP </w:t>
      </w:r>
      <w:proofErr w:type="gramStart"/>
      <w:r w:rsidRPr="00FC4EB1">
        <w:rPr>
          <w:rFonts w:ascii="Calibri" w:hAnsi="Calibri" w:cs="Calibri"/>
          <w:sz w:val="24"/>
          <w:szCs w:val="24"/>
        </w:rPr>
        <w:t>„ Moje</w:t>
      </w:r>
      <w:proofErr w:type="gramEnd"/>
      <w:r w:rsidRPr="00FC4EB1">
        <w:rPr>
          <w:rFonts w:ascii="Calibri" w:hAnsi="Calibri" w:cs="Calibri"/>
          <w:sz w:val="24"/>
          <w:szCs w:val="24"/>
        </w:rPr>
        <w:t xml:space="preserve"> země a já v ní“, který má vypracovaný Minimální preventivní program, Plán logopedické prevence, Enviromentální činnosti na školní zahradě</w:t>
      </w:r>
    </w:p>
    <w:p w14:paraId="6E443689" w14:textId="77777777" w:rsidR="00231FDB" w:rsidRPr="00FC4EB1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MŠ je vybavena knihovnou pro děti i pedagogy a badatelnou</w:t>
      </w:r>
    </w:p>
    <w:p w14:paraId="49ED05C1" w14:textId="7857158B" w:rsidR="00231FDB" w:rsidRDefault="00231FDB" w:rsidP="007A0324">
      <w:pPr>
        <w:numPr>
          <w:ilvl w:val="0"/>
          <w:numId w:val="4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Škola nabízí aktivity pro děti i pro rodiče</w:t>
      </w:r>
    </w:p>
    <w:p w14:paraId="3FE27DB7" w14:textId="77777777" w:rsidR="007F217C" w:rsidRPr="00FC4EB1" w:rsidRDefault="007F217C" w:rsidP="007F217C">
      <w:pPr>
        <w:spacing w:line="360" w:lineRule="auto"/>
        <w:ind w:left="780"/>
        <w:rPr>
          <w:rFonts w:ascii="Calibri" w:hAnsi="Calibri" w:cs="Calibri"/>
          <w:sz w:val="24"/>
          <w:szCs w:val="24"/>
        </w:rPr>
      </w:pPr>
    </w:p>
    <w:p w14:paraId="25028AD1" w14:textId="77777777" w:rsidR="008D186C" w:rsidRPr="002526A1" w:rsidRDefault="008D186C" w:rsidP="00231FDB">
      <w:pPr>
        <w:rPr>
          <w:rFonts w:ascii="Calibri" w:hAnsi="Calibri" w:cs="Calibri"/>
          <w:sz w:val="24"/>
          <w:szCs w:val="24"/>
        </w:rPr>
      </w:pPr>
    </w:p>
    <w:p w14:paraId="6D943543" w14:textId="77777777" w:rsidR="00E7566E" w:rsidRDefault="00310319" w:rsidP="00E7566E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3.2 </w:t>
      </w:r>
      <w:r w:rsidR="00E7566E" w:rsidRPr="00E7566E">
        <w:rPr>
          <w:rFonts w:ascii="Calibri" w:hAnsi="Calibri" w:cs="Calibri"/>
          <w:b/>
          <w:color w:val="000000"/>
          <w:sz w:val="24"/>
          <w:szCs w:val="24"/>
        </w:rPr>
        <w:t>NAŠ</w:t>
      </w:r>
      <w:r w:rsidR="00E7566E">
        <w:rPr>
          <w:rFonts w:ascii="Calibri" w:hAnsi="Calibri" w:cs="Calibri"/>
          <w:b/>
          <w:color w:val="000000"/>
          <w:sz w:val="24"/>
          <w:szCs w:val="24"/>
        </w:rPr>
        <w:t>I ZAMĚSTNANCI</w:t>
      </w:r>
    </w:p>
    <w:p w14:paraId="69CC342A" w14:textId="77777777" w:rsidR="00E7566E" w:rsidRDefault="00E7566E" w:rsidP="00E7566E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4"/>
          <w:szCs w:val="24"/>
        </w:rPr>
      </w:pPr>
    </w:p>
    <w:p w14:paraId="12BDE5E1" w14:textId="00BF54C7" w:rsidR="007F217C" w:rsidRDefault="00E7566E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DB216D">
        <w:rPr>
          <w:rFonts w:ascii="Calibri" w:hAnsi="Calibri" w:cs="Calibri"/>
          <w:sz w:val="24"/>
          <w:szCs w:val="24"/>
        </w:rPr>
        <w:t>Provoz mateřské školy zajišťuje zpravidla 9</w:t>
      </w:r>
      <w:r w:rsidR="007F217C">
        <w:rPr>
          <w:rFonts w:ascii="Calibri" w:hAnsi="Calibri" w:cs="Calibri"/>
          <w:sz w:val="24"/>
          <w:szCs w:val="24"/>
        </w:rPr>
        <w:t xml:space="preserve"> kvalifikovaných</w:t>
      </w:r>
      <w:r w:rsidRPr="00DB216D">
        <w:rPr>
          <w:rFonts w:ascii="Calibri" w:hAnsi="Calibri" w:cs="Calibri"/>
          <w:sz w:val="24"/>
          <w:szCs w:val="24"/>
        </w:rPr>
        <w:t xml:space="preserve"> učitelek, 3 asistentky pedagoga a 6 nepedagogických pracovnic</w:t>
      </w:r>
      <w:r w:rsidR="007F217C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="007F217C">
        <w:rPr>
          <w:rFonts w:ascii="Calibri" w:hAnsi="Calibri" w:cs="Calibri"/>
          <w:sz w:val="24"/>
          <w:szCs w:val="24"/>
        </w:rPr>
        <w:t>(  uklízečky</w:t>
      </w:r>
      <w:proofErr w:type="gramEnd"/>
      <w:r w:rsidR="007F217C">
        <w:rPr>
          <w:rFonts w:ascii="Calibri" w:hAnsi="Calibri" w:cs="Calibri"/>
          <w:sz w:val="24"/>
          <w:szCs w:val="24"/>
        </w:rPr>
        <w:t xml:space="preserve">, kuchařka, pomocná kuchařka, vedoucí školní jídelny, mzdová účetní ). </w:t>
      </w:r>
    </w:p>
    <w:p w14:paraId="59FA0D97" w14:textId="5C9FC8DE" w:rsidR="00E7566E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</w:t>
      </w:r>
      <w:r w:rsidR="00E7566E" w:rsidRPr="00DB216D">
        <w:rPr>
          <w:rFonts w:ascii="Calibri" w:hAnsi="Calibri" w:cs="Calibri"/>
          <w:sz w:val="24"/>
          <w:szCs w:val="24"/>
        </w:rPr>
        <w:t>Kvalitní školu tvoří především kvalifikovaní a kompetentní zaměstnanci, kteří využívají své znalosti, dovednosti, kreativitu a s chutí pracují s dětmi. Nejedná se pouze o pedagogické pracovníky. Prostředí pro všestranný rozvoj dítěte vytváří také provozní personál. I ten se podílí na vytváření podnětného, příjemného a bezpečného prostředí mateřské školy.</w:t>
      </w:r>
    </w:p>
    <w:p w14:paraId="16891F76" w14:textId="2588B9BA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0949CF78" w14:textId="6FA8D93A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3BA26D79" w14:textId="614E87E8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1CC0BE07" w14:textId="2946D7DA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1DD3A0B6" w14:textId="5AC929C7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725491F4" w14:textId="3170359A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38C52771" w14:textId="7E86F35D" w:rsidR="007F217C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1A332468" w14:textId="77777777" w:rsidR="007F217C" w:rsidRPr="00DB216D" w:rsidRDefault="007F217C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68E84DFE" w14:textId="77777777" w:rsidR="00EF06A6" w:rsidRPr="00DB216D" w:rsidRDefault="00EF06A6" w:rsidP="00E7566E">
      <w:pPr>
        <w:rPr>
          <w:rFonts w:ascii="Calibri" w:hAnsi="Calibri" w:cs="Calibri"/>
          <w:sz w:val="24"/>
          <w:szCs w:val="24"/>
        </w:rPr>
      </w:pPr>
    </w:p>
    <w:p w14:paraId="3304F7F2" w14:textId="370879BB" w:rsidR="00EF06A6" w:rsidRDefault="00310319" w:rsidP="00EF06A6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3.3 </w:t>
      </w:r>
      <w:r w:rsidR="00EF06A6" w:rsidRPr="00EF06A6">
        <w:rPr>
          <w:rFonts w:ascii="Calibri" w:hAnsi="Calibri" w:cs="Calibri"/>
          <w:b/>
          <w:color w:val="000000"/>
          <w:sz w:val="24"/>
          <w:szCs w:val="24"/>
        </w:rPr>
        <w:t xml:space="preserve">NAŠE </w:t>
      </w:r>
      <w:r w:rsidR="00EF06A6">
        <w:rPr>
          <w:rFonts w:ascii="Calibri" w:hAnsi="Calibri" w:cs="Calibri"/>
          <w:b/>
          <w:color w:val="000000"/>
          <w:sz w:val="24"/>
          <w:szCs w:val="24"/>
        </w:rPr>
        <w:t>DĚTI</w:t>
      </w:r>
    </w:p>
    <w:p w14:paraId="5B32CD81" w14:textId="77777777" w:rsidR="007F217C" w:rsidRDefault="007F217C" w:rsidP="00EF06A6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4"/>
          <w:szCs w:val="24"/>
        </w:rPr>
      </w:pPr>
    </w:p>
    <w:p w14:paraId="60A8BD41" w14:textId="77777777" w:rsidR="00EF06A6" w:rsidRDefault="00EF06A6" w:rsidP="00EF06A6">
      <w:pPr>
        <w:widowControl w:val="0"/>
        <w:autoSpaceDE w:val="0"/>
        <w:autoSpaceDN w:val="0"/>
        <w:spacing w:line="270" w:lineRule="exact"/>
        <w:rPr>
          <w:rFonts w:ascii="Calibri" w:hAnsi="Calibri" w:cs="Calibri"/>
          <w:b/>
          <w:color w:val="000000"/>
          <w:sz w:val="24"/>
          <w:szCs w:val="24"/>
        </w:rPr>
      </w:pPr>
    </w:p>
    <w:p w14:paraId="4471453F" w14:textId="4702AE25" w:rsidR="00EF06A6" w:rsidRPr="00FC4EB1" w:rsidRDefault="00EF06A6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Dle rejstříku škol a Ministerstva školství mládeže a tělovýchovy (MŠMT) je v současné době maximální kapacita školy 100 dětí a vzdělávání probíhá ve 4 třídách. Složení tříd je homogenní.</w:t>
      </w:r>
    </w:p>
    <w:p w14:paraId="487A6B89" w14:textId="77777777" w:rsidR="00EF06A6" w:rsidRPr="00FC4EB1" w:rsidRDefault="00EF06A6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ŽABIČKY </w:t>
      </w:r>
      <w:proofErr w:type="gramStart"/>
      <w:r w:rsidRPr="00FC4EB1">
        <w:rPr>
          <w:rFonts w:ascii="Calibri" w:hAnsi="Calibri" w:cs="Calibri"/>
          <w:sz w:val="24"/>
          <w:szCs w:val="24"/>
        </w:rPr>
        <w:t xml:space="preserve">– </w:t>
      </w:r>
      <w:r w:rsidR="00E740BD" w:rsidRPr="00FC4EB1">
        <w:rPr>
          <w:rFonts w:ascii="Calibri" w:hAnsi="Calibri" w:cs="Calibri"/>
          <w:sz w:val="24"/>
          <w:szCs w:val="24"/>
        </w:rPr>
        <w:t xml:space="preserve"> děti</w:t>
      </w:r>
      <w:proofErr w:type="gramEnd"/>
      <w:r w:rsidR="00E740BD" w:rsidRPr="00FC4EB1">
        <w:rPr>
          <w:rFonts w:ascii="Calibri" w:hAnsi="Calibri" w:cs="Calibri"/>
          <w:sz w:val="24"/>
          <w:szCs w:val="24"/>
        </w:rPr>
        <w:t xml:space="preserve"> ve věku 2-3 let</w:t>
      </w:r>
    </w:p>
    <w:p w14:paraId="1B7C44F5" w14:textId="77777777" w:rsidR="00EF06A6" w:rsidRPr="00FC4EB1" w:rsidRDefault="00EF06A6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SOVIČKY – </w:t>
      </w:r>
      <w:r w:rsidR="00E740BD" w:rsidRPr="00FC4EB1">
        <w:rPr>
          <w:rFonts w:ascii="Calibri" w:hAnsi="Calibri" w:cs="Calibri"/>
          <w:sz w:val="24"/>
          <w:szCs w:val="24"/>
        </w:rPr>
        <w:t>děti ve věku 3-5 let</w:t>
      </w:r>
    </w:p>
    <w:p w14:paraId="096E2AD9" w14:textId="77777777" w:rsidR="00EF06A6" w:rsidRPr="00FC4EB1" w:rsidRDefault="00EF06A6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VEVERKY</w:t>
      </w:r>
      <w:proofErr w:type="gramStart"/>
      <w:r w:rsidRPr="00FC4EB1">
        <w:rPr>
          <w:rFonts w:ascii="Calibri" w:hAnsi="Calibri" w:cs="Calibri"/>
          <w:sz w:val="24"/>
          <w:szCs w:val="24"/>
        </w:rPr>
        <w:t>-</w:t>
      </w:r>
      <w:r w:rsidR="00E740BD" w:rsidRPr="00FC4EB1">
        <w:rPr>
          <w:rFonts w:ascii="Calibri" w:hAnsi="Calibri" w:cs="Calibri"/>
          <w:sz w:val="24"/>
          <w:szCs w:val="24"/>
        </w:rPr>
        <w:t xml:space="preserve">  děti</w:t>
      </w:r>
      <w:proofErr w:type="gramEnd"/>
      <w:r w:rsidR="00E740BD" w:rsidRPr="00FC4EB1">
        <w:rPr>
          <w:rFonts w:ascii="Calibri" w:hAnsi="Calibri" w:cs="Calibri"/>
          <w:sz w:val="24"/>
          <w:szCs w:val="24"/>
        </w:rPr>
        <w:t xml:space="preserve"> ve věku 5-6 let</w:t>
      </w:r>
    </w:p>
    <w:p w14:paraId="626E7104" w14:textId="77777777" w:rsidR="00EF06A6" w:rsidRPr="00FC4EB1" w:rsidRDefault="00EF06A6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VČELIČKY </w:t>
      </w:r>
      <w:proofErr w:type="gramStart"/>
      <w:r w:rsidRPr="00FC4EB1">
        <w:rPr>
          <w:rFonts w:ascii="Calibri" w:hAnsi="Calibri" w:cs="Calibri"/>
          <w:sz w:val="24"/>
          <w:szCs w:val="24"/>
        </w:rPr>
        <w:t xml:space="preserve">-  </w:t>
      </w:r>
      <w:r w:rsidR="00E740BD" w:rsidRPr="00FC4EB1">
        <w:rPr>
          <w:rFonts w:ascii="Calibri" w:hAnsi="Calibri" w:cs="Calibri"/>
          <w:sz w:val="24"/>
          <w:szCs w:val="24"/>
        </w:rPr>
        <w:t>děti</w:t>
      </w:r>
      <w:proofErr w:type="gramEnd"/>
      <w:r w:rsidR="00E740BD" w:rsidRPr="00FC4EB1">
        <w:rPr>
          <w:rFonts w:ascii="Calibri" w:hAnsi="Calibri" w:cs="Calibri"/>
          <w:sz w:val="24"/>
          <w:szCs w:val="24"/>
        </w:rPr>
        <w:t xml:space="preserve"> ve věku 6-7 let ( předškolní děti )</w:t>
      </w:r>
    </w:p>
    <w:p w14:paraId="41F28A68" w14:textId="77777777" w:rsidR="00EF06A6" w:rsidRPr="00FC4EB1" w:rsidRDefault="00EF06A6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Ve vzdělávání se snažíme o osobní přístup ke každému dítěti a maximální individualizaci při rozvoji jednotlivých osobností. Vycházíme ze zájmu dětí a jejich potřeb, ty využíváme k motivaci, pro získávání potřebných kompetencí a hodnot. </w:t>
      </w:r>
    </w:p>
    <w:p w14:paraId="10B49D76" w14:textId="77777777" w:rsidR="00EF06A6" w:rsidRPr="007A0324" w:rsidRDefault="00EF06A6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Naše děti vedeme k sebejistotě, zdravému sebevědomí, zdravému životnímu stylu, k empatii a vzájemné toleranci.  </w:t>
      </w:r>
    </w:p>
    <w:p w14:paraId="7C097DFF" w14:textId="77777777" w:rsidR="00B3533C" w:rsidRPr="007A0324" w:rsidRDefault="00EF06A6" w:rsidP="007A6C63">
      <w:pPr>
        <w:widowControl w:val="0"/>
        <w:autoSpaceDE w:val="0"/>
        <w:autoSpaceDN w:val="0"/>
        <w:spacing w:line="360" w:lineRule="auto"/>
        <w:ind w:firstLine="709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Pracujeme podle jednotného školního vzdělávacího programu pro předškolní vzdělávání. Jeho název i celkové pojetí pochází z naší rozvojové koncepce – „Moje země a já v ní“.</w:t>
      </w:r>
    </w:p>
    <w:p w14:paraId="1333A071" w14:textId="77777777" w:rsidR="00B3533C" w:rsidRPr="00DB216D" w:rsidRDefault="00B3533C" w:rsidP="007A6C63">
      <w:pPr>
        <w:spacing w:line="360" w:lineRule="auto"/>
        <w:ind w:firstLine="709"/>
        <w:rPr>
          <w:rFonts w:ascii="Calibri" w:hAnsi="Calibri" w:cs="Calibri"/>
          <w:color w:val="000000"/>
          <w:sz w:val="24"/>
          <w:szCs w:val="24"/>
        </w:rPr>
      </w:pPr>
      <w:r w:rsidRPr="00DB216D">
        <w:rPr>
          <w:rFonts w:ascii="Calibri" w:hAnsi="Calibri" w:cs="Calibri"/>
          <w:color w:val="000000"/>
          <w:sz w:val="24"/>
          <w:szCs w:val="24"/>
        </w:rPr>
        <w:t xml:space="preserve">Naším záměrem je dovést dítě na konci svého předškolního období k tomu, aby v rozsahu svých osobních předpokladů získalo věku přirozenou fyzickou, psychickou a sociální samostatnost a základy kompetencí důležitých pro jeho další rozvoj a učení, pro život a vzdělávání. </w:t>
      </w:r>
    </w:p>
    <w:p w14:paraId="3E9ECBD1" w14:textId="77777777" w:rsidR="00AB1C6B" w:rsidRDefault="004D5793" w:rsidP="00AB1C6B">
      <w:pPr>
        <w:pStyle w:val="Nadpis1"/>
      </w:pPr>
      <w:r>
        <w:lastRenderedPageBreak/>
        <w:t>VIZ</w:t>
      </w:r>
      <w:r w:rsidR="00B3533C">
        <w:t>e mateřské školy</w:t>
      </w:r>
    </w:p>
    <w:p w14:paraId="6CFDF6AD" w14:textId="77777777" w:rsidR="004D5793" w:rsidRPr="00FC4EB1" w:rsidRDefault="003608F1" w:rsidP="00310319">
      <w:pPr>
        <w:rPr>
          <w:rFonts w:ascii="Calibri" w:hAnsi="Calibri" w:cs="Calibri"/>
          <w:b/>
          <w:bCs/>
          <w:sz w:val="24"/>
          <w:szCs w:val="24"/>
        </w:rPr>
      </w:pPr>
      <w:r w:rsidRPr="00FC4EB1">
        <w:rPr>
          <w:rFonts w:ascii="Calibri" w:hAnsi="Calibri" w:cs="Calibri"/>
          <w:b/>
          <w:bCs/>
          <w:sz w:val="24"/>
          <w:szCs w:val="24"/>
        </w:rPr>
        <w:t xml:space="preserve">Motto: </w:t>
      </w:r>
      <w:proofErr w:type="gramStart"/>
      <w:r w:rsidR="004D5793" w:rsidRPr="00FC4EB1">
        <w:rPr>
          <w:rFonts w:ascii="Calibri" w:hAnsi="Calibri" w:cs="Calibri"/>
          <w:b/>
          <w:bCs/>
          <w:sz w:val="24"/>
          <w:szCs w:val="24"/>
        </w:rPr>
        <w:t>„</w:t>
      </w:r>
      <w:r w:rsidRPr="00FC4EB1">
        <w:rPr>
          <w:rFonts w:ascii="Calibri" w:hAnsi="Calibri" w:cs="Calibri"/>
          <w:b/>
          <w:bCs/>
          <w:sz w:val="24"/>
          <w:szCs w:val="24"/>
        </w:rPr>
        <w:t xml:space="preserve"> I</w:t>
      </w:r>
      <w:proofErr w:type="gramEnd"/>
      <w:r w:rsidRPr="00FC4EB1">
        <w:rPr>
          <w:rFonts w:ascii="Calibri" w:hAnsi="Calibri" w:cs="Calibri"/>
          <w:b/>
          <w:bCs/>
          <w:sz w:val="24"/>
          <w:szCs w:val="24"/>
        </w:rPr>
        <w:t xml:space="preserve"> ten nejmenší člověk může změnit směr budoucnosti.“</w:t>
      </w:r>
    </w:p>
    <w:p w14:paraId="65ED3E4F" w14:textId="77777777" w:rsidR="0015262E" w:rsidRPr="00FC4EB1" w:rsidRDefault="0015262E" w:rsidP="00310319">
      <w:pPr>
        <w:rPr>
          <w:rFonts w:ascii="Calibri" w:hAnsi="Calibri" w:cs="Calibri"/>
          <w:b/>
          <w:bCs/>
          <w:sz w:val="24"/>
          <w:szCs w:val="24"/>
        </w:rPr>
      </w:pPr>
    </w:p>
    <w:p w14:paraId="597C5974" w14:textId="77777777" w:rsidR="0015262E" w:rsidRPr="00FC4EB1" w:rsidRDefault="0015262E" w:rsidP="00310319">
      <w:pPr>
        <w:rPr>
          <w:rFonts w:ascii="Calibri" w:hAnsi="Calibri" w:cs="Calibri"/>
          <w:b/>
          <w:bCs/>
          <w:sz w:val="24"/>
          <w:szCs w:val="24"/>
        </w:rPr>
      </w:pPr>
      <w:r w:rsidRPr="00FC4EB1">
        <w:rPr>
          <w:rFonts w:ascii="Calibri" w:hAnsi="Calibri" w:cs="Calibri"/>
          <w:b/>
          <w:bCs/>
          <w:sz w:val="24"/>
          <w:szCs w:val="24"/>
        </w:rPr>
        <w:t>4.1 Poslání školy</w:t>
      </w:r>
    </w:p>
    <w:p w14:paraId="1280A18B" w14:textId="77777777" w:rsidR="0015262E" w:rsidRPr="00FC4EB1" w:rsidRDefault="0015262E" w:rsidP="00310319">
      <w:pPr>
        <w:rPr>
          <w:rFonts w:ascii="Calibri" w:hAnsi="Calibri" w:cs="Calibri"/>
          <w:b/>
          <w:bCs/>
          <w:sz w:val="24"/>
          <w:szCs w:val="24"/>
        </w:rPr>
      </w:pPr>
    </w:p>
    <w:p w14:paraId="6BC20246" w14:textId="77777777" w:rsidR="0015262E" w:rsidRPr="00FC4EB1" w:rsidRDefault="0015262E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Naše škola je bezpečným místem pro všechny děti bez ohledu na jejich rodinnou situaci, národnost, jazyk, postižení i vyznání.</w:t>
      </w:r>
    </w:p>
    <w:p w14:paraId="0CDE1ACA" w14:textId="77777777" w:rsidR="009854DE" w:rsidRPr="00FC4EB1" w:rsidRDefault="0015262E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Tyto rozmanitosti využíváme ke vzájemnému obohacování se.</w:t>
      </w:r>
    </w:p>
    <w:p w14:paraId="3FB66577" w14:textId="77777777" w:rsidR="0015262E" w:rsidRPr="00FC4EB1" w:rsidRDefault="0015262E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 xml:space="preserve"> Vnímáme je jako přínos pro náš další rozvoj, který probíhá ve zdravém prostředí. Rodičům přinášíme možnost zvolit si pedagogický směr vzdělávání jejich dětí. </w:t>
      </w:r>
    </w:p>
    <w:p w14:paraId="535F54E8" w14:textId="77777777" w:rsidR="003608F1" w:rsidRPr="007A0324" w:rsidRDefault="0015262E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Posláním naší školy je umožnit každému dítěti maximální rozvoj jeho potenciálu.</w:t>
      </w:r>
    </w:p>
    <w:p w14:paraId="0B49177C" w14:textId="77777777" w:rsidR="0015262E" w:rsidRPr="00FC4EB1" w:rsidRDefault="0015262E" w:rsidP="007A6C63">
      <w:pPr>
        <w:ind w:firstLine="709"/>
        <w:rPr>
          <w:rFonts w:ascii="Calibri" w:hAnsi="Calibri" w:cs="Calibri"/>
          <w:b/>
          <w:bCs/>
          <w:sz w:val="24"/>
          <w:szCs w:val="24"/>
        </w:rPr>
      </w:pPr>
    </w:p>
    <w:p w14:paraId="0E16A34D" w14:textId="77777777" w:rsidR="004D5793" w:rsidRDefault="00310319" w:rsidP="007A0324">
      <w:pPr>
        <w:rPr>
          <w:rFonts w:ascii="Calibri" w:hAnsi="Calibri" w:cs="Calibri"/>
          <w:b/>
          <w:bCs/>
          <w:sz w:val="24"/>
          <w:szCs w:val="24"/>
        </w:rPr>
      </w:pPr>
      <w:r w:rsidRPr="00FC4EB1">
        <w:rPr>
          <w:rFonts w:ascii="Calibri" w:hAnsi="Calibri" w:cs="Calibri"/>
          <w:b/>
          <w:bCs/>
          <w:sz w:val="24"/>
          <w:szCs w:val="24"/>
        </w:rPr>
        <w:t>4.</w:t>
      </w:r>
      <w:r w:rsidR="0015262E" w:rsidRPr="00FC4EB1">
        <w:rPr>
          <w:rFonts w:ascii="Calibri" w:hAnsi="Calibri" w:cs="Calibri"/>
          <w:b/>
          <w:bCs/>
          <w:sz w:val="24"/>
          <w:szCs w:val="24"/>
        </w:rPr>
        <w:t>2</w:t>
      </w:r>
      <w:r w:rsidRPr="00FC4EB1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3608F1" w:rsidRPr="00FC4EB1">
        <w:rPr>
          <w:rFonts w:ascii="Calibri" w:hAnsi="Calibri" w:cs="Calibri"/>
          <w:b/>
          <w:bCs/>
          <w:sz w:val="24"/>
          <w:szCs w:val="24"/>
        </w:rPr>
        <w:t xml:space="preserve">Vize školy </w:t>
      </w:r>
      <w:proofErr w:type="gramStart"/>
      <w:r w:rsidR="003608F1" w:rsidRPr="00FC4EB1">
        <w:rPr>
          <w:rFonts w:ascii="Calibri" w:hAnsi="Calibri" w:cs="Calibri"/>
          <w:b/>
          <w:bCs/>
          <w:sz w:val="24"/>
          <w:szCs w:val="24"/>
        </w:rPr>
        <w:t>„ Naše</w:t>
      </w:r>
      <w:proofErr w:type="gramEnd"/>
      <w:r w:rsidR="003608F1" w:rsidRPr="00FC4EB1">
        <w:rPr>
          <w:rFonts w:ascii="Calibri" w:hAnsi="Calibri" w:cs="Calibri"/>
          <w:b/>
          <w:bCs/>
          <w:sz w:val="24"/>
          <w:szCs w:val="24"/>
        </w:rPr>
        <w:t xml:space="preserve"> škola – harmonický svět dětí.“</w:t>
      </w:r>
    </w:p>
    <w:p w14:paraId="15837DBE" w14:textId="77777777" w:rsidR="007A0324" w:rsidRPr="00FC4EB1" w:rsidRDefault="007A0324" w:rsidP="007A0324">
      <w:pPr>
        <w:rPr>
          <w:rFonts w:ascii="Calibri" w:hAnsi="Calibri" w:cs="Calibri"/>
          <w:b/>
          <w:bCs/>
          <w:sz w:val="24"/>
          <w:szCs w:val="24"/>
        </w:rPr>
      </w:pPr>
    </w:p>
    <w:p w14:paraId="707BA169" w14:textId="77777777" w:rsidR="009854DE" w:rsidRDefault="009854DE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Naše vize</w:t>
      </w:r>
      <w:r w:rsidR="004D5793" w:rsidRPr="002526A1">
        <w:rPr>
          <w:rFonts w:ascii="Calibri" w:hAnsi="Calibri" w:cs="Calibri"/>
          <w:sz w:val="24"/>
          <w:szCs w:val="24"/>
        </w:rPr>
        <w:t xml:space="preserve"> je budovat otevřenou, efektivní a fungující moderní školu, ve které děti budou dostávat nejen vzdělání a výchovu dle klíčových kompetencí, ale i lásku a prožitky, aby se cítili co nejvíc spokojeně.</w:t>
      </w:r>
    </w:p>
    <w:p w14:paraId="51EC2C9C" w14:textId="77777777" w:rsidR="003608F1" w:rsidRDefault="004D5793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2526A1">
        <w:rPr>
          <w:rFonts w:ascii="Calibri" w:hAnsi="Calibri" w:cs="Calibri"/>
          <w:sz w:val="24"/>
          <w:szCs w:val="24"/>
        </w:rPr>
        <w:t xml:space="preserve"> Mým záměrem je i v budoucnu budovat prostředí, ve kterém si budou hrát a učit se spokojené děti. Spokojení pak budou i jejich rodiče, kteří nám je s důvěrou svěřují. Vzájemná důvěra je základem toho, aby se mateřská škola stala vzdělávacím a kulturním centrem. </w:t>
      </w:r>
    </w:p>
    <w:p w14:paraId="6C783310" w14:textId="77777777" w:rsidR="003608F1" w:rsidRDefault="004D5793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2526A1">
        <w:rPr>
          <w:rFonts w:ascii="Calibri" w:hAnsi="Calibri" w:cs="Calibri"/>
          <w:sz w:val="24"/>
          <w:szCs w:val="24"/>
        </w:rPr>
        <w:t>Je potřeba budovat a prohlubovat spolupráci zřizovatele s vedením školy, zaměstnanců mezi sebou, ochota vzájemně si pomáhat a chápat se navzájem.</w:t>
      </w:r>
    </w:p>
    <w:p w14:paraId="5A4BD736" w14:textId="77777777" w:rsidR="009854DE" w:rsidRDefault="004D5793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2526A1">
        <w:rPr>
          <w:rFonts w:ascii="Calibri" w:hAnsi="Calibri" w:cs="Calibri"/>
          <w:sz w:val="24"/>
          <w:szCs w:val="24"/>
        </w:rPr>
        <w:t xml:space="preserve"> Za nejdůležitější považuji spolupráci s rodiči. </w:t>
      </w:r>
    </w:p>
    <w:p w14:paraId="2A8C09C3" w14:textId="77777777" w:rsidR="009854DE" w:rsidRDefault="004D5793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2526A1">
        <w:rPr>
          <w:rFonts w:ascii="Calibri" w:hAnsi="Calibri" w:cs="Calibri"/>
          <w:sz w:val="24"/>
          <w:szCs w:val="24"/>
        </w:rPr>
        <w:t xml:space="preserve">Mým největším přáním je, aby mateřská škola vychovávala děti, které při přechodu k dalšímu vzdělávání byly samostatné, přemýšlivé, zdravě sebevědomé a ctižádostivé, zároveň však byly schopné pomoci a pochopit potřeby druhých. Přeju si, aby měly vybudované základy běžně zavedených morálních hodnot v naší společnosti. </w:t>
      </w:r>
    </w:p>
    <w:p w14:paraId="595F3AD5" w14:textId="77777777" w:rsidR="007A0324" w:rsidRDefault="004D5793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2526A1">
        <w:rPr>
          <w:rFonts w:ascii="Calibri" w:hAnsi="Calibri" w:cs="Calibri"/>
          <w:sz w:val="24"/>
          <w:szCs w:val="24"/>
        </w:rPr>
        <w:t>Tyto děti pak budou v dospělosti vzpomínat na dobu prožitou v naší mateřské školy za dobu krásnou a šťastnou.</w:t>
      </w:r>
    </w:p>
    <w:p w14:paraId="3560D1AD" w14:textId="77777777" w:rsidR="007A0324" w:rsidRDefault="007A0324" w:rsidP="007A0324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5E589A96" w14:textId="77777777" w:rsidR="009C00D1" w:rsidRDefault="009C00D1" w:rsidP="007A0324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</w:p>
    <w:p w14:paraId="082F43F0" w14:textId="77777777" w:rsidR="003608F1" w:rsidRPr="007A0324" w:rsidRDefault="00310319" w:rsidP="007A0324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4.</w:t>
      </w:r>
      <w:r w:rsidR="0015262E"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3608F1">
        <w:rPr>
          <w:rFonts w:ascii="Calibri" w:hAnsi="Calibri" w:cs="Calibri"/>
          <w:b/>
          <w:bCs/>
          <w:sz w:val="24"/>
          <w:szCs w:val="24"/>
        </w:rPr>
        <w:t>Hodnoty školy</w:t>
      </w:r>
    </w:p>
    <w:p w14:paraId="184E00B1" w14:textId="77777777" w:rsidR="00310319" w:rsidRDefault="00310319" w:rsidP="004D5793">
      <w:pPr>
        <w:rPr>
          <w:rFonts w:ascii="Calibri" w:hAnsi="Calibri" w:cs="Calibri"/>
          <w:b/>
          <w:bCs/>
          <w:sz w:val="24"/>
          <w:szCs w:val="24"/>
        </w:rPr>
      </w:pPr>
    </w:p>
    <w:p w14:paraId="037D4A1D" w14:textId="77777777" w:rsidR="00CC05D9" w:rsidRDefault="00CC05D9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Všichni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zaměstnanci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pacing w:val="1"/>
          <w:sz w:val="24"/>
          <w:szCs w:val="24"/>
        </w:rPr>
        <w:t>školy</w:t>
      </w:r>
      <w:r w:rsidRPr="00232326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si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uvědomují,</w:t>
      </w:r>
      <w:r w:rsidRPr="00232326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232326">
        <w:rPr>
          <w:rFonts w:ascii="Calibri" w:hAnsi="Calibri" w:cs="Calibri"/>
          <w:spacing w:val="-1"/>
          <w:sz w:val="24"/>
          <w:szCs w:val="24"/>
        </w:rPr>
        <w:t>že</w:t>
      </w:r>
      <w:r w:rsidRPr="00232326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jsou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pro</w:t>
      </w:r>
      <w:r w:rsidRPr="00232326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děti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vzorem.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Svou</w:t>
      </w:r>
      <w:r w:rsidRPr="00232326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prací,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jednáním,</w:t>
      </w:r>
      <w:r w:rsidRPr="00232326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chováním, vystupováním</w:t>
      </w:r>
      <w:r w:rsidRPr="00232326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a</w:t>
      </w:r>
      <w:r w:rsidRPr="00232326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komunikací přímo ovlivňují</w:t>
      </w:r>
      <w:r w:rsidRPr="00232326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osobnost</w:t>
      </w:r>
      <w:r w:rsidRPr="00232326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 xml:space="preserve">dítěte, </w:t>
      </w:r>
      <w:r w:rsidRPr="00232326">
        <w:rPr>
          <w:rFonts w:ascii="Calibri" w:hAnsi="Calibri" w:cs="Calibri"/>
          <w:spacing w:val="-1"/>
          <w:sz w:val="24"/>
          <w:szCs w:val="24"/>
        </w:rPr>
        <w:t>vzdělávací</w:t>
      </w:r>
      <w:r w:rsidRPr="00232326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proces a</w:t>
      </w:r>
      <w:r w:rsidRPr="00232326">
        <w:rPr>
          <w:rFonts w:ascii="Calibri" w:hAnsi="Calibri" w:cs="Calibri"/>
          <w:spacing w:val="3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podílejí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se</w:t>
      </w:r>
      <w:r w:rsidRPr="00232326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na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budování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pacing w:val="-1"/>
          <w:sz w:val="24"/>
          <w:szCs w:val="24"/>
        </w:rPr>
        <w:t>dobrého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jména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školy,</w:t>
      </w:r>
      <w:r w:rsidRPr="00232326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na</w:t>
      </w:r>
      <w:r w:rsidRPr="00232326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232326">
        <w:rPr>
          <w:rFonts w:ascii="Calibri" w:hAnsi="Calibri" w:cs="Calibri"/>
          <w:spacing w:val="-1"/>
          <w:sz w:val="24"/>
          <w:szCs w:val="24"/>
        </w:rPr>
        <w:t>zvyšování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její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kvality.</w:t>
      </w:r>
      <w:r w:rsidRPr="00232326">
        <w:rPr>
          <w:rFonts w:ascii="Calibri" w:hAnsi="Calibri" w:cs="Calibri"/>
          <w:spacing w:val="7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I</w:t>
      </w:r>
      <w:r w:rsidRPr="00232326">
        <w:rPr>
          <w:rFonts w:ascii="Calibri" w:hAnsi="Calibri" w:cs="Calibri"/>
          <w:spacing w:val="6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</w:t>
      </w:r>
      <w:r w:rsidRPr="00232326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tímto</w:t>
      </w:r>
      <w:r w:rsidRPr="00232326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232326">
        <w:rPr>
          <w:rFonts w:ascii="Calibri" w:hAnsi="Calibri" w:cs="Calibri"/>
          <w:spacing w:val="-1"/>
          <w:sz w:val="24"/>
          <w:szCs w:val="24"/>
        </w:rPr>
        <w:t>záměrem</w:t>
      </w:r>
      <w:r w:rsidRPr="00232326">
        <w:rPr>
          <w:rFonts w:ascii="Calibri" w:hAnsi="Calibri" w:cs="Calibri"/>
          <w:spacing w:val="1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jsme</w:t>
      </w:r>
      <w:r w:rsidRPr="00232326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si</w:t>
      </w:r>
      <w:r w:rsidR="00656218" w:rsidRPr="00232326">
        <w:rPr>
          <w:rFonts w:ascii="Calibri" w:hAnsi="Calibri" w:cs="Calibri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společně</w:t>
      </w:r>
      <w:r w:rsidRPr="00232326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stanovily tyto základní hodnoty, které</w:t>
      </w:r>
      <w:r w:rsidRPr="00232326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vychází z</w:t>
      </w:r>
      <w:r w:rsidRPr="00232326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232326">
        <w:rPr>
          <w:rFonts w:ascii="Calibri" w:hAnsi="Calibri" w:cs="Calibri"/>
          <w:sz w:val="24"/>
          <w:szCs w:val="24"/>
        </w:rPr>
        <w:t>názvu naší školy:</w:t>
      </w:r>
    </w:p>
    <w:p w14:paraId="7890FCC5" w14:textId="77777777" w:rsidR="00656218" w:rsidRPr="00232326" w:rsidRDefault="00656218" w:rsidP="00656218">
      <w:pPr>
        <w:rPr>
          <w:rFonts w:ascii="Calibri" w:hAnsi="Calibri" w:cs="Calibri"/>
          <w:sz w:val="24"/>
          <w:szCs w:val="24"/>
        </w:rPr>
      </w:pPr>
    </w:p>
    <w:p w14:paraId="6D3E0148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>
        <w:rPr>
          <w:b/>
          <w:color w:val="000000"/>
          <w:sz w:val="28"/>
        </w:rPr>
        <w:t xml:space="preserve">H </w:t>
      </w:r>
      <w:r>
        <w:rPr>
          <w:color w:val="000000"/>
          <w:sz w:val="28"/>
        </w:rPr>
        <w:t>–</w:t>
      </w:r>
      <w:r>
        <w:rPr>
          <w:color w:val="000000"/>
          <w:spacing w:val="1"/>
          <w:sz w:val="28"/>
        </w:rPr>
        <w:t xml:space="preserve"> </w:t>
      </w:r>
      <w:r>
        <w:rPr>
          <w:color w:val="000000"/>
          <w:sz w:val="28"/>
        </w:rPr>
        <w:t>HODNOTY</w:t>
      </w:r>
    </w:p>
    <w:p w14:paraId="7EC420C3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>
        <w:rPr>
          <w:b/>
          <w:color w:val="000000"/>
          <w:sz w:val="28"/>
        </w:rPr>
        <w:t>A</w:t>
      </w:r>
      <w:r>
        <w:rPr>
          <w:b/>
          <w:color w:val="000000"/>
          <w:spacing w:val="1"/>
          <w:sz w:val="28"/>
        </w:rPr>
        <w:t xml:space="preserve"> </w:t>
      </w:r>
      <w:r>
        <w:rPr>
          <w:color w:val="000000"/>
          <w:sz w:val="28"/>
        </w:rPr>
        <w:t>–</w:t>
      </w:r>
      <w:r>
        <w:rPr>
          <w:color w:val="000000"/>
          <w:spacing w:val="-1"/>
          <w:sz w:val="28"/>
        </w:rPr>
        <w:t xml:space="preserve"> </w:t>
      </w:r>
      <w:r>
        <w:rPr>
          <w:color w:val="000000"/>
          <w:sz w:val="28"/>
        </w:rPr>
        <w:t>AKCEPTACE</w:t>
      </w:r>
    </w:p>
    <w:p w14:paraId="4529D18D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>
        <w:rPr>
          <w:b/>
          <w:color w:val="000000"/>
          <w:sz w:val="28"/>
        </w:rPr>
        <w:t>R</w:t>
      </w:r>
      <w:r>
        <w:rPr>
          <w:b/>
          <w:color w:val="000000"/>
          <w:spacing w:val="1"/>
          <w:sz w:val="28"/>
        </w:rPr>
        <w:t xml:space="preserve"> </w:t>
      </w:r>
      <w:r>
        <w:rPr>
          <w:color w:val="000000"/>
          <w:sz w:val="28"/>
        </w:rPr>
        <w:t>–</w:t>
      </w:r>
      <w:r>
        <w:rPr>
          <w:color w:val="000000"/>
          <w:spacing w:val="1"/>
          <w:sz w:val="28"/>
        </w:rPr>
        <w:t xml:space="preserve"> </w:t>
      </w:r>
      <w:r>
        <w:rPr>
          <w:color w:val="000000"/>
          <w:sz w:val="28"/>
        </w:rPr>
        <w:t>ROZVÍJENÍ</w:t>
      </w:r>
    </w:p>
    <w:p w14:paraId="7058D9AC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 w:rsidRPr="00656218">
        <w:rPr>
          <w:b/>
          <w:bCs/>
          <w:color w:val="000000"/>
          <w:sz w:val="28"/>
        </w:rPr>
        <w:t>M</w:t>
      </w:r>
      <w:r>
        <w:rPr>
          <w:color w:val="000000"/>
          <w:sz w:val="28"/>
        </w:rPr>
        <w:t xml:space="preserve"> – MOTIVACE</w:t>
      </w:r>
    </w:p>
    <w:p w14:paraId="1BA39851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 w:rsidRPr="00656218">
        <w:rPr>
          <w:b/>
          <w:bCs/>
          <w:color w:val="000000"/>
          <w:sz w:val="28"/>
        </w:rPr>
        <w:t>O</w:t>
      </w:r>
      <w:r>
        <w:rPr>
          <w:color w:val="000000"/>
          <w:sz w:val="28"/>
        </w:rPr>
        <w:t xml:space="preserve"> – OTEVŘENOST</w:t>
      </w:r>
    </w:p>
    <w:p w14:paraId="6E172694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 w:rsidRPr="00656218">
        <w:rPr>
          <w:b/>
          <w:bCs/>
          <w:color w:val="000000"/>
          <w:sz w:val="28"/>
        </w:rPr>
        <w:t>N</w:t>
      </w:r>
      <w:r>
        <w:rPr>
          <w:color w:val="000000"/>
          <w:sz w:val="28"/>
        </w:rPr>
        <w:t xml:space="preserve"> – NASLOUCHÁNÍ</w:t>
      </w:r>
    </w:p>
    <w:p w14:paraId="092FDCBA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 w:rsidRPr="00656218">
        <w:rPr>
          <w:b/>
          <w:bCs/>
          <w:color w:val="000000"/>
          <w:sz w:val="28"/>
        </w:rPr>
        <w:t>I</w:t>
      </w:r>
      <w:r>
        <w:rPr>
          <w:color w:val="000000"/>
          <w:sz w:val="28"/>
        </w:rPr>
        <w:t xml:space="preserve"> – INDIVIDUALITA</w:t>
      </w:r>
    </w:p>
    <w:p w14:paraId="0C3380D9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  <w:r w:rsidRPr="00656218">
        <w:rPr>
          <w:b/>
          <w:bCs/>
          <w:color w:val="000000"/>
          <w:sz w:val="28"/>
        </w:rPr>
        <w:t>E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>– EMPATIE</w:t>
      </w:r>
    </w:p>
    <w:p w14:paraId="2EE2BDEE" w14:textId="77777777" w:rsidR="000C7878" w:rsidRDefault="000C787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</w:p>
    <w:p w14:paraId="4B9D16AC" w14:textId="77777777" w:rsidR="00310319" w:rsidRDefault="00310319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</w:p>
    <w:p w14:paraId="647B9BB3" w14:textId="77777777" w:rsidR="00310319" w:rsidRDefault="00310319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</w:p>
    <w:p w14:paraId="75110C59" w14:textId="77777777" w:rsidR="00310319" w:rsidRDefault="00310319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</w:p>
    <w:p w14:paraId="2A13A8DF" w14:textId="77777777" w:rsidR="00656218" w:rsidRDefault="00656218" w:rsidP="00656218">
      <w:pPr>
        <w:widowControl w:val="0"/>
        <w:autoSpaceDE w:val="0"/>
        <w:autoSpaceDN w:val="0"/>
        <w:spacing w:line="311" w:lineRule="exact"/>
        <w:rPr>
          <w:color w:val="000000"/>
          <w:sz w:val="28"/>
        </w:rPr>
      </w:pPr>
    </w:p>
    <w:p w14:paraId="4F423446" w14:textId="77777777" w:rsidR="00656218" w:rsidRDefault="00310319" w:rsidP="00656218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4.</w:t>
      </w:r>
      <w:r w:rsidR="0015262E">
        <w:rPr>
          <w:rFonts w:ascii="Calibri" w:hAnsi="Calibri" w:cs="Calibri"/>
          <w:b/>
          <w:bCs/>
          <w:sz w:val="24"/>
          <w:szCs w:val="24"/>
        </w:rPr>
        <w:t>4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56218">
        <w:rPr>
          <w:rFonts w:ascii="Calibri" w:hAnsi="Calibri" w:cs="Calibri"/>
          <w:b/>
          <w:bCs/>
          <w:sz w:val="24"/>
          <w:szCs w:val="24"/>
        </w:rPr>
        <w:t>Strategické priority:</w:t>
      </w:r>
    </w:p>
    <w:p w14:paraId="39DC4349" w14:textId="77777777" w:rsidR="00656218" w:rsidRDefault="00656218" w:rsidP="007A0324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</w:p>
    <w:p w14:paraId="520E29E6" w14:textId="77777777" w:rsidR="00310319" w:rsidRDefault="00656218" w:rsidP="007A6C63">
      <w:pPr>
        <w:spacing w:line="360" w:lineRule="auto"/>
        <w:ind w:firstLine="709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 správně formulované priority musí platit tento </w:t>
      </w:r>
      <w:proofErr w:type="gramStart"/>
      <w:r>
        <w:rPr>
          <w:rFonts w:ascii="Calibri" w:hAnsi="Calibri" w:cs="Calibri"/>
          <w:sz w:val="24"/>
          <w:szCs w:val="24"/>
        </w:rPr>
        <w:t>vztah :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„ Když splním prioritu, pak naplním vizi.“</w:t>
      </w:r>
    </w:p>
    <w:p w14:paraId="046A495B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Neustále zvyšovat kvalitu školy</w:t>
      </w:r>
    </w:p>
    <w:p w14:paraId="7C8CD1A4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Vytvořit prostředí pro spolupráci a společný růst</w:t>
      </w:r>
    </w:p>
    <w:p w14:paraId="41537983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Zajistit rovný přístup ke vzdělávání všem aktérům</w:t>
      </w:r>
    </w:p>
    <w:p w14:paraId="3A697706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Maximálně rozvíjet potenciál dětí</w:t>
      </w:r>
    </w:p>
    <w:p w14:paraId="7B07F240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Umožnit získávání kompetencí pro celoživotní vzdělávání dětem i dospělým</w:t>
      </w:r>
    </w:p>
    <w:p w14:paraId="7AE56F9E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Vytvořit ve škole bezpečné prostředí</w:t>
      </w:r>
    </w:p>
    <w:p w14:paraId="4EF7EFAB" w14:textId="77777777" w:rsidR="00310319" w:rsidRPr="00FC4EB1" w:rsidRDefault="00310319" w:rsidP="007A0324">
      <w:pPr>
        <w:numPr>
          <w:ilvl w:val="0"/>
          <w:numId w:val="47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FC4EB1">
        <w:rPr>
          <w:rFonts w:ascii="Calibri" w:hAnsi="Calibri" w:cs="Calibri"/>
          <w:sz w:val="24"/>
          <w:szCs w:val="24"/>
        </w:rPr>
        <w:t>Podporovat zdravý životní styl dětí i zaměstnanců školy</w:t>
      </w:r>
    </w:p>
    <w:p w14:paraId="18B242EC" w14:textId="77777777" w:rsidR="00A102E1" w:rsidRPr="00FC4EB1" w:rsidRDefault="00A102E1" w:rsidP="007A0324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9BE1C5F" w14:textId="77777777" w:rsidR="00A102E1" w:rsidRPr="00FC4EB1" w:rsidRDefault="00A102E1" w:rsidP="00A102E1">
      <w:pPr>
        <w:rPr>
          <w:rFonts w:ascii="Calibri" w:hAnsi="Calibri" w:cs="Calibri"/>
          <w:b/>
          <w:bCs/>
          <w:sz w:val="24"/>
          <w:szCs w:val="24"/>
        </w:rPr>
      </w:pPr>
    </w:p>
    <w:p w14:paraId="5D532AAC" w14:textId="77777777" w:rsidR="00A102E1" w:rsidRPr="00FC4EB1" w:rsidRDefault="00A102E1" w:rsidP="00A102E1">
      <w:pPr>
        <w:rPr>
          <w:rFonts w:ascii="Calibri" w:hAnsi="Calibri" w:cs="Calibri"/>
          <w:b/>
          <w:bCs/>
          <w:sz w:val="24"/>
          <w:szCs w:val="24"/>
        </w:rPr>
      </w:pPr>
    </w:p>
    <w:p w14:paraId="5A98F13C" w14:textId="77777777" w:rsidR="00C10510" w:rsidRDefault="00A102E1">
      <w:pPr>
        <w:pStyle w:val="Nadpis1"/>
      </w:pPr>
      <w:r>
        <w:lastRenderedPageBreak/>
        <w:t>P</w:t>
      </w:r>
      <w:r w:rsidR="008D186C">
        <w:t>ROSTŘEDKY K DOSAŽENÍ VIZÍ</w:t>
      </w:r>
    </w:p>
    <w:p w14:paraId="386B6217" w14:textId="2C21CD4A" w:rsidR="0009086F" w:rsidRDefault="00337E4D" w:rsidP="0009086F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E631F9" wp14:editId="6D2128A9">
                <wp:simplePos x="0" y="0"/>
                <wp:positionH relativeFrom="column">
                  <wp:posOffset>-422275</wp:posOffset>
                </wp:positionH>
                <wp:positionV relativeFrom="paragraph">
                  <wp:posOffset>281305</wp:posOffset>
                </wp:positionV>
                <wp:extent cx="1562100" cy="1440180"/>
                <wp:effectExtent l="9525" t="13335" r="9525" b="13335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F49EBB" w14:textId="77777777" w:rsidR="003C36A1" w:rsidRDefault="003C36A1" w:rsidP="003C36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C36A1">
                              <w:rPr>
                                <w:b/>
                                <w:bCs/>
                              </w:rPr>
                              <w:t>KLÍČOVÉ KOMPETENCE</w:t>
                            </w:r>
                          </w:p>
                          <w:p w14:paraId="257A4D91" w14:textId="77777777" w:rsidR="003C36A1" w:rsidRDefault="003C36A1" w:rsidP="003C36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FFE8126" w14:textId="77777777" w:rsidR="003C36A1" w:rsidRP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. </w:t>
                            </w:r>
                            <w:bookmarkStart w:id="2" w:name="_Hlk132472736"/>
                            <w:bookmarkStart w:id="3" w:name="_Hlk132472737"/>
                            <w:r w:rsidRPr="003C36A1">
                              <w:rPr>
                                <w:sz w:val="22"/>
                                <w:szCs w:val="22"/>
                              </w:rPr>
                              <w:t>Vdělávací obsah</w:t>
                            </w:r>
                          </w:p>
                          <w:p w14:paraId="41AD87F7" w14:textId="77777777" w:rsidR="003C36A1" w:rsidRP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C36A1">
                              <w:rPr>
                                <w:sz w:val="22"/>
                                <w:szCs w:val="22"/>
                              </w:rPr>
                              <w:t>. Evaluace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631F9" id="AutoShape 21" o:spid="_x0000_s1026" style="position:absolute;left:0;text-align:left;margin-left:-33.25pt;margin-top:22.15pt;width:123pt;height:11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">
                <v:textbox>
                  <w:txbxContent>
                    <w:p w14:paraId="4AF49EBB" w14:textId="77777777" w:rsidR="003C36A1" w:rsidRDefault="003C36A1" w:rsidP="003C36A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C36A1">
                        <w:rPr>
                          <w:b/>
                          <w:bCs/>
                        </w:rPr>
                        <w:t>KLÍČOVÉ KOMPETENCE</w:t>
                      </w:r>
                    </w:p>
                    <w:p w14:paraId="257A4D91" w14:textId="77777777" w:rsidR="003C36A1" w:rsidRDefault="003C36A1" w:rsidP="003C36A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FFE8126" w14:textId="77777777" w:rsidR="003C36A1" w:rsidRP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. </w:t>
                      </w:r>
                      <w:bookmarkStart w:id="4" w:name="_Hlk132472736"/>
                      <w:bookmarkStart w:id="5" w:name="_Hlk132472737"/>
                      <w:r w:rsidRPr="003C36A1">
                        <w:rPr>
                          <w:sz w:val="22"/>
                          <w:szCs w:val="22"/>
                        </w:rPr>
                        <w:t>Vdělávací obsah</w:t>
                      </w:r>
                    </w:p>
                    <w:p w14:paraId="41AD87F7" w14:textId="77777777" w:rsidR="003C36A1" w:rsidRP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 w:rsidRPr="003C36A1">
                        <w:rPr>
                          <w:sz w:val="22"/>
                          <w:szCs w:val="22"/>
                        </w:rPr>
                        <w:t>. Evaluace</w:t>
                      </w:r>
                      <w:bookmarkEnd w:id="4"/>
                      <w:bookmarkEnd w:id="5"/>
                    </w:p>
                  </w:txbxContent>
                </v:textbox>
              </v:roundrect>
            </w:pict>
          </mc:Fallback>
        </mc:AlternateContent>
      </w:r>
    </w:p>
    <w:p w14:paraId="0A9ED74A" w14:textId="7E0ED552" w:rsidR="0009086F" w:rsidRPr="0009086F" w:rsidRDefault="00337E4D" w:rsidP="0009086F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17E458" wp14:editId="24B2E52E">
                <wp:simplePos x="0" y="0"/>
                <wp:positionH relativeFrom="column">
                  <wp:posOffset>3654425</wp:posOffset>
                </wp:positionH>
                <wp:positionV relativeFrom="paragraph">
                  <wp:posOffset>18415</wp:posOffset>
                </wp:positionV>
                <wp:extent cx="1866900" cy="1638300"/>
                <wp:effectExtent l="9525" t="13335" r="9525" b="571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516DB9" w14:textId="77777777" w:rsidR="003C36A1" w:rsidRDefault="003C36A1" w:rsidP="003C36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C36A1">
                              <w:rPr>
                                <w:b/>
                                <w:bCs/>
                              </w:rPr>
                              <w:t>MODERNÍ, FUNGUJÍCÍ ŠKOLA</w:t>
                            </w:r>
                          </w:p>
                          <w:p w14:paraId="76EB2393" w14:textId="77777777" w:rsidR="003C36A1" w:rsidRDefault="003C36A1" w:rsidP="003C36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C0C8A5" w14:textId="77777777" w:rsidR="003C36A1" w:rsidRP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. Životospráva</w:t>
                            </w:r>
                          </w:p>
                          <w:p w14:paraId="3FDE40BA" w14:textId="77777777" w:rsid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C36A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Psychosociální podmínky</w:t>
                            </w:r>
                          </w:p>
                          <w:p w14:paraId="4C65F0CB" w14:textId="77777777" w:rsid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. Věcné podmínky</w:t>
                            </w:r>
                          </w:p>
                          <w:p w14:paraId="7DD371AF" w14:textId="77777777" w:rsid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Organizae dne</w:t>
                            </w:r>
                          </w:p>
                          <w:p w14:paraId="33BD53E4" w14:textId="77777777" w:rsidR="003C36A1" w:rsidRP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. Řízení školy</w:t>
                            </w:r>
                          </w:p>
                          <w:p w14:paraId="01481B7D" w14:textId="77777777" w:rsidR="003C36A1" w:rsidRPr="003C36A1" w:rsidRDefault="003C36A1" w:rsidP="003C36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17E458" id="AutoShape 22" o:spid="_x0000_s1027" style="position:absolute;left:0;text-align:left;margin-left:287.75pt;margin-top:1.45pt;width:147pt;height:12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">
                <v:textbox>
                  <w:txbxContent>
                    <w:p w14:paraId="48516DB9" w14:textId="77777777" w:rsidR="003C36A1" w:rsidRDefault="003C36A1" w:rsidP="003C36A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C36A1">
                        <w:rPr>
                          <w:b/>
                          <w:bCs/>
                        </w:rPr>
                        <w:t>MODERNÍ, FUNGUJÍCÍ ŠKOLA</w:t>
                      </w:r>
                    </w:p>
                    <w:p w14:paraId="76EB2393" w14:textId="77777777" w:rsidR="003C36A1" w:rsidRDefault="003C36A1" w:rsidP="003C36A1">
                      <w:pPr>
                        <w:rPr>
                          <w:b/>
                          <w:bCs/>
                        </w:rPr>
                      </w:pPr>
                    </w:p>
                    <w:p w14:paraId="35C0C8A5" w14:textId="77777777" w:rsidR="003C36A1" w:rsidRP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Životospráva</w:t>
                      </w:r>
                    </w:p>
                    <w:p w14:paraId="3FDE40BA" w14:textId="77777777" w:rsid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 w:rsidRPr="003C36A1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Psychosociální podmínky</w:t>
                      </w:r>
                    </w:p>
                    <w:p w14:paraId="4C65F0CB" w14:textId="77777777" w:rsid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Věcné podmínky</w:t>
                      </w:r>
                    </w:p>
                    <w:p w14:paraId="7DD371AF" w14:textId="77777777" w:rsid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Organizae dne</w:t>
                      </w:r>
                    </w:p>
                    <w:p w14:paraId="33BD53E4" w14:textId="77777777" w:rsidR="003C36A1" w:rsidRP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Řízení školy</w:t>
                      </w:r>
                    </w:p>
                    <w:p w14:paraId="01481B7D" w14:textId="77777777" w:rsidR="003C36A1" w:rsidRPr="003C36A1" w:rsidRDefault="003C36A1" w:rsidP="003C36A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B5D793" w14:textId="77777777" w:rsidR="008D186C" w:rsidRDefault="008D186C" w:rsidP="008D186C">
      <w:pPr>
        <w:pStyle w:val="Zkladntext"/>
      </w:pPr>
    </w:p>
    <w:p w14:paraId="7D1BE3E3" w14:textId="77777777" w:rsidR="00231FDB" w:rsidRDefault="00231FDB" w:rsidP="00231FDB">
      <w:pPr>
        <w:pStyle w:val="Zkladntext"/>
      </w:pPr>
    </w:p>
    <w:p w14:paraId="3202723A" w14:textId="77777777" w:rsidR="00231FDB" w:rsidRDefault="00231FDB" w:rsidP="00231FDB">
      <w:pPr>
        <w:rPr>
          <w:b/>
          <w:bCs/>
          <w:sz w:val="28"/>
          <w:szCs w:val="28"/>
          <w:u w:val="single"/>
        </w:rPr>
      </w:pPr>
    </w:p>
    <w:p w14:paraId="22E4F12A" w14:textId="135526E1" w:rsidR="00231FDB" w:rsidRDefault="00337E4D" w:rsidP="00231FDB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FB101" wp14:editId="0414217B">
                <wp:simplePos x="0" y="0"/>
                <wp:positionH relativeFrom="column">
                  <wp:posOffset>766445</wp:posOffset>
                </wp:positionH>
                <wp:positionV relativeFrom="paragraph">
                  <wp:posOffset>160655</wp:posOffset>
                </wp:positionV>
                <wp:extent cx="678180" cy="1226820"/>
                <wp:effectExtent l="55245" t="43815" r="9525" b="5715"/>
                <wp:wrapNone/>
                <wp:docPr id="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8180" cy="1226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7E8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60.35pt;margin-top:12.65pt;width:53.4pt;height:96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">
                <v:stroke endarrow="block"/>
              </v:shape>
            </w:pict>
          </mc:Fallback>
        </mc:AlternateContent>
      </w:r>
    </w:p>
    <w:p w14:paraId="4404A6C8" w14:textId="77777777" w:rsidR="0009086F" w:rsidRDefault="0009086F" w:rsidP="00231FDB">
      <w:pPr>
        <w:rPr>
          <w:b/>
          <w:bCs/>
          <w:sz w:val="28"/>
          <w:szCs w:val="28"/>
          <w:u w:val="single"/>
        </w:rPr>
      </w:pPr>
    </w:p>
    <w:p w14:paraId="017F2E49" w14:textId="76253BD3" w:rsidR="0009086F" w:rsidRDefault="00337E4D" w:rsidP="00231FDB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62D35" wp14:editId="1F64B94B">
                <wp:simplePos x="0" y="0"/>
                <wp:positionH relativeFrom="column">
                  <wp:posOffset>3326765</wp:posOffset>
                </wp:positionH>
                <wp:positionV relativeFrom="paragraph">
                  <wp:posOffset>33655</wp:posOffset>
                </wp:positionV>
                <wp:extent cx="556260" cy="807720"/>
                <wp:effectExtent l="5715" t="40005" r="57150" b="9525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6260" cy="807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9143" id="AutoShape 25" o:spid="_x0000_s1026" type="#_x0000_t32" style="position:absolute;margin-left:261.95pt;margin-top:2.65pt;width:43.8pt;height:6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">
                <v:stroke endarrow="block"/>
              </v:shape>
            </w:pict>
          </mc:Fallback>
        </mc:AlternateContent>
      </w:r>
    </w:p>
    <w:p w14:paraId="071F6204" w14:textId="77777777" w:rsidR="0009086F" w:rsidRDefault="0009086F" w:rsidP="00231FDB">
      <w:pPr>
        <w:rPr>
          <w:b/>
          <w:bCs/>
          <w:sz w:val="28"/>
          <w:szCs w:val="28"/>
          <w:u w:val="single"/>
        </w:rPr>
      </w:pPr>
    </w:p>
    <w:p w14:paraId="59FFEF78" w14:textId="77777777" w:rsidR="0009086F" w:rsidRDefault="0009086F" w:rsidP="00231FDB">
      <w:pPr>
        <w:rPr>
          <w:b/>
          <w:bCs/>
          <w:sz w:val="28"/>
          <w:szCs w:val="28"/>
          <w:u w:val="single"/>
        </w:rPr>
      </w:pPr>
    </w:p>
    <w:p w14:paraId="4A92C6E4" w14:textId="4B964A05" w:rsidR="0009086F" w:rsidRDefault="00337E4D" w:rsidP="002526A1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112CC8" wp14:editId="368FF427">
                <wp:simplePos x="0" y="0"/>
                <wp:positionH relativeFrom="column">
                  <wp:posOffset>1147445</wp:posOffset>
                </wp:positionH>
                <wp:positionV relativeFrom="paragraph">
                  <wp:posOffset>90805</wp:posOffset>
                </wp:positionV>
                <wp:extent cx="2743200" cy="1417320"/>
                <wp:effectExtent l="7620" t="5715" r="11430" b="5715"/>
                <wp:wrapNone/>
                <wp:docPr id="17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417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E7BCC0" w14:textId="77777777" w:rsidR="003C36A1" w:rsidRDefault="003C36A1" w:rsidP="003C36A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8410D9A" w14:textId="77777777" w:rsidR="003C36A1" w:rsidRPr="003C36A1" w:rsidRDefault="003C36A1" w:rsidP="003C36A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112CC8" id="Oval 20" o:spid="_x0000_s1028" style="position:absolute;left:0;text-align:left;margin-left:90.35pt;margin-top:7.15pt;width:3in;height:11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">
                <v:textbox>
                  <w:txbxContent>
                    <w:p w14:paraId="7FE7BCC0" w14:textId="77777777" w:rsidR="003C36A1" w:rsidRDefault="003C36A1" w:rsidP="003C36A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8410D9A" w14:textId="77777777" w:rsidR="003C36A1" w:rsidRPr="003C36A1" w:rsidRDefault="003C36A1" w:rsidP="003C36A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VIZE</w:t>
                      </w:r>
                    </w:p>
                  </w:txbxContent>
                </v:textbox>
              </v:oval>
            </w:pict>
          </mc:Fallback>
        </mc:AlternateContent>
      </w:r>
    </w:p>
    <w:p w14:paraId="7BE4F762" w14:textId="77777777" w:rsidR="002526A1" w:rsidRDefault="002526A1" w:rsidP="002526A1">
      <w:pPr>
        <w:jc w:val="center"/>
        <w:rPr>
          <w:b/>
          <w:bCs/>
          <w:sz w:val="28"/>
          <w:szCs w:val="28"/>
          <w:u w:val="single"/>
        </w:rPr>
      </w:pPr>
    </w:p>
    <w:p w14:paraId="19F373A6" w14:textId="77777777" w:rsidR="002526A1" w:rsidRDefault="002526A1" w:rsidP="002526A1">
      <w:pPr>
        <w:jc w:val="center"/>
        <w:rPr>
          <w:b/>
          <w:bCs/>
          <w:sz w:val="28"/>
          <w:szCs w:val="28"/>
          <w:u w:val="single"/>
        </w:rPr>
      </w:pPr>
    </w:p>
    <w:p w14:paraId="2BA86353" w14:textId="05497B35" w:rsidR="002526A1" w:rsidRDefault="00337E4D" w:rsidP="002526A1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EFEF63" wp14:editId="241CF0AA">
                <wp:simplePos x="0" y="0"/>
                <wp:positionH relativeFrom="column">
                  <wp:posOffset>1475105</wp:posOffset>
                </wp:positionH>
                <wp:positionV relativeFrom="paragraph">
                  <wp:posOffset>2007235</wp:posOffset>
                </wp:positionV>
                <wp:extent cx="2034540" cy="1882140"/>
                <wp:effectExtent l="11430" t="11430" r="11430" b="11430"/>
                <wp:wrapNone/>
                <wp:docPr id="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188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47ABBC" w14:textId="77777777" w:rsidR="00AF7493" w:rsidRDefault="00AF7493" w:rsidP="003C36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0945370" w14:textId="77777777" w:rsidR="003C36A1" w:rsidRDefault="003C36A1" w:rsidP="003C36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C36A1">
                              <w:rPr>
                                <w:b/>
                                <w:bCs/>
                              </w:rPr>
                              <w:t>AKTÉŘI A PARTNEŘI</w:t>
                            </w:r>
                          </w:p>
                          <w:p w14:paraId="0551F18B" w14:textId="77777777" w:rsidR="003C36A1" w:rsidRDefault="003C36A1" w:rsidP="003C36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3AC0CBB" w14:textId="77777777" w:rsidR="003C36A1" w:rsidRP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. Rodiče</w:t>
                            </w:r>
                          </w:p>
                          <w:p w14:paraId="6A71345A" w14:textId="77777777" w:rsid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C36A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Personál</w:t>
                            </w:r>
                          </w:p>
                          <w:p w14:paraId="13F25968" w14:textId="77777777" w:rsid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. Zřizovatel</w:t>
                            </w:r>
                          </w:p>
                          <w:p w14:paraId="535CB629" w14:textId="77777777" w:rsidR="003C36A1" w:rsidRPr="003C36A1" w:rsidRDefault="003C36A1" w:rsidP="003C36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. Spolupracující subjekty</w:t>
                            </w:r>
                            <w:r w:rsidR="00AF7493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AF7493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 ZUŠ, ZŠ, OSVČ, Mensa, Mrkvička Projekty…</w:t>
                            </w:r>
                            <w:r w:rsidR="00AF749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6C51265" w14:textId="77777777" w:rsidR="003C36A1" w:rsidRPr="003C36A1" w:rsidRDefault="003C36A1" w:rsidP="003C36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EFEF63" id="AutoShape 23" o:spid="_x0000_s1029" style="position:absolute;left:0;text-align:left;margin-left:116.15pt;margin-top:158.05pt;width:160.2pt;height:14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">
                <v:textbox>
                  <w:txbxContent>
                    <w:p w14:paraId="7847ABBC" w14:textId="77777777" w:rsidR="00AF7493" w:rsidRDefault="00AF7493" w:rsidP="003C36A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0945370" w14:textId="77777777" w:rsidR="003C36A1" w:rsidRDefault="003C36A1" w:rsidP="003C36A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C36A1">
                        <w:rPr>
                          <w:b/>
                          <w:bCs/>
                        </w:rPr>
                        <w:t>AKTÉŘI A PARTNEŘI</w:t>
                      </w:r>
                    </w:p>
                    <w:p w14:paraId="0551F18B" w14:textId="77777777" w:rsidR="003C36A1" w:rsidRDefault="003C36A1" w:rsidP="003C36A1">
                      <w:pPr>
                        <w:rPr>
                          <w:b/>
                          <w:bCs/>
                        </w:rPr>
                      </w:pPr>
                    </w:p>
                    <w:p w14:paraId="33AC0CBB" w14:textId="77777777" w:rsidR="003C36A1" w:rsidRP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Rodiče</w:t>
                      </w:r>
                    </w:p>
                    <w:p w14:paraId="6A71345A" w14:textId="77777777" w:rsid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 w:rsidRPr="003C36A1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Personál</w:t>
                      </w:r>
                    </w:p>
                    <w:p w14:paraId="13F25968" w14:textId="77777777" w:rsid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Zřizovatel</w:t>
                      </w:r>
                    </w:p>
                    <w:p w14:paraId="535CB629" w14:textId="77777777" w:rsidR="003C36A1" w:rsidRPr="003C36A1" w:rsidRDefault="003C36A1" w:rsidP="003C36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. Spolupracující subjekty</w:t>
                      </w:r>
                      <w:r w:rsidR="00AF7493"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sz w:val="22"/>
                          <w:szCs w:val="22"/>
                        </w:rPr>
                        <w:t xml:space="preserve"> ( ZUŠ, ZŠ, OSVČ, Mensa, Mrkvička Projekty…</w:t>
                      </w:r>
                      <w:r w:rsidR="00AF7493"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26C51265" w14:textId="77777777" w:rsidR="003C36A1" w:rsidRPr="003C36A1" w:rsidRDefault="003C36A1" w:rsidP="003C36A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F970A" wp14:editId="3605C050">
                <wp:simplePos x="0" y="0"/>
                <wp:positionH relativeFrom="column">
                  <wp:posOffset>2458085</wp:posOffset>
                </wp:positionH>
                <wp:positionV relativeFrom="paragraph">
                  <wp:posOffset>902335</wp:posOffset>
                </wp:positionV>
                <wp:extent cx="15240" cy="1074420"/>
                <wp:effectExtent l="60960" t="11430" r="38100" b="19050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074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299E" id="AutoShape 26" o:spid="_x0000_s1026" type="#_x0000_t32" style="position:absolute;margin-left:193.55pt;margin-top:71.05pt;width:1.2pt;height:84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">
                <v:stroke endarrow="block"/>
              </v:shape>
            </w:pict>
          </mc:Fallback>
        </mc:AlternateContent>
      </w:r>
    </w:p>
    <w:p w14:paraId="75F72D95" w14:textId="77777777" w:rsidR="00C10510" w:rsidRDefault="008D186C">
      <w:pPr>
        <w:pStyle w:val="Nadpis1"/>
      </w:pPr>
      <w:r>
        <w:lastRenderedPageBreak/>
        <w:t>REALIZACE K DOSAŽENÍ VIZÍ</w:t>
      </w:r>
    </w:p>
    <w:p w14:paraId="269CA371" w14:textId="77777777" w:rsidR="008D186C" w:rsidRPr="003D574B" w:rsidRDefault="009854DE" w:rsidP="009854DE">
      <w:pPr>
        <w:pStyle w:val="Odstavecseseznamem"/>
        <w:ind w:left="1080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6.1 </w:t>
      </w:r>
      <w:r w:rsidR="00D11715">
        <w:rPr>
          <w:b/>
          <w:sz w:val="24"/>
          <w:szCs w:val="24"/>
        </w:rPr>
        <w:t>Ž</w:t>
      </w:r>
      <w:r w:rsidR="008D186C" w:rsidRPr="003D574B">
        <w:rPr>
          <w:b/>
          <w:sz w:val="24"/>
          <w:szCs w:val="24"/>
        </w:rPr>
        <w:t>ivotospráva</w:t>
      </w:r>
    </w:p>
    <w:p w14:paraId="6236F8B2" w14:textId="77777777" w:rsidR="008D186C" w:rsidRPr="00232326" w:rsidRDefault="008D186C" w:rsidP="007A0324">
      <w:pPr>
        <w:numPr>
          <w:ilvl w:val="0"/>
          <w:numId w:val="2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Dodržovat pitný režim, umožnit výběr tekutin sladký čaj, voda s citronem během celého dne i na školní zahradě</w:t>
      </w:r>
    </w:p>
    <w:p w14:paraId="71EFABEA" w14:textId="77777777" w:rsidR="008D186C" w:rsidRPr="00232326" w:rsidRDefault="008D186C" w:rsidP="007A0324">
      <w:pPr>
        <w:numPr>
          <w:ilvl w:val="0"/>
          <w:numId w:val="2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Vytvářet stravovací návyky a konzultovat je s rodiči – vstupní dotazník pro rodiče</w:t>
      </w:r>
    </w:p>
    <w:p w14:paraId="12A31564" w14:textId="77777777" w:rsidR="008D186C" w:rsidRPr="00232326" w:rsidRDefault="008D186C" w:rsidP="007A0324">
      <w:pPr>
        <w:numPr>
          <w:ilvl w:val="0"/>
          <w:numId w:val="2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Dbát na režim dne, pobyt venku, odpočinek dle potřeby a věku dětí</w:t>
      </w:r>
    </w:p>
    <w:p w14:paraId="157847AA" w14:textId="77777777" w:rsidR="008D186C" w:rsidRPr="00232326" w:rsidRDefault="008D186C" w:rsidP="007A0324">
      <w:pPr>
        <w:numPr>
          <w:ilvl w:val="0"/>
          <w:numId w:val="23"/>
        </w:numPr>
        <w:spacing w:line="360" w:lineRule="auto"/>
        <w:rPr>
          <w:rFonts w:ascii="Calibri" w:hAnsi="Calibri" w:cs="Calibri"/>
          <w:sz w:val="24"/>
          <w:szCs w:val="24"/>
          <w:u w:val="single"/>
        </w:rPr>
      </w:pPr>
      <w:r w:rsidRPr="00232326">
        <w:rPr>
          <w:rFonts w:ascii="Calibri" w:hAnsi="Calibri" w:cs="Calibri"/>
          <w:sz w:val="24"/>
          <w:szCs w:val="24"/>
        </w:rPr>
        <w:t>Umožnit dětem se podílet na přípravě jídel – krájení bylinek, pažitky, mazání pomazánek, výroba salátů….</w:t>
      </w:r>
    </w:p>
    <w:p w14:paraId="42621049" w14:textId="77777777" w:rsidR="008D186C" w:rsidRPr="007A0324" w:rsidRDefault="008D186C" w:rsidP="007A0324">
      <w:pPr>
        <w:numPr>
          <w:ilvl w:val="0"/>
          <w:numId w:val="23"/>
        </w:numPr>
        <w:spacing w:line="360" w:lineRule="auto"/>
        <w:rPr>
          <w:rFonts w:ascii="Calibri" w:hAnsi="Calibri" w:cs="Calibri"/>
          <w:sz w:val="24"/>
          <w:szCs w:val="24"/>
          <w:u w:val="single"/>
        </w:rPr>
      </w:pPr>
      <w:r w:rsidRPr="00232326">
        <w:rPr>
          <w:rFonts w:ascii="Calibri" w:hAnsi="Calibri" w:cs="Calibri"/>
          <w:sz w:val="24"/>
          <w:szCs w:val="24"/>
        </w:rPr>
        <w:t>U starších dětí umožnit samostatně stolovat – polévkové mísy – nalévání, prostírání….</w:t>
      </w:r>
    </w:p>
    <w:p w14:paraId="47179DF4" w14:textId="77777777" w:rsidR="007A0324" w:rsidRPr="007A0324" w:rsidRDefault="007A0324" w:rsidP="007A0324">
      <w:pPr>
        <w:spacing w:line="360" w:lineRule="auto"/>
        <w:ind w:left="720"/>
        <w:rPr>
          <w:rFonts w:ascii="Calibri" w:hAnsi="Calibri" w:cs="Calibri"/>
          <w:sz w:val="24"/>
          <w:szCs w:val="24"/>
          <w:u w:val="single"/>
        </w:rPr>
      </w:pPr>
    </w:p>
    <w:p w14:paraId="701386E2" w14:textId="77777777" w:rsidR="008D186C" w:rsidRPr="005562EA" w:rsidRDefault="009854DE" w:rsidP="007A0324">
      <w:pPr>
        <w:pStyle w:val="Odstavecseseznamem"/>
        <w:spacing w:line="360" w:lineRule="auto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6.2 </w:t>
      </w:r>
      <w:r w:rsidR="008D186C" w:rsidRPr="005562EA">
        <w:rPr>
          <w:b/>
          <w:sz w:val="24"/>
          <w:szCs w:val="24"/>
        </w:rPr>
        <w:t>Věcné podmínky</w:t>
      </w:r>
    </w:p>
    <w:p w14:paraId="382A85DC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Udržovat školu tak, aby působila čistě, esteticky, pozitivně – výzdoba oken, spojovacího koridoru, zahrady…</w:t>
      </w:r>
    </w:p>
    <w:p w14:paraId="525E2934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Zajišťovat a doplňovat didaktické pomůcky, hračky, výtvarný materiál pro děti i paní učitelky</w:t>
      </w:r>
    </w:p>
    <w:p w14:paraId="015F9965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Doplňovat knihovnu dětí, nabízet dětem knihy do čtecích koutků k daným tématům, doplňovat obrazový matriál</w:t>
      </w:r>
    </w:p>
    <w:p w14:paraId="4B8C6193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 xml:space="preserve">Společně vytvářet zásobníky didaktických pomůcek k daným tematickým okruhům   </w:t>
      </w:r>
      <w:proofErr w:type="gramStart"/>
      <w:r w:rsidRPr="00232326">
        <w:rPr>
          <w:rFonts w:ascii="Calibri" w:hAnsi="Calibri" w:cs="Calibri"/>
          <w:sz w:val="24"/>
          <w:szCs w:val="24"/>
        </w:rPr>
        <w:t xml:space="preserve">   (</w:t>
      </w:r>
      <w:proofErr w:type="gramEnd"/>
      <w:r w:rsidRPr="00232326">
        <w:rPr>
          <w:rFonts w:ascii="Calibri" w:hAnsi="Calibri" w:cs="Calibri"/>
          <w:sz w:val="24"/>
          <w:szCs w:val="24"/>
        </w:rPr>
        <w:t xml:space="preserve">vyrobené, </w:t>
      </w:r>
      <w:proofErr w:type="spellStart"/>
      <w:r w:rsidRPr="00232326">
        <w:rPr>
          <w:rFonts w:ascii="Calibri" w:hAnsi="Calibri" w:cs="Calibri"/>
          <w:sz w:val="24"/>
          <w:szCs w:val="24"/>
        </w:rPr>
        <w:t>zalaminované</w:t>
      </w:r>
      <w:proofErr w:type="spellEnd"/>
      <w:r w:rsidRPr="00232326">
        <w:rPr>
          <w:rFonts w:ascii="Calibri" w:hAnsi="Calibri" w:cs="Calibri"/>
          <w:sz w:val="24"/>
          <w:szCs w:val="24"/>
        </w:rPr>
        <w:t xml:space="preserve"> obrázky, pomůcky..)</w:t>
      </w:r>
    </w:p>
    <w:p w14:paraId="638832D9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Doplňovat a dovybavit badatelnu k využívání environmentální zahrady a výchovy</w:t>
      </w:r>
    </w:p>
    <w:p w14:paraId="7B138A17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Dovybavit a zrekonstruovat šatny zaměstnanců, kuchyňky na výdej stravy, obnovit shrnovací dveře mezi hernou a třídou</w:t>
      </w:r>
    </w:p>
    <w:p w14:paraId="37A59DB3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Pravidelně zajišťovat malování ve všech prostorách</w:t>
      </w:r>
    </w:p>
    <w:p w14:paraId="679FB3EB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Pečovat o environmentální zahradu, zapojovat děti i rodiče</w:t>
      </w:r>
    </w:p>
    <w:p w14:paraId="74C61AAE" w14:textId="77777777" w:rsidR="008D186C" w:rsidRPr="00232326" w:rsidRDefault="008D186C" w:rsidP="007A0324">
      <w:pPr>
        <w:numPr>
          <w:ilvl w:val="0"/>
          <w:numId w:val="2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Uspořádat a inovovat hrací kouty a centra aktivit tak, aby byly více ohraničené, dobře vybavené a měly daná pravidla a tím vyhovovaly lépe k dětským hrám a činnostem</w:t>
      </w:r>
    </w:p>
    <w:p w14:paraId="6EFA7D05" w14:textId="77777777" w:rsidR="008D186C" w:rsidRPr="00232326" w:rsidRDefault="008D186C" w:rsidP="007A0324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A9B13BE" w14:textId="77777777" w:rsidR="008D186C" w:rsidRPr="005562EA" w:rsidRDefault="009854DE" w:rsidP="007A0324">
      <w:pPr>
        <w:pStyle w:val="Odstavecseseznamem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6.3 </w:t>
      </w:r>
      <w:r w:rsidR="008D186C" w:rsidRPr="005562EA">
        <w:rPr>
          <w:b/>
          <w:sz w:val="24"/>
          <w:szCs w:val="24"/>
        </w:rPr>
        <w:t>Psychosomatické podmínky</w:t>
      </w:r>
    </w:p>
    <w:p w14:paraId="4A511B4B" w14:textId="77777777" w:rsidR="008D186C" w:rsidRPr="00232326" w:rsidRDefault="008D186C" w:rsidP="007A0324">
      <w:pPr>
        <w:numPr>
          <w:ilvl w:val="0"/>
          <w:numId w:val="25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Udržovat přátelské vztahy mezi dětmi, vytvářet příjemnou atmosféru ve třídě</w:t>
      </w:r>
    </w:p>
    <w:p w14:paraId="2490D9B9" w14:textId="77777777" w:rsidR="008D186C" w:rsidRPr="00232326" w:rsidRDefault="008D186C" w:rsidP="007A0324">
      <w:pPr>
        <w:numPr>
          <w:ilvl w:val="0"/>
          <w:numId w:val="25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Společně si nastavit pravidla třídy, pojmenovat si je, děti si je vyobrazí podle své fantazie, v případě porušení pravidel si je děti samy připomínají a poukazují na ně</w:t>
      </w:r>
    </w:p>
    <w:p w14:paraId="63FD6100" w14:textId="77777777" w:rsidR="008D186C" w:rsidRPr="00232326" w:rsidRDefault="008D186C" w:rsidP="007A0324">
      <w:pPr>
        <w:numPr>
          <w:ilvl w:val="0"/>
          <w:numId w:val="25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Společně stanovit a dodržovat pravidla hracích center – počet, aktivita…</w:t>
      </w:r>
    </w:p>
    <w:p w14:paraId="0A7F3231" w14:textId="77777777" w:rsidR="008D186C" w:rsidRPr="00232326" w:rsidRDefault="008D186C" w:rsidP="007A0324">
      <w:pPr>
        <w:numPr>
          <w:ilvl w:val="0"/>
          <w:numId w:val="25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Nechat děti navrhnout náměty do nabídky aktivit a činností – možnost výběru</w:t>
      </w:r>
    </w:p>
    <w:p w14:paraId="4CB53893" w14:textId="77777777" w:rsidR="008D186C" w:rsidRPr="00232326" w:rsidRDefault="008D186C" w:rsidP="007A0324">
      <w:pPr>
        <w:numPr>
          <w:ilvl w:val="0"/>
          <w:numId w:val="25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Nabízet skupinové činnosti k tématu i v řízených aktivitách, prožitkové činnosti</w:t>
      </w:r>
    </w:p>
    <w:p w14:paraId="5F4830C6" w14:textId="77777777" w:rsidR="008D186C" w:rsidRPr="00232326" w:rsidRDefault="008D186C" w:rsidP="007A0324">
      <w:pPr>
        <w:numPr>
          <w:ilvl w:val="0"/>
          <w:numId w:val="25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 xml:space="preserve">Pro starší děti připravit alternativní činnosti nahrazující dobu odpočinku na lehátku </w:t>
      </w:r>
    </w:p>
    <w:p w14:paraId="6F83FFCE" w14:textId="77777777" w:rsidR="008D186C" w:rsidRPr="00311F20" w:rsidRDefault="008D186C" w:rsidP="007A0324">
      <w:pPr>
        <w:pStyle w:val="Bezmezer"/>
        <w:spacing w:line="360" w:lineRule="auto"/>
        <w:rPr>
          <w:sz w:val="24"/>
          <w:szCs w:val="24"/>
        </w:rPr>
      </w:pPr>
    </w:p>
    <w:p w14:paraId="35F986E9" w14:textId="77777777" w:rsidR="008D186C" w:rsidRPr="005562EA" w:rsidRDefault="006D6EA4" w:rsidP="008D186C">
      <w:pPr>
        <w:pStyle w:val="Odstavecseseznamem"/>
        <w:ind w:left="1080"/>
        <w:rPr>
          <w:b/>
          <w:sz w:val="24"/>
          <w:szCs w:val="24"/>
        </w:rPr>
      </w:pPr>
      <w:r w:rsidRPr="00AF50BB">
        <w:rPr>
          <w:rFonts w:cs="Calibri"/>
          <w:b/>
          <w:sz w:val="24"/>
          <w:szCs w:val="24"/>
        </w:rPr>
        <w:t>6.4</w:t>
      </w:r>
      <w:r w:rsidR="008D186C">
        <w:rPr>
          <w:b/>
          <w:sz w:val="28"/>
          <w:szCs w:val="28"/>
        </w:rPr>
        <w:t xml:space="preserve"> </w:t>
      </w:r>
      <w:r w:rsidR="008D186C" w:rsidRPr="005562EA">
        <w:rPr>
          <w:b/>
          <w:sz w:val="24"/>
          <w:szCs w:val="24"/>
        </w:rPr>
        <w:t>Vzdělávací oblast</w:t>
      </w:r>
    </w:p>
    <w:p w14:paraId="40B962E6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Doplňovat, inovovat ŠVP</w:t>
      </w:r>
    </w:p>
    <w:p w14:paraId="2313EB9F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Zaměřit se na děti se SVP, dvouleté a nadané – vytvořit jim podmínky, nastavit metody, formy, organizaci</w:t>
      </w:r>
    </w:p>
    <w:p w14:paraId="4E42F2FA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Zajistit tvorbu TVP dle ŠVP, Konkretizovaných výstupů a INSPISU</w:t>
      </w:r>
    </w:p>
    <w:p w14:paraId="79702DD8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ŠVP rozdělit podle celků a prolínat je</w:t>
      </w:r>
    </w:p>
    <w:p w14:paraId="5F9BAD2E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 xml:space="preserve">TVP připravovat tak, aby se dotýkaly všech </w:t>
      </w:r>
      <w:proofErr w:type="gramStart"/>
      <w:r w:rsidRPr="00232326">
        <w:rPr>
          <w:rFonts w:ascii="Calibri" w:hAnsi="Calibri" w:cs="Calibri"/>
          <w:sz w:val="24"/>
          <w:szCs w:val="24"/>
        </w:rPr>
        <w:t>5ti</w:t>
      </w:r>
      <w:proofErr w:type="gramEnd"/>
      <w:r w:rsidRPr="00232326">
        <w:rPr>
          <w:rFonts w:ascii="Calibri" w:hAnsi="Calibri" w:cs="Calibri"/>
          <w:sz w:val="24"/>
          <w:szCs w:val="24"/>
        </w:rPr>
        <w:t xml:space="preserve"> oblastí, konkretizovaných výstupů a dílčích cílů</w:t>
      </w:r>
    </w:p>
    <w:p w14:paraId="724FA556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Podporovat rozvoj dětí v předčtenářské, předmatematické, jazykové a informační a digitální gramotnosti</w:t>
      </w:r>
    </w:p>
    <w:p w14:paraId="7486B618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Využívat metody NTC a spolupracovat s Mensou</w:t>
      </w:r>
    </w:p>
    <w:p w14:paraId="6F04BF9C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Využít logopedického preventivy k nápravám řeči a zlepšení komunikace</w:t>
      </w:r>
    </w:p>
    <w:p w14:paraId="2437BE7B" w14:textId="60931895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Podporovat environmentální výchovu využitím školní zahrady, badatelny a spolupráci s MRKVIČKOU – e</w:t>
      </w:r>
      <w:r w:rsidR="00337E4D">
        <w:rPr>
          <w:rFonts w:ascii="Calibri" w:hAnsi="Calibri" w:cs="Calibri"/>
          <w:sz w:val="24"/>
          <w:szCs w:val="24"/>
        </w:rPr>
        <w:t>ko</w:t>
      </w:r>
      <w:r w:rsidRPr="00232326">
        <w:rPr>
          <w:rFonts w:ascii="Calibri" w:hAnsi="Calibri" w:cs="Calibri"/>
          <w:sz w:val="24"/>
          <w:szCs w:val="24"/>
        </w:rPr>
        <w:t>centrem</w:t>
      </w:r>
    </w:p>
    <w:p w14:paraId="09934370" w14:textId="77777777" w:rsidR="008D186C" w:rsidRPr="00232326" w:rsidRDefault="008D186C" w:rsidP="007A0324">
      <w:pPr>
        <w:numPr>
          <w:ilvl w:val="0"/>
          <w:numId w:val="29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Evaluace – vytvořit evaluační systém, kdy a jak evaluovat</w:t>
      </w:r>
    </w:p>
    <w:p w14:paraId="718ECF7D" w14:textId="77777777" w:rsidR="008D186C" w:rsidRDefault="008D186C" w:rsidP="007A0324">
      <w:pPr>
        <w:pStyle w:val="Bezmezer"/>
      </w:pPr>
    </w:p>
    <w:p w14:paraId="0EBAEA45" w14:textId="77777777" w:rsidR="008D186C" w:rsidRPr="005562EA" w:rsidRDefault="009854DE" w:rsidP="009854DE">
      <w:pPr>
        <w:pStyle w:val="Odstavecseseznamem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6.5 </w:t>
      </w:r>
      <w:r w:rsidR="008D186C" w:rsidRPr="005562EA">
        <w:rPr>
          <w:b/>
          <w:sz w:val="24"/>
          <w:szCs w:val="24"/>
        </w:rPr>
        <w:t>Organizace dne v MŠ</w:t>
      </w:r>
    </w:p>
    <w:p w14:paraId="33BA1649" w14:textId="77777777" w:rsidR="008D186C" w:rsidRPr="00232326" w:rsidRDefault="008D186C" w:rsidP="007A0324">
      <w:pPr>
        <w:numPr>
          <w:ilvl w:val="0"/>
          <w:numId w:val="30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Vzhledem k tomu, že tato MŠ má samostatnou kuchyň, lze upravit režim dne pro dvouleté děti, které potřebují dřívější odpočinek po obědě</w:t>
      </w:r>
    </w:p>
    <w:p w14:paraId="04F5B15C" w14:textId="77777777" w:rsidR="00AF7493" w:rsidRDefault="008D186C" w:rsidP="007A0324">
      <w:pPr>
        <w:numPr>
          <w:ilvl w:val="0"/>
          <w:numId w:val="30"/>
        </w:numPr>
        <w:spacing w:line="360" w:lineRule="auto"/>
      </w:pPr>
      <w:r w:rsidRPr="00232326">
        <w:rPr>
          <w:rFonts w:ascii="Calibri" w:hAnsi="Calibri" w:cs="Calibri"/>
          <w:sz w:val="24"/>
          <w:szCs w:val="24"/>
        </w:rPr>
        <w:t>Aktivity organizovat tak, aby děti byly podněcovány k vlastnímu experimentování, aktivitám a pracovaly svým tempem</w:t>
      </w:r>
    </w:p>
    <w:p w14:paraId="60A1CACC" w14:textId="77777777" w:rsidR="008D186C" w:rsidRPr="005562EA" w:rsidRDefault="009854DE" w:rsidP="007A0324">
      <w:pPr>
        <w:pStyle w:val="Odstavecseseznamem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6.6 </w:t>
      </w:r>
      <w:r w:rsidR="008D186C" w:rsidRPr="005562EA">
        <w:rPr>
          <w:b/>
          <w:sz w:val="24"/>
          <w:szCs w:val="24"/>
        </w:rPr>
        <w:t>Řízení školy</w:t>
      </w:r>
    </w:p>
    <w:p w14:paraId="39EDCCAD" w14:textId="77777777" w:rsidR="008D186C" w:rsidRPr="00232326" w:rsidRDefault="00AF7493" w:rsidP="007A0324">
      <w:pPr>
        <w:numPr>
          <w:ilvl w:val="0"/>
          <w:numId w:val="3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Dokončit</w:t>
      </w:r>
      <w:r w:rsidR="008D186C" w:rsidRPr="00232326">
        <w:rPr>
          <w:rFonts w:ascii="Calibri" w:hAnsi="Calibri" w:cs="Calibri"/>
          <w:sz w:val="24"/>
          <w:szCs w:val="24"/>
        </w:rPr>
        <w:t xml:space="preserve"> funkční studium pro vedoucí pracovníky MŠ</w:t>
      </w:r>
    </w:p>
    <w:p w14:paraId="72D1D725" w14:textId="77777777" w:rsidR="008D186C" w:rsidRPr="00232326" w:rsidRDefault="008D186C" w:rsidP="007A0324">
      <w:pPr>
        <w:numPr>
          <w:ilvl w:val="0"/>
          <w:numId w:val="3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Zapojovat se do projektů a školení DVPP pro ředitele MŠ</w:t>
      </w:r>
    </w:p>
    <w:p w14:paraId="77379F86" w14:textId="77777777" w:rsidR="008D186C" w:rsidRPr="00232326" w:rsidRDefault="008D186C" w:rsidP="007A0324">
      <w:pPr>
        <w:numPr>
          <w:ilvl w:val="0"/>
          <w:numId w:val="3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Vzájemné hospitace ředitelek z jiných MŠ</w:t>
      </w:r>
    </w:p>
    <w:p w14:paraId="2BEFC5E7" w14:textId="77777777" w:rsidR="008D186C" w:rsidRPr="00311F20" w:rsidRDefault="008D186C" w:rsidP="007A0324">
      <w:pPr>
        <w:pStyle w:val="Bezmezer"/>
        <w:spacing w:line="360" w:lineRule="auto"/>
        <w:rPr>
          <w:sz w:val="24"/>
          <w:szCs w:val="24"/>
        </w:rPr>
      </w:pPr>
    </w:p>
    <w:p w14:paraId="2887E9E3" w14:textId="77777777" w:rsidR="008D186C" w:rsidRPr="005562EA" w:rsidRDefault="009854DE" w:rsidP="007A0324">
      <w:pPr>
        <w:pStyle w:val="Odstavecseseznamem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6.7 </w:t>
      </w:r>
      <w:r w:rsidR="008D186C" w:rsidRPr="005562EA">
        <w:rPr>
          <w:b/>
          <w:sz w:val="24"/>
          <w:szCs w:val="24"/>
        </w:rPr>
        <w:t>Personální zajištění provozu</w:t>
      </w:r>
    </w:p>
    <w:p w14:paraId="0124816F" w14:textId="77777777" w:rsidR="008D186C" w:rsidRPr="00232326" w:rsidRDefault="008D186C" w:rsidP="007A0324">
      <w:pPr>
        <w:numPr>
          <w:ilvl w:val="0"/>
          <w:numId w:val="3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Stmelovat kolektiv, motivovat, snažit se vytvořit příjemné pracovní klima pro všechny zaměstnance</w:t>
      </w:r>
    </w:p>
    <w:p w14:paraId="70863C3D" w14:textId="77777777" w:rsidR="008D186C" w:rsidRPr="00232326" w:rsidRDefault="008D186C" w:rsidP="007A0324">
      <w:pPr>
        <w:numPr>
          <w:ilvl w:val="0"/>
          <w:numId w:val="3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Přistupovat ke všem zaměstnancům stejně a spravedlivě</w:t>
      </w:r>
    </w:p>
    <w:p w14:paraId="68C1E3D9" w14:textId="77777777" w:rsidR="008D186C" w:rsidRPr="00232326" w:rsidRDefault="008D186C" w:rsidP="007A0324">
      <w:pPr>
        <w:numPr>
          <w:ilvl w:val="0"/>
          <w:numId w:val="3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Podporovat aktivitu, samostudium</w:t>
      </w:r>
    </w:p>
    <w:p w14:paraId="714EF297" w14:textId="77777777" w:rsidR="008D186C" w:rsidRPr="00232326" w:rsidRDefault="008D186C" w:rsidP="007A0324">
      <w:pPr>
        <w:numPr>
          <w:ilvl w:val="0"/>
          <w:numId w:val="3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Dbát na dodržování pracovní náplně, pracovního řádu a bezpečnosti</w:t>
      </w:r>
    </w:p>
    <w:p w14:paraId="7CBD873C" w14:textId="77777777" w:rsidR="008D186C" w:rsidRPr="00232326" w:rsidRDefault="008D186C" w:rsidP="007A0324">
      <w:pPr>
        <w:numPr>
          <w:ilvl w:val="0"/>
          <w:numId w:val="3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Umožňovat DVPP – sledovat a nabízet vzdělávání s novými nápady, trendy ve všech oblastech, dát vlastní prostor pro vlastní zájem pedagogů</w:t>
      </w:r>
    </w:p>
    <w:p w14:paraId="0DF9F6B8" w14:textId="77777777" w:rsidR="008D186C" w:rsidRPr="00311F20" w:rsidRDefault="008D186C" w:rsidP="007A0324">
      <w:pPr>
        <w:pStyle w:val="Bezmezer"/>
        <w:spacing w:line="360" w:lineRule="auto"/>
        <w:rPr>
          <w:sz w:val="24"/>
          <w:szCs w:val="24"/>
        </w:rPr>
      </w:pPr>
    </w:p>
    <w:p w14:paraId="497AB64D" w14:textId="77777777" w:rsidR="008D186C" w:rsidRPr="005562EA" w:rsidRDefault="009854DE" w:rsidP="007A0324">
      <w:pPr>
        <w:pStyle w:val="Odstavecseseznamem"/>
        <w:spacing w:line="360" w:lineRule="auto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6.8 </w:t>
      </w:r>
      <w:r w:rsidR="008D186C" w:rsidRPr="005562EA">
        <w:rPr>
          <w:b/>
          <w:sz w:val="24"/>
          <w:szCs w:val="24"/>
        </w:rPr>
        <w:t>Spolupráce s rodiči</w:t>
      </w:r>
    </w:p>
    <w:p w14:paraId="03B0906D" w14:textId="77777777" w:rsidR="008D186C" w:rsidRPr="00232326" w:rsidRDefault="008D186C" w:rsidP="007A0324">
      <w:pPr>
        <w:numPr>
          <w:ilvl w:val="0"/>
          <w:numId w:val="3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Podporovat jejich zájem, umožnit jim aktivně se zapojovat – besedy, exkurze, četba dětem prarodiče….</w:t>
      </w:r>
    </w:p>
    <w:p w14:paraId="27A16105" w14:textId="77777777" w:rsidR="008D186C" w:rsidRPr="00232326" w:rsidRDefault="008D186C" w:rsidP="007A0324">
      <w:pPr>
        <w:numPr>
          <w:ilvl w:val="0"/>
          <w:numId w:val="3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Nabídnout rodičům individuální konzultační schůzky – nabídnout náhled do diagnostiky dítěte, portfolia, fotogalerie</w:t>
      </w:r>
    </w:p>
    <w:p w14:paraId="7513B1DD" w14:textId="77777777" w:rsidR="008D186C" w:rsidRDefault="008D186C" w:rsidP="007A0324">
      <w:pPr>
        <w:numPr>
          <w:ilvl w:val="0"/>
          <w:numId w:val="3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Vytvářet programy pro rodiče i děti, zapojit je do přípravy, odměny pro děti…</w:t>
      </w:r>
    </w:p>
    <w:p w14:paraId="0F9B5C35" w14:textId="77777777" w:rsidR="007A0324" w:rsidRPr="007A0324" w:rsidRDefault="007A0324" w:rsidP="007A0324">
      <w:pPr>
        <w:spacing w:line="360" w:lineRule="auto"/>
        <w:ind w:left="720"/>
        <w:rPr>
          <w:rFonts w:ascii="Calibri" w:hAnsi="Calibri" w:cs="Calibri"/>
          <w:sz w:val="24"/>
          <w:szCs w:val="24"/>
        </w:rPr>
      </w:pPr>
    </w:p>
    <w:p w14:paraId="562D068A" w14:textId="77777777" w:rsidR="008D186C" w:rsidRPr="005562EA" w:rsidRDefault="009854DE" w:rsidP="007A0324">
      <w:pPr>
        <w:pStyle w:val="Odstavecseseznamem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6.9 </w:t>
      </w:r>
      <w:r w:rsidR="008D186C" w:rsidRPr="005562EA">
        <w:rPr>
          <w:b/>
          <w:sz w:val="24"/>
          <w:szCs w:val="24"/>
        </w:rPr>
        <w:t>Spolupráce se zřizovatelem</w:t>
      </w:r>
    </w:p>
    <w:p w14:paraId="1860B932" w14:textId="77777777" w:rsidR="008D186C" w:rsidRPr="00232326" w:rsidRDefault="008D186C" w:rsidP="007A0324">
      <w:pPr>
        <w:numPr>
          <w:ilvl w:val="0"/>
          <w:numId w:val="3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Poskytovat informace o dění v MŠ</w:t>
      </w:r>
    </w:p>
    <w:p w14:paraId="51AD7D91" w14:textId="77777777" w:rsidR="008D186C" w:rsidRPr="00232326" w:rsidRDefault="008D186C" w:rsidP="007A0324">
      <w:pPr>
        <w:numPr>
          <w:ilvl w:val="0"/>
          <w:numId w:val="3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Přispívat ke kvalitě klimatu města dobrým klimatem školy a vztahy s rodiči</w:t>
      </w:r>
    </w:p>
    <w:p w14:paraId="07B70BAE" w14:textId="77777777" w:rsidR="008D186C" w:rsidRDefault="008D186C" w:rsidP="007A0324">
      <w:pPr>
        <w:numPr>
          <w:ilvl w:val="0"/>
          <w:numId w:val="3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Podílet se na rozvoji města aktivitami MŠ</w:t>
      </w:r>
      <w:r w:rsidR="00311F20" w:rsidRPr="00232326">
        <w:rPr>
          <w:rFonts w:ascii="Calibri" w:hAnsi="Calibri" w:cs="Calibri"/>
          <w:sz w:val="24"/>
          <w:szCs w:val="24"/>
        </w:rPr>
        <w:t xml:space="preserve"> – vystoupení pro důchodce, Klub žen, rozsvícení vánočního stromu apod.</w:t>
      </w:r>
    </w:p>
    <w:p w14:paraId="1447CA2F" w14:textId="77777777" w:rsidR="007A0324" w:rsidRPr="007A0324" w:rsidRDefault="007A0324" w:rsidP="007A0324">
      <w:pPr>
        <w:spacing w:line="360" w:lineRule="auto"/>
        <w:ind w:left="720"/>
        <w:rPr>
          <w:rFonts w:ascii="Calibri" w:hAnsi="Calibri" w:cs="Calibri"/>
          <w:sz w:val="24"/>
          <w:szCs w:val="24"/>
        </w:rPr>
      </w:pPr>
    </w:p>
    <w:p w14:paraId="21243ADA" w14:textId="77777777" w:rsidR="009C00D1" w:rsidRDefault="009C00D1" w:rsidP="007A0324">
      <w:pPr>
        <w:pStyle w:val="Odstavecseseznamem"/>
        <w:spacing w:line="360" w:lineRule="auto"/>
        <w:ind w:left="1440"/>
        <w:rPr>
          <w:b/>
          <w:sz w:val="24"/>
          <w:szCs w:val="24"/>
        </w:rPr>
      </w:pPr>
    </w:p>
    <w:p w14:paraId="05F28581" w14:textId="77777777" w:rsidR="008D186C" w:rsidRPr="005562EA" w:rsidRDefault="009854DE" w:rsidP="007A0324">
      <w:pPr>
        <w:pStyle w:val="Odstavecseseznamem"/>
        <w:spacing w:line="36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6.10 </w:t>
      </w:r>
      <w:r w:rsidR="008D186C" w:rsidRPr="005562EA">
        <w:rPr>
          <w:b/>
          <w:sz w:val="24"/>
          <w:szCs w:val="24"/>
        </w:rPr>
        <w:t>Spolupráce s ostatními organizacemi</w:t>
      </w:r>
    </w:p>
    <w:p w14:paraId="43F86434" w14:textId="77777777" w:rsidR="008D186C" w:rsidRPr="00232326" w:rsidRDefault="008D186C" w:rsidP="007A0324">
      <w:pPr>
        <w:numPr>
          <w:ilvl w:val="0"/>
          <w:numId w:val="3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Pokračovat ve fungující spolupráci se ZUŠ, OSVČ Orion – kroužky</w:t>
      </w:r>
      <w:r w:rsidR="00311F20" w:rsidRPr="00232326">
        <w:rPr>
          <w:rFonts w:ascii="Calibri" w:hAnsi="Calibri" w:cs="Calibri"/>
          <w:sz w:val="24"/>
          <w:szCs w:val="24"/>
        </w:rPr>
        <w:t>, výchovné programy pro děti hudební, dramatické</w:t>
      </w:r>
    </w:p>
    <w:p w14:paraId="2B28FD87" w14:textId="77777777" w:rsidR="008D186C" w:rsidRPr="00232326" w:rsidRDefault="00311F20" w:rsidP="007A0324">
      <w:pPr>
        <w:numPr>
          <w:ilvl w:val="0"/>
          <w:numId w:val="3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Pokračovat a prohlubovat</w:t>
      </w:r>
      <w:r w:rsidR="008D186C" w:rsidRPr="00232326">
        <w:rPr>
          <w:rFonts w:ascii="Calibri" w:hAnsi="Calibri" w:cs="Calibri"/>
          <w:sz w:val="24"/>
          <w:szCs w:val="24"/>
        </w:rPr>
        <w:t xml:space="preserve"> spolupráci se ZŠ – konzultace, vzájemné návštěvy, hospitace, zpětné informace o dětech, společné akce</w:t>
      </w:r>
      <w:r w:rsidRPr="00232326">
        <w:rPr>
          <w:rFonts w:ascii="Calibri" w:hAnsi="Calibri" w:cs="Calibri"/>
          <w:sz w:val="24"/>
          <w:szCs w:val="24"/>
        </w:rPr>
        <w:t xml:space="preserve">, projektové dny </w:t>
      </w:r>
    </w:p>
    <w:p w14:paraId="5E92E754" w14:textId="77777777" w:rsidR="008D186C" w:rsidRPr="00232326" w:rsidRDefault="008D186C" w:rsidP="007A0324">
      <w:pPr>
        <w:numPr>
          <w:ilvl w:val="0"/>
          <w:numId w:val="3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Využívat Kulturního střediska města – kina, divadla, soutěže</w:t>
      </w:r>
    </w:p>
    <w:p w14:paraId="44C15FB3" w14:textId="77777777" w:rsidR="008D186C" w:rsidRPr="00232326" w:rsidRDefault="008D186C" w:rsidP="007A0324">
      <w:pPr>
        <w:numPr>
          <w:ilvl w:val="0"/>
          <w:numId w:val="35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32326">
        <w:rPr>
          <w:rFonts w:ascii="Calibri" w:hAnsi="Calibri" w:cs="Calibri"/>
          <w:sz w:val="24"/>
          <w:szCs w:val="24"/>
        </w:rPr>
        <w:t>Zajišťovat exkurze, ukázky – Hasiči, Policie ČR, spolek Myslivců…)</w:t>
      </w:r>
    </w:p>
    <w:p w14:paraId="49813C3B" w14:textId="77777777" w:rsidR="008D186C" w:rsidRPr="00232326" w:rsidRDefault="008D186C" w:rsidP="007A0324">
      <w:pPr>
        <w:spacing w:line="360" w:lineRule="auto"/>
        <w:rPr>
          <w:rFonts w:ascii="Calibri" w:hAnsi="Calibri" w:cs="Calibri"/>
          <w:sz w:val="24"/>
          <w:szCs w:val="24"/>
          <w:u w:val="single"/>
        </w:rPr>
      </w:pPr>
    </w:p>
    <w:p w14:paraId="7DF073FA" w14:textId="77777777" w:rsidR="008D186C" w:rsidRDefault="008D186C" w:rsidP="008D186C">
      <w:pPr>
        <w:pStyle w:val="Zkladntext"/>
        <w:ind w:firstLine="0"/>
      </w:pPr>
    </w:p>
    <w:p w14:paraId="0C9E4824" w14:textId="77777777" w:rsidR="008D186C" w:rsidRDefault="008D186C" w:rsidP="008D186C">
      <w:pPr>
        <w:pStyle w:val="Nadpis1"/>
      </w:pPr>
      <w:r>
        <w:lastRenderedPageBreak/>
        <w:t>ZÁVĚR</w:t>
      </w:r>
    </w:p>
    <w:p w14:paraId="2F424C8B" w14:textId="0E7266C4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 xml:space="preserve">V této koncepci jsem chtěla shrnout své poznatky a zkušenosti ze své téměř </w:t>
      </w:r>
      <w:r w:rsidR="00337E4D">
        <w:rPr>
          <w:rFonts w:ascii="Calibri" w:hAnsi="Calibri" w:cs="Calibri"/>
          <w:sz w:val="24"/>
          <w:szCs w:val="24"/>
        </w:rPr>
        <w:t>desetileté</w:t>
      </w:r>
      <w:r w:rsidR="007A6C63"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práce na pozici učitelky</w:t>
      </w:r>
      <w:r w:rsidR="00337E4D">
        <w:rPr>
          <w:rFonts w:ascii="Calibri" w:hAnsi="Calibri" w:cs="Calibri"/>
          <w:sz w:val="24"/>
          <w:szCs w:val="24"/>
        </w:rPr>
        <w:t xml:space="preserve"> v MŠ Němčice nad Hanou</w:t>
      </w:r>
      <w:r w:rsidRPr="009503B4">
        <w:rPr>
          <w:rFonts w:ascii="Calibri" w:hAnsi="Calibri" w:cs="Calibri"/>
          <w:sz w:val="24"/>
          <w:szCs w:val="24"/>
        </w:rPr>
        <w:t xml:space="preserve"> a uplatnit je </w:t>
      </w:r>
      <w:r w:rsidR="00337E4D">
        <w:rPr>
          <w:rFonts w:ascii="Calibri" w:hAnsi="Calibri" w:cs="Calibri"/>
          <w:sz w:val="24"/>
          <w:szCs w:val="24"/>
        </w:rPr>
        <w:t>v této škole při řízení</w:t>
      </w:r>
      <w:r w:rsidRPr="009503B4">
        <w:rPr>
          <w:rFonts w:ascii="Calibri" w:hAnsi="Calibri" w:cs="Calibri"/>
          <w:sz w:val="24"/>
          <w:szCs w:val="24"/>
        </w:rPr>
        <w:t>.</w:t>
      </w:r>
    </w:p>
    <w:p w14:paraId="1D7F4491" w14:textId="77777777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Snažila jsem se v této koncepci o ukázku nasměrování své práce v pozici ředitelky v</w:t>
      </w:r>
      <w:r w:rsidR="007A6C63">
        <w:rPr>
          <w:rFonts w:ascii="Calibri" w:hAnsi="Calibri" w:cs="Calibri"/>
          <w:sz w:val="24"/>
          <w:szCs w:val="24"/>
        </w:rPr>
        <w:t> </w:t>
      </w:r>
      <w:r w:rsidRPr="009503B4">
        <w:rPr>
          <w:rFonts w:ascii="Calibri" w:hAnsi="Calibri" w:cs="Calibri"/>
          <w:sz w:val="24"/>
          <w:szCs w:val="24"/>
        </w:rPr>
        <w:t>oblasti</w:t>
      </w:r>
      <w:r w:rsidR="007A6C63"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péče nejen o děti, ale také o rodiče a o rodinu takovou, o personál, ale také i o hospodaření</w:t>
      </w:r>
      <w:r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svěřeného majetku a o propagaci školky. Nastínila jsem i nejdůležitější oblasti řízení</w:t>
      </w:r>
      <w:r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výchovně vzdělávacího zařízení, které přispívají k rozvoji MŠ</w:t>
      </w:r>
      <w:r>
        <w:rPr>
          <w:rFonts w:ascii="Calibri" w:hAnsi="Calibri" w:cs="Calibri"/>
          <w:sz w:val="24"/>
          <w:szCs w:val="24"/>
        </w:rPr>
        <w:t>.</w:t>
      </w:r>
    </w:p>
    <w:p w14:paraId="367640DF" w14:textId="77777777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 xml:space="preserve">Mým budoucím úkolem na pozici ředitelky MŠ </w:t>
      </w:r>
      <w:r>
        <w:rPr>
          <w:rFonts w:ascii="Calibri" w:hAnsi="Calibri" w:cs="Calibri"/>
          <w:sz w:val="24"/>
          <w:szCs w:val="24"/>
        </w:rPr>
        <w:t xml:space="preserve">bych si přála </w:t>
      </w:r>
      <w:r w:rsidRPr="009503B4">
        <w:rPr>
          <w:rFonts w:ascii="Calibri" w:hAnsi="Calibri" w:cs="Calibri"/>
          <w:sz w:val="24"/>
          <w:szCs w:val="24"/>
        </w:rPr>
        <w:t>postupn</w:t>
      </w:r>
      <w:r>
        <w:rPr>
          <w:rFonts w:ascii="Calibri" w:hAnsi="Calibri" w:cs="Calibri"/>
          <w:sz w:val="24"/>
          <w:szCs w:val="24"/>
        </w:rPr>
        <w:t>ě</w:t>
      </w:r>
      <w:r w:rsidRPr="009503B4">
        <w:rPr>
          <w:rFonts w:ascii="Calibri" w:hAnsi="Calibri" w:cs="Calibri"/>
          <w:sz w:val="24"/>
          <w:szCs w:val="24"/>
        </w:rPr>
        <w:t xml:space="preserve"> snižov</w:t>
      </w:r>
      <w:r>
        <w:rPr>
          <w:rFonts w:ascii="Calibri" w:hAnsi="Calibri" w:cs="Calibri"/>
          <w:sz w:val="24"/>
          <w:szCs w:val="24"/>
        </w:rPr>
        <w:t>at</w:t>
      </w:r>
      <w:r w:rsidRPr="009503B4">
        <w:rPr>
          <w:rFonts w:ascii="Calibri" w:hAnsi="Calibri" w:cs="Calibri"/>
          <w:sz w:val="24"/>
          <w:szCs w:val="24"/>
        </w:rPr>
        <w:t xml:space="preserve"> slab</w:t>
      </w:r>
      <w:r>
        <w:rPr>
          <w:rFonts w:ascii="Calibri" w:hAnsi="Calibri" w:cs="Calibri"/>
          <w:sz w:val="24"/>
          <w:szCs w:val="24"/>
        </w:rPr>
        <w:t>ší</w:t>
      </w:r>
      <w:r w:rsidRPr="009503B4">
        <w:rPr>
          <w:rFonts w:ascii="Calibri" w:hAnsi="Calibri" w:cs="Calibri"/>
          <w:sz w:val="24"/>
          <w:szCs w:val="24"/>
        </w:rPr>
        <w:t xml:space="preserve"> strán</w:t>
      </w:r>
      <w:r>
        <w:rPr>
          <w:rFonts w:ascii="Calibri" w:hAnsi="Calibri" w:cs="Calibri"/>
          <w:sz w:val="24"/>
          <w:szCs w:val="24"/>
        </w:rPr>
        <w:t>ky</w:t>
      </w:r>
      <w:r w:rsidRPr="009503B4">
        <w:rPr>
          <w:rFonts w:ascii="Calibri" w:hAnsi="Calibri" w:cs="Calibri"/>
          <w:sz w:val="24"/>
          <w:szCs w:val="24"/>
        </w:rPr>
        <w:t xml:space="preserve"> MŠ a zvyšova</w:t>
      </w:r>
      <w:r>
        <w:rPr>
          <w:rFonts w:ascii="Calibri" w:hAnsi="Calibri" w:cs="Calibri"/>
          <w:sz w:val="24"/>
          <w:szCs w:val="24"/>
        </w:rPr>
        <w:t>t</w:t>
      </w:r>
      <w:r w:rsidRPr="009503B4">
        <w:rPr>
          <w:rFonts w:ascii="Calibri" w:hAnsi="Calibri" w:cs="Calibri"/>
          <w:sz w:val="24"/>
          <w:szCs w:val="24"/>
        </w:rPr>
        <w:t xml:space="preserve"> stabilizování silných stránek, využívat</w:t>
      </w:r>
      <w:r w:rsidR="007A6C63"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všech stanovených příležitostí a eliminovat hrozby.</w:t>
      </w:r>
    </w:p>
    <w:p w14:paraId="71A38ED0" w14:textId="77777777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Ráda bych se podílela na dalším rozvoji MŠ a vytvářela takovou budoucnost MŠ, kam</w:t>
      </w:r>
      <w:r w:rsidR="007A6C63"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by se rády vracely děti i jejich rodiče. Největším vyznamenáním pro každou MŠ je bezesporu</w:t>
      </w:r>
      <w:r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uznání rodičů, kteří jsou pyšní na tu skutečnost, že své děti svěřili v době předškolního</w:t>
      </w:r>
      <w:r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vzdělávání právě do dané školky.</w:t>
      </w:r>
    </w:p>
    <w:p w14:paraId="2AAABFAB" w14:textId="77777777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§ 164 zákona č.561/2004 Sb., školský zákon, ve znění pozdějších předpisů stanovuje, že</w:t>
      </w:r>
      <w:r w:rsidR="007A6C63"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ředitel školy odpovídá také za naplňování i zákonem stanovených zásad jako je:</w:t>
      </w:r>
    </w:p>
    <w:p w14:paraId="7387D191" w14:textId="77777777" w:rsidR="009503B4" w:rsidRPr="009503B4" w:rsidRDefault="009503B4" w:rsidP="007A0324">
      <w:pPr>
        <w:numPr>
          <w:ilvl w:val="0"/>
          <w:numId w:val="3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Zdokonalování procesu vzdělávání na základě výsledků dosažených ve vědě, výzkumu</w:t>
      </w:r>
    </w:p>
    <w:p w14:paraId="3C7FAEB2" w14:textId="77777777" w:rsidR="009503B4" w:rsidRPr="009503B4" w:rsidRDefault="009503B4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a vývoji a co nejširšího uplatňování účinných moderních pedagogických přístupů a</w:t>
      </w:r>
    </w:p>
    <w:p w14:paraId="095DC8CC" w14:textId="77777777" w:rsidR="009503B4" w:rsidRPr="009503B4" w:rsidRDefault="009503B4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metod</w:t>
      </w:r>
    </w:p>
    <w:p w14:paraId="6DECDD53" w14:textId="77777777" w:rsidR="009503B4" w:rsidRPr="009503B4" w:rsidRDefault="009503B4" w:rsidP="007A0324">
      <w:pPr>
        <w:numPr>
          <w:ilvl w:val="0"/>
          <w:numId w:val="3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Vzájemné úcty, respektu, názorové snášenlivosti, solidarity a důstojnosti všech</w:t>
      </w:r>
    </w:p>
    <w:p w14:paraId="32F3A13B" w14:textId="77777777" w:rsidR="009503B4" w:rsidRPr="009503B4" w:rsidRDefault="009503B4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účastníků vzdělávání</w:t>
      </w:r>
    </w:p>
    <w:p w14:paraId="477D1373" w14:textId="77777777" w:rsidR="009503B4" w:rsidRPr="009503B4" w:rsidRDefault="009503B4" w:rsidP="007A0324">
      <w:pPr>
        <w:numPr>
          <w:ilvl w:val="0"/>
          <w:numId w:val="3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Svobodného šíření poznatků, které vyplývají z výsledku soudobého stavu poznání</w:t>
      </w:r>
    </w:p>
    <w:p w14:paraId="245FF367" w14:textId="77777777" w:rsidR="009503B4" w:rsidRPr="009503B4" w:rsidRDefault="009503B4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světa a jsou v souladu s obecnými cíli vzdělávání</w:t>
      </w:r>
    </w:p>
    <w:p w14:paraId="10097AFB" w14:textId="77777777" w:rsidR="009503B4" w:rsidRDefault="009503B4" w:rsidP="007A0324">
      <w:pPr>
        <w:numPr>
          <w:ilvl w:val="0"/>
          <w:numId w:val="38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Poskytování vzdělávání jako veřejné služby.</w:t>
      </w:r>
    </w:p>
    <w:p w14:paraId="56BFAA60" w14:textId="77777777" w:rsidR="009503B4" w:rsidRDefault="009503B4" w:rsidP="007A0324">
      <w:pPr>
        <w:spacing w:line="360" w:lineRule="auto"/>
        <w:ind w:left="780"/>
        <w:rPr>
          <w:rFonts w:ascii="Calibri" w:hAnsi="Calibri" w:cs="Calibri"/>
          <w:sz w:val="24"/>
          <w:szCs w:val="24"/>
        </w:rPr>
      </w:pPr>
    </w:p>
    <w:p w14:paraId="11F811C0" w14:textId="77777777" w:rsidR="009503B4" w:rsidRDefault="009503B4" w:rsidP="007A0324">
      <w:pPr>
        <w:spacing w:line="360" w:lineRule="auto"/>
        <w:ind w:left="780"/>
        <w:rPr>
          <w:rFonts w:ascii="Calibri" w:hAnsi="Calibri" w:cs="Calibri"/>
          <w:sz w:val="24"/>
          <w:szCs w:val="24"/>
        </w:rPr>
      </w:pPr>
    </w:p>
    <w:p w14:paraId="74CDA34D" w14:textId="77777777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lastRenderedPageBreak/>
        <w:t>Ve své práci bych chtěla navázat na vše dobré a funkční, co už je v mateřské škole úspěšně zavedeno a snažit se udržovat klidné a příjemné prostředí nejen pro děti, ale i pro zaměstnance a rodiče.</w:t>
      </w:r>
    </w:p>
    <w:p w14:paraId="0FFEB5CA" w14:textId="77777777" w:rsidR="009503B4" w:rsidRPr="009503B4" w:rsidRDefault="009503B4" w:rsidP="007A6C63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Velký a dobrý kus práce má již MŠ za sebou, ale zároveň i dost velký kus práce ještě</w:t>
      </w:r>
      <w:r w:rsidR="007A6C63">
        <w:rPr>
          <w:rFonts w:ascii="Calibri" w:hAnsi="Calibri" w:cs="Calibri"/>
          <w:sz w:val="24"/>
          <w:szCs w:val="24"/>
        </w:rPr>
        <w:t xml:space="preserve"> </w:t>
      </w:r>
      <w:r w:rsidRPr="009503B4">
        <w:rPr>
          <w:rFonts w:ascii="Calibri" w:hAnsi="Calibri" w:cs="Calibri"/>
          <w:sz w:val="24"/>
          <w:szCs w:val="24"/>
        </w:rPr>
        <w:t>před sebou a mým cílem v pozici ředitelky MŠ by bylo nejen naplňovat koncepci MŠ,</w:t>
      </w:r>
    </w:p>
    <w:p w14:paraId="3990C0C1" w14:textId="77777777" w:rsidR="009503B4" w:rsidRPr="009503B4" w:rsidRDefault="009503B4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ale plnit i poslání ředitele školy a být člověkem, který ctí tyto všechny zásady</w:t>
      </w:r>
    </w:p>
    <w:p w14:paraId="013F72B3" w14:textId="77777777" w:rsidR="009503B4" w:rsidRPr="00232326" w:rsidRDefault="009503B4" w:rsidP="007A0324">
      <w:pPr>
        <w:spacing w:line="360" w:lineRule="auto"/>
        <w:rPr>
          <w:rFonts w:ascii="Calibri" w:hAnsi="Calibri" w:cs="Calibri"/>
          <w:sz w:val="24"/>
          <w:szCs w:val="24"/>
        </w:rPr>
      </w:pPr>
      <w:r w:rsidRPr="009503B4">
        <w:rPr>
          <w:rFonts w:ascii="Calibri" w:hAnsi="Calibri" w:cs="Calibri"/>
          <w:sz w:val="24"/>
          <w:szCs w:val="24"/>
        </w:rPr>
        <w:t>s pokorou a zároveň s obrovskou úctou k dětem, personálu i rodičům.</w:t>
      </w:r>
    </w:p>
    <w:p w14:paraId="7A1FF48C" w14:textId="77777777" w:rsidR="00F01A1C" w:rsidRPr="00F01A1C" w:rsidRDefault="00F01A1C" w:rsidP="007A0324">
      <w:pPr>
        <w:pStyle w:val="Zkladntext"/>
        <w:ind w:firstLine="0"/>
      </w:pPr>
    </w:p>
    <w:p w14:paraId="36F58F8E" w14:textId="77777777" w:rsidR="00F01A1C" w:rsidRDefault="00F01A1C" w:rsidP="00F01A1C">
      <w:pPr>
        <w:pStyle w:val="Zkladntext"/>
      </w:pPr>
    </w:p>
    <w:p w14:paraId="059100CC" w14:textId="77777777" w:rsidR="008D186C" w:rsidRPr="008D186C" w:rsidRDefault="008D186C" w:rsidP="008D186C">
      <w:pPr>
        <w:pStyle w:val="Zkladntext"/>
        <w:ind w:firstLine="0"/>
      </w:pPr>
    </w:p>
    <w:p w14:paraId="26D84D28" w14:textId="77777777" w:rsidR="00D82816" w:rsidRDefault="00D11715" w:rsidP="00F01A1C">
      <w:pPr>
        <w:pStyle w:val="Nadpis1"/>
      </w:pPr>
      <w:r>
        <w:lastRenderedPageBreak/>
        <w:t>POUŽITÁ LITERATURA</w:t>
      </w:r>
    </w:p>
    <w:p w14:paraId="5314B01A" w14:textId="77777777" w:rsidR="00707084" w:rsidRDefault="00707084" w:rsidP="00707084">
      <w:pPr>
        <w:pStyle w:val="Odstavecseseznamem"/>
        <w:numPr>
          <w:ilvl w:val="0"/>
          <w:numId w:val="40"/>
        </w:numPr>
        <w:spacing w:after="180" w:line="360" w:lineRule="auto"/>
        <w:rPr>
          <w:lang w:eastAsia="cs-CZ"/>
        </w:rPr>
      </w:pPr>
      <w:r w:rsidRPr="001F3BEF">
        <w:rPr>
          <w:lang w:eastAsia="cs-CZ"/>
        </w:rPr>
        <w:t xml:space="preserve">Česká školní inspekce ČR. </w:t>
      </w:r>
      <w:r w:rsidRPr="00DD5850">
        <w:rPr>
          <w:i/>
          <w:iCs/>
          <w:lang w:eastAsia="cs-CZ"/>
        </w:rPr>
        <w:t>Kvalitní škola – kritéria a indikátory hodnocení. Modifikace pro předškolní vzdělávání.</w:t>
      </w:r>
      <w:r w:rsidRPr="001F3BEF">
        <w:rPr>
          <w:lang w:eastAsia="cs-CZ"/>
        </w:rPr>
        <w:t xml:space="preserve"> [online]. Copyright © [cit. 02.06.2019]. Dostupné z: </w:t>
      </w:r>
      <w:hyperlink r:id="rId12" w:history="1">
        <w:r w:rsidRPr="00DD5850">
          <w:rPr>
            <w:color w:val="1155CC"/>
            <w:u w:val="single"/>
            <w:lang w:eastAsia="cs-CZ"/>
          </w:rPr>
          <w:t>https://www.csicr.cz/Csicr/media/Prilohy/Obr%C3%A1zky%20ke%20%C4%8Dl%C3%A1nk%C5%AFm/Kvalitn%C3%AD%20%C5%A1kola%209.%206.%202015/Kvalitni-skola-kriteria-a-indikatory-hodnoceni-konecna-verze-s-poznamkou-pod-carou.pdf</w:t>
        </w:r>
      </w:hyperlink>
      <w:r w:rsidRPr="001F3BEF">
        <w:rPr>
          <w:lang w:eastAsia="cs-CZ"/>
        </w:rPr>
        <w:t xml:space="preserve"> </w:t>
      </w:r>
    </w:p>
    <w:p w14:paraId="5BB4B49A" w14:textId="77777777" w:rsidR="007E712F" w:rsidRPr="001F3BEF" w:rsidRDefault="007E712F" w:rsidP="007E712F">
      <w:pPr>
        <w:pStyle w:val="Odstavecseseznamem"/>
        <w:numPr>
          <w:ilvl w:val="0"/>
          <w:numId w:val="40"/>
        </w:numPr>
        <w:spacing w:after="180" w:line="360" w:lineRule="auto"/>
        <w:rPr>
          <w:lang w:eastAsia="cs-CZ"/>
        </w:rPr>
      </w:pPr>
      <w:r w:rsidRPr="00DD5850">
        <w:rPr>
          <w:color w:val="333333"/>
          <w:lang w:eastAsia="cs-CZ"/>
        </w:rPr>
        <w:t xml:space="preserve">Koncepce rozvoje Mateřské školy Jažlovická. </w:t>
      </w:r>
      <w:r w:rsidRPr="00DD5850">
        <w:rPr>
          <w:i/>
          <w:iCs/>
          <w:color w:val="333333"/>
          <w:lang w:eastAsia="cs-CZ"/>
        </w:rPr>
        <w:t>MŠ Jažlovická</w:t>
      </w:r>
      <w:r w:rsidRPr="00DD5850">
        <w:rPr>
          <w:color w:val="333333"/>
          <w:lang w:eastAsia="cs-CZ"/>
        </w:rPr>
        <w:t xml:space="preserve"> [online]. [cit. 2019-06-02]. Dostupné z: </w:t>
      </w:r>
      <w:hyperlink r:id="rId13" w:history="1">
        <w:r w:rsidRPr="00DD5850">
          <w:rPr>
            <w:color w:val="1155CC"/>
            <w:u w:val="single"/>
            <w:lang w:eastAsia="cs-CZ"/>
          </w:rPr>
          <w:t>http://msjazlovicka.cz/data/uploads/dokumenty/koncepce-rozvoje-mateske-skoly-jalovicka-2.pdf</w:t>
        </w:r>
      </w:hyperlink>
      <w:r w:rsidRPr="00DD5850">
        <w:rPr>
          <w:color w:val="333333"/>
          <w:lang w:eastAsia="cs-CZ"/>
        </w:rPr>
        <w:t xml:space="preserve"> </w:t>
      </w:r>
    </w:p>
    <w:p w14:paraId="3E816C02" w14:textId="77777777" w:rsidR="007E712F" w:rsidRPr="001F3BEF" w:rsidRDefault="007E712F" w:rsidP="00707084">
      <w:pPr>
        <w:pStyle w:val="Odstavecseseznamem"/>
        <w:numPr>
          <w:ilvl w:val="0"/>
          <w:numId w:val="40"/>
        </w:numPr>
        <w:spacing w:after="180" w:line="360" w:lineRule="auto"/>
        <w:rPr>
          <w:lang w:eastAsia="cs-CZ"/>
        </w:rPr>
      </w:pPr>
      <w:r w:rsidRPr="00DD5850">
        <w:rPr>
          <w:lang w:eastAsia="cs-CZ"/>
        </w:rPr>
        <w:t xml:space="preserve">Koncepce dalšího rozvoje školy. </w:t>
      </w:r>
      <w:r w:rsidRPr="00DD5850">
        <w:rPr>
          <w:i/>
          <w:iCs/>
          <w:lang w:eastAsia="cs-CZ"/>
        </w:rPr>
        <w:t>Mateřská škola Zlín, Slovenská 3660</w:t>
      </w:r>
      <w:r w:rsidRPr="00DD5850">
        <w:rPr>
          <w:lang w:eastAsia="cs-CZ"/>
        </w:rPr>
        <w:t xml:space="preserve"> [online]. [cit. 2019-06-02]. Dostupné z: </w:t>
      </w:r>
      <w:hyperlink r:id="rId14" w:history="1">
        <w:r w:rsidRPr="00DD5850">
          <w:rPr>
            <w:color w:val="1155CC"/>
            <w:u w:val="single"/>
            <w:lang w:eastAsia="cs-CZ"/>
          </w:rPr>
          <w:t>http://www.msslovenska.com/wp-content/uploads/2019/01/Koncepce-dal%C5%A1%C3%ADho-rozvoje.pdf</w:t>
        </w:r>
      </w:hyperlink>
    </w:p>
    <w:p w14:paraId="0619706E" w14:textId="77777777" w:rsidR="00707084" w:rsidRPr="001F3BEF" w:rsidRDefault="00707084" w:rsidP="00707084">
      <w:pPr>
        <w:pStyle w:val="Odstavecseseznamem"/>
        <w:numPr>
          <w:ilvl w:val="0"/>
          <w:numId w:val="40"/>
        </w:numPr>
        <w:spacing w:after="180" w:line="360" w:lineRule="auto"/>
        <w:rPr>
          <w:lang w:eastAsia="cs-CZ"/>
        </w:rPr>
      </w:pPr>
      <w:r w:rsidRPr="001F3BEF">
        <w:rPr>
          <w:lang w:eastAsia="cs-CZ"/>
        </w:rPr>
        <w:t xml:space="preserve">ELIÁŠ, František. </w:t>
      </w:r>
      <w:r w:rsidRPr="00DD5850">
        <w:rPr>
          <w:i/>
          <w:iCs/>
          <w:lang w:eastAsia="cs-CZ"/>
        </w:rPr>
        <w:t xml:space="preserve">Strategie rozvoje školy „stručně a jasně“ </w:t>
      </w:r>
      <w:r w:rsidRPr="001F3BEF">
        <w:rPr>
          <w:lang w:eastAsia="cs-CZ"/>
        </w:rPr>
        <w:t xml:space="preserve">[online]. Copyright © [cit. 02.06.2019]. Dostupné z: </w:t>
      </w:r>
      <w:hyperlink r:id="rId15" w:history="1">
        <w:r w:rsidRPr="00DD5850">
          <w:rPr>
            <w:color w:val="1155CC"/>
            <w:u w:val="single"/>
            <w:lang w:eastAsia="cs-CZ"/>
          </w:rPr>
          <w:t>https://www.nidv.cz/userfiles/file/Strategie_rozvoje_skoly_eBook.pdf</w:t>
        </w:r>
      </w:hyperlink>
      <w:r w:rsidRPr="001F3BEF">
        <w:rPr>
          <w:lang w:eastAsia="cs-CZ"/>
        </w:rPr>
        <w:t xml:space="preserve"> Publikace </w:t>
      </w:r>
      <w:proofErr w:type="gramStart"/>
      <w:r w:rsidRPr="001F3BEF">
        <w:rPr>
          <w:lang w:eastAsia="cs-CZ"/>
        </w:rPr>
        <w:t>NIDV - Národní</w:t>
      </w:r>
      <w:proofErr w:type="gramEnd"/>
      <w:r w:rsidRPr="001F3BEF">
        <w:rPr>
          <w:lang w:eastAsia="cs-CZ"/>
        </w:rPr>
        <w:t xml:space="preserve"> institut dalšího vzdělávání.</w:t>
      </w:r>
    </w:p>
    <w:p w14:paraId="18FAEE6D" w14:textId="77777777" w:rsidR="007E712F" w:rsidRPr="001F3BEF" w:rsidRDefault="00707084" w:rsidP="007E712F">
      <w:pPr>
        <w:pStyle w:val="Odstavecseseznamem"/>
        <w:numPr>
          <w:ilvl w:val="0"/>
          <w:numId w:val="40"/>
        </w:numPr>
        <w:spacing w:after="180" w:line="360" w:lineRule="auto"/>
        <w:rPr>
          <w:lang w:eastAsia="cs-CZ"/>
        </w:rPr>
      </w:pPr>
      <w:r w:rsidRPr="00DD5850">
        <w:rPr>
          <w:color w:val="333333"/>
          <w:lang w:eastAsia="cs-CZ"/>
        </w:rPr>
        <w:t xml:space="preserve"> </w:t>
      </w:r>
      <w:r w:rsidR="007E712F" w:rsidRPr="00DD5850">
        <w:rPr>
          <w:lang w:eastAsia="cs-CZ"/>
        </w:rPr>
        <w:t xml:space="preserve">ONDERKOVÁ, Dáša. </w:t>
      </w:r>
      <w:r w:rsidR="007E712F" w:rsidRPr="00DD5850">
        <w:rPr>
          <w:i/>
          <w:iCs/>
          <w:lang w:eastAsia="cs-CZ"/>
        </w:rPr>
        <w:t>Strategický (rozvojový) plán školy</w:t>
      </w:r>
      <w:r w:rsidR="007E712F" w:rsidRPr="00DD5850">
        <w:rPr>
          <w:lang w:eastAsia="cs-CZ"/>
        </w:rPr>
        <w:t xml:space="preserve"> [online]. Olomouc, 2014 [cit. 2019-06-02]. Dostupné z: </w:t>
      </w:r>
      <w:hyperlink r:id="rId16" w:history="1">
        <w:r w:rsidR="007E712F" w:rsidRPr="00DD5850">
          <w:rPr>
            <w:color w:val="1155CC"/>
            <w:u w:val="single"/>
            <w:lang w:eastAsia="cs-CZ"/>
          </w:rPr>
          <w:t>https://theses.cz/id/h3jb4k/BP_-_Onderkov.pdf</w:t>
        </w:r>
      </w:hyperlink>
      <w:r w:rsidR="007E712F" w:rsidRPr="00DD5850">
        <w:rPr>
          <w:lang w:eastAsia="cs-CZ"/>
        </w:rPr>
        <w:t>.  Bakalářská diplomová práce. Univerzita Palackého v Olomouci.</w:t>
      </w:r>
    </w:p>
    <w:p w14:paraId="6D99837E" w14:textId="77777777" w:rsidR="007E712F" w:rsidRPr="00805656" w:rsidRDefault="007E712F" w:rsidP="007E712F">
      <w:pPr>
        <w:widowControl w:val="0"/>
        <w:numPr>
          <w:ilvl w:val="0"/>
          <w:numId w:val="40"/>
        </w:numPr>
        <w:autoSpaceDE w:val="0"/>
        <w:autoSpaceDN w:val="0"/>
        <w:spacing w:line="221" w:lineRule="exact"/>
        <w:rPr>
          <w:rFonts w:ascii="Calibri" w:hAnsi="Calibri" w:cs="Calibri"/>
          <w:color w:val="000000"/>
          <w:sz w:val="22"/>
          <w:szCs w:val="22"/>
        </w:rPr>
      </w:pPr>
      <w:r w:rsidRPr="00805656">
        <w:rPr>
          <w:rFonts w:ascii="Calibri" w:hAnsi="Calibri" w:cs="Calibri"/>
          <w:color w:val="000000"/>
          <w:sz w:val="22"/>
          <w:szCs w:val="22"/>
        </w:rPr>
        <w:t>PAULOVČÁKOVÁ,</w:t>
      </w:r>
      <w:r w:rsidRPr="00805656">
        <w:rPr>
          <w:rFonts w:ascii="Calibri" w:hAnsi="Calibri" w:cs="Calibri"/>
          <w:color w:val="000000"/>
          <w:spacing w:val="1"/>
          <w:sz w:val="22"/>
          <w:szCs w:val="22"/>
        </w:rPr>
        <w:t xml:space="preserve"> </w:t>
      </w:r>
      <w:r w:rsidRPr="00805656">
        <w:rPr>
          <w:rFonts w:ascii="Calibri" w:hAnsi="Calibri" w:cs="Calibri"/>
          <w:color w:val="000000"/>
          <w:sz w:val="22"/>
          <w:szCs w:val="22"/>
        </w:rPr>
        <w:t>L.</w:t>
      </w:r>
      <w:r w:rsidRPr="00805656">
        <w:rPr>
          <w:rFonts w:ascii="Calibri" w:hAnsi="Calibri" w:cs="Calibri"/>
          <w:color w:val="000000"/>
          <w:spacing w:val="3"/>
          <w:sz w:val="22"/>
          <w:szCs w:val="22"/>
        </w:rPr>
        <w:t xml:space="preserve"> </w:t>
      </w:r>
      <w:r w:rsidRPr="00805656">
        <w:rPr>
          <w:rFonts w:ascii="Calibri" w:hAnsi="Calibri" w:cs="Calibri"/>
          <w:i/>
          <w:color w:val="000000"/>
          <w:sz w:val="22"/>
          <w:szCs w:val="22"/>
        </w:rPr>
        <w:t>Strategie řízení vzdělávacích</w:t>
      </w:r>
      <w:r w:rsidRPr="00805656">
        <w:rPr>
          <w:rFonts w:ascii="Calibri" w:hAnsi="Calibri" w:cs="Calibri"/>
          <w:i/>
          <w:color w:val="000000"/>
          <w:spacing w:val="1"/>
          <w:sz w:val="22"/>
          <w:szCs w:val="22"/>
        </w:rPr>
        <w:t xml:space="preserve"> </w:t>
      </w:r>
      <w:r w:rsidRPr="00805656">
        <w:rPr>
          <w:rFonts w:ascii="Calibri" w:hAnsi="Calibri" w:cs="Calibri"/>
          <w:i/>
          <w:color w:val="000000"/>
          <w:sz w:val="22"/>
          <w:szCs w:val="22"/>
        </w:rPr>
        <w:t>organizací.</w:t>
      </w:r>
      <w:r w:rsidRPr="00805656">
        <w:rPr>
          <w:rFonts w:ascii="Calibri" w:hAnsi="Calibri" w:cs="Calibri"/>
          <w:i/>
          <w:color w:val="000000"/>
          <w:spacing w:val="4"/>
          <w:sz w:val="22"/>
          <w:szCs w:val="22"/>
        </w:rPr>
        <w:t xml:space="preserve"> </w:t>
      </w:r>
      <w:r w:rsidRPr="00805656">
        <w:rPr>
          <w:rFonts w:ascii="Calibri" w:hAnsi="Calibri" w:cs="Calibri"/>
          <w:color w:val="000000"/>
          <w:sz w:val="22"/>
          <w:szCs w:val="22"/>
        </w:rPr>
        <w:t>Univerzita Karlova,</w:t>
      </w:r>
    </w:p>
    <w:p w14:paraId="355665F2" w14:textId="77777777" w:rsidR="00707084" w:rsidRPr="001F3BEF" w:rsidRDefault="007E712F" w:rsidP="00614727">
      <w:pPr>
        <w:widowControl w:val="0"/>
        <w:autoSpaceDE w:val="0"/>
        <w:autoSpaceDN w:val="0"/>
        <w:spacing w:before="10" w:line="221" w:lineRule="exact"/>
        <w:ind w:left="720"/>
      </w:pPr>
      <w:r w:rsidRPr="00805656">
        <w:rPr>
          <w:rFonts w:ascii="Calibri" w:hAnsi="Calibri" w:cs="Calibri"/>
          <w:color w:val="000000"/>
          <w:sz w:val="22"/>
          <w:szCs w:val="22"/>
        </w:rPr>
        <w:t>Pedagogická fakulta,</w:t>
      </w:r>
      <w:r w:rsidRPr="00805656">
        <w:rPr>
          <w:rFonts w:ascii="Calibri" w:hAnsi="Calibri" w:cs="Calibri"/>
          <w:color w:val="000000"/>
          <w:spacing w:val="1"/>
          <w:sz w:val="22"/>
          <w:szCs w:val="22"/>
        </w:rPr>
        <w:t xml:space="preserve"> 2019.</w:t>
      </w:r>
      <w:r w:rsidRPr="00805656">
        <w:rPr>
          <w:rFonts w:ascii="Calibri" w:hAnsi="Calibri" w:cs="Calibri"/>
          <w:color w:val="000000"/>
          <w:spacing w:val="-2"/>
          <w:sz w:val="22"/>
          <w:szCs w:val="22"/>
        </w:rPr>
        <w:t xml:space="preserve"> </w:t>
      </w:r>
      <w:r w:rsidRPr="00805656">
        <w:rPr>
          <w:rFonts w:ascii="Calibri" w:hAnsi="Calibri" w:cs="Calibri"/>
          <w:color w:val="000000"/>
          <w:spacing w:val="-1"/>
          <w:sz w:val="22"/>
          <w:szCs w:val="22"/>
        </w:rPr>
        <w:t>ISBN</w:t>
      </w:r>
      <w:r w:rsidRPr="00805656">
        <w:rPr>
          <w:rFonts w:ascii="Calibri" w:hAnsi="Calibri" w:cs="Calibri"/>
          <w:color w:val="000000"/>
          <w:spacing w:val="1"/>
          <w:sz w:val="22"/>
          <w:szCs w:val="22"/>
        </w:rPr>
        <w:t xml:space="preserve"> </w:t>
      </w:r>
      <w:r w:rsidRPr="00805656">
        <w:rPr>
          <w:rFonts w:ascii="Calibri" w:hAnsi="Calibri" w:cs="Calibri"/>
          <w:color w:val="000000"/>
          <w:sz w:val="22"/>
          <w:szCs w:val="22"/>
        </w:rPr>
        <w:t>978-80-7603-107-4.</w:t>
      </w:r>
    </w:p>
    <w:p w14:paraId="4E91C16A" w14:textId="77777777" w:rsidR="00707084" w:rsidRPr="001F3BEF" w:rsidRDefault="00707084" w:rsidP="00614727">
      <w:pPr>
        <w:pStyle w:val="Odstavecseseznamem"/>
        <w:spacing w:after="180" w:line="360" w:lineRule="auto"/>
        <w:ind w:left="720"/>
        <w:rPr>
          <w:lang w:eastAsia="cs-CZ"/>
        </w:rPr>
      </w:pPr>
    </w:p>
    <w:p w14:paraId="48B5EACE" w14:textId="77777777" w:rsidR="00707084" w:rsidRDefault="00707084" w:rsidP="00707084">
      <w:pPr>
        <w:pStyle w:val="Odstavecseseznamem"/>
        <w:numPr>
          <w:ilvl w:val="0"/>
          <w:numId w:val="40"/>
        </w:numPr>
        <w:spacing w:after="180" w:line="360" w:lineRule="auto"/>
        <w:rPr>
          <w:lang w:eastAsia="cs-CZ"/>
        </w:rPr>
      </w:pPr>
      <w:r w:rsidRPr="00DD5850">
        <w:rPr>
          <w:lang w:eastAsia="cs-CZ"/>
        </w:rPr>
        <w:t xml:space="preserve">Tady jsme doma. </w:t>
      </w:r>
      <w:r w:rsidRPr="00DD5850">
        <w:rPr>
          <w:i/>
          <w:iCs/>
          <w:lang w:eastAsia="cs-CZ"/>
        </w:rPr>
        <w:t>Národní ústav lidové kultury.</w:t>
      </w:r>
      <w:r w:rsidRPr="00DD5850">
        <w:rPr>
          <w:lang w:eastAsia="cs-CZ"/>
        </w:rPr>
        <w:t xml:space="preserve"> [online]. [cit. 2019-06-02]. Dostupné z: </w:t>
      </w:r>
      <w:hyperlink r:id="rId17" w:history="1">
        <w:r w:rsidRPr="00DD5850">
          <w:rPr>
            <w:color w:val="1155CC"/>
            <w:u w:val="single"/>
            <w:lang w:eastAsia="cs-CZ"/>
          </w:rPr>
          <w:t>http://www.nulk.cz/tadyjsmedoma/</w:t>
        </w:r>
      </w:hyperlink>
      <w:r w:rsidRPr="00DD5850">
        <w:rPr>
          <w:lang w:eastAsia="cs-CZ"/>
        </w:rPr>
        <w:t xml:space="preserve"> </w:t>
      </w:r>
    </w:p>
    <w:p w14:paraId="05FDBEE0" w14:textId="77777777" w:rsidR="00D1461A" w:rsidRPr="00D1461A" w:rsidRDefault="00D1461A" w:rsidP="00D1461A">
      <w:pPr>
        <w:widowControl w:val="0"/>
        <w:numPr>
          <w:ilvl w:val="0"/>
          <w:numId w:val="40"/>
        </w:numPr>
        <w:autoSpaceDE w:val="0"/>
        <w:autoSpaceDN w:val="0"/>
        <w:spacing w:line="221" w:lineRule="exact"/>
        <w:rPr>
          <w:color w:val="000000"/>
          <w:sz w:val="22"/>
          <w:szCs w:val="22"/>
        </w:rPr>
      </w:pPr>
      <w:r w:rsidRPr="00D1461A">
        <w:rPr>
          <w:color w:val="000000"/>
          <w:sz w:val="22"/>
          <w:szCs w:val="22"/>
        </w:rPr>
        <w:t>GOODREADS</w:t>
      </w:r>
      <w:r w:rsidRPr="00D1461A">
        <w:rPr>
          <w:i/>
          <w:color w:val="000000"/>
          <w:sz w:val="22"/>
          <w:szCs w:val="22"/>
        </w:rPr>
        <w:t>. J.</w:t>
      </w:r>
      <w:r w:rsidRPr="00D1461A">
        <w:rPr>
          <w:i/>
          <w:color w:val="000000"/>
          <w:spacing w:val="1"/>
          <w:sz w:val="22"/>
          <w:szCs w:val="22"/>
        </w:rPr>
        <w:t xml:space="preserve"> </w:t>
      </w:r>
      <w:r w:rsidRPr="00D1461A">
        <w:rPr>
          <w:i/>
          <w:color w:val="000000"/>
          <w:sz w:val="22"/>
          <w:szCs w:val="22"/>
        </w:rPr>
        <w:t>R. R:</w:t>
      </w:r>
      <w:r w:rsidRPr="00D1461A">
        <w:rPr>
          <w:i/>
          <w:color w:val="000000"/>
          <w:spacing w:val="1"/>
          <w:sz w:val="22"/>
          <w:szCs w:val="22"/>
        </w:rPr>
        <w:t xml:space="preserve"> </w:t>
      </w:r>
      <w:r w:rsidRPr="00D1461A">
        <w:rPr>
          <w:i/>
          <w:color w:val="000000"/>
          <w:sz w:val="22"/>
          <w:szCs w:val="22"/>
        </w:rPr>
        <w:t>Tolkien,</w:t>
      </w:r>
      <w:r w:rsidRPr="00D1461A">
        <w:rPr>
          <w:i/>
          <w:color w:val="000000"/>
          <w:spacing w:val="1"/>
          <w:sz w:val="22"/>
          <w:szCs w:val="22"/>
        </w:rPr>
        <w:t xml:space="preserve"> </w:t>
      </w:r>
      <w:r w:rsidRPr="00D1461A">
        <w:rPr>
          <w:i/>
          <w:color w:val="000000"/>
          <w:sz w:val="22"/>
          <w:szCs w:val="22"/>
        </w:rPr>
        <w:t>Společenstvo</w:t>
      </w:r>
      <w:r w:rsidRPr="00D1461A">
        <w:rPr>
          <w:i/>
          <w:color w:val="000000"/>
          <w:spacing w:val="1"/>
          <w:sz w:val="22"/>
          <w:szCs w:val="22"/>
        </w:rPr>
        <w:t xml:space="preserve"> </w:t>
      </w:r>
      <w:r w:rsidRPr="00D1461A">
        <w:rPr>
          <w:i/>
          <w:color w:val="000000"/>
          <w:sz w:val="22"/>
          <w:szCs w:val="22"/>
        </w:rPr>
        <w:t>prstenů</w:t>
      </w:r>
      <w:r w:rsidRPr="00D1461A">
        <w:rPr>
          <w:i/>
          <w:color w:val="000000"/>
          <w:spacing w:val="1"/>
          <w:sz w:val="22"/>
          <w:szCs w:val="22"/>
        </w:rPr>
        <w:t xml:space="preserve"> </w:t>
      </w:r>
      <w:r w:rsidRPr="00D1461A">
        <w:rPr>
          <w:i/>
          <w:color w:val="000000"/>
          <w:sz w:val="22"/>
          <w:szCs w:val="22"/>
        </w:rPr>
        <w:t>(Pán</w:t>
      </w:r>
      <w:r w:rsidRPr="00D1461A">
        <w:rPr>
          <w:i/>
          <w:color w:val="000000"/>
          <w:spacing w:val="1"/>
          <w:sz w:val="22"/>
          <w:szCs w:val="22"/>
        </w:rPr>
        <w:t xml:space="preserve"> prstenů)</w:t>
      </w:r>
      <w:r w:rsidRPr="00D1461A">
        <w:rPr>
          <w:color w:val="000000"/>
          <w:sz w:val="22"/>
          <w:szCs w:val="22"/>
        </w:rPr>
        <w:t>,</w:t>
      </w:r>
      <w:r w:rsidRPr="00D1461A">
        <w:rPr>
          <w:color w:val="000000"/>
          <w:spacing w:val="1"/>
          <w:sz w:val="22"/>
          <w:szCs w:val="22"/>
        </w:rPr>
        <w:t xml:space="preserve"> </w:t>
      </w:r>
      <w:r w:rsidRPr="00D1461A">
        <w:rPr>
          <w:color w:val="000000"/>
          <w:sz w:val="22"/>
          <w:szCs w:val="22"/>
        </w:rPr>
        <w:t>[online].</w:t>
      </w:r>
    </w:p>
    <w:p w14:paraId="72904946" w14:textId="77777777" w:rsidR="00D1461A" w:rsidRPr="00D1461A" w:rsidRDefault="00D1461A" w:rsidP="00D1461A">
      <w:pPr>
        <w:widowControl w:val="0"/>
        <w:autoSpaceDE w:val="0"/>
        <w:autoSpaceDN w:val="0"/>
        <w:spacing w:before="125" w:line="221" w:lineRule="exact"/>
        <w:ind w:left="720"/>
        <w:rPr>
          <w:color w:val="000000"/>
          <w:sz w:val="22"/>
          <w:szCs w:val="22"/>
        </w:rPr>
      </w:pPr>
      <w:r w:rsidRPr="00D1461A">
        <w:rPr>
          <w:color w:val="000000"/>
          <w:sz w:val="22"/>
          <w:szCs w:val="22"/>
        </w:rPr>
        <w:t>cit.</w:t>
      </w:r>
      <w:r w:rsidRPr="00D1461A">
        <w:rPr>
          <w:color w:val="000000"/>
          <w:spacing w:val="1"/>
          <w:sz w:val="22"/>
          <w:szCs w:val="22"/>
        </w:rPr>
        <w:t xml:space="preserve"> </w:t>
      </w:r>
      <w:r w:rsidRPr="00D1461A">
        <w:rPr>
          <w:color w:val="000000"/>
          <w:sz w:val="22"/>
          <w:szCs w:val="22"/>
        </w:rPr>
        <w:t>2021-04-03]. Dostupné z https:// goodreads.com/.</w:t>
      </w:r>
    </w:p>
    <w:p w14:paraId="24580196" w14:textId="77777777" w:rsidR="00D1461A" w:rsidRPr="001F3BEF" w:rsidRDefault="00D1461A" w:rsidP="00D1461A">
      <w:pPr>
        <w:pStyle w:val="Odstavecseseznamem"/>
        <w:spacing w:after="180" w:line="360" w:lineRule="auto"/>
        <w:ind w:left="720"/>
        <w:rPr>
          <w:lang w:eastAsia="cs-CZ"/>
        </w:rPr>
      </w:pPr>
    </w:p>
    <w:p w14:paraId="5F419468" w14:textId="77777777" w:rsidR="00707084" w:rsidRPr="00707084" w:rsidRDefault="00707084" w:rsidP="00707084">
      <w:pPr>
        <w:pStyle w:val="Zkladntext"/>
        <w:ind w:firstLine="0"/>
      </w:pPr>
    </w:p>
    <w:p w14:paraId="71E74D78" w14:textId="77777777" w:rsidR="00D82816" w:rsidRDefault="008D186C" w:rsidP="00D82816">
      <w:pPr>
        <w:pStyle w:val="Nadpis1"/>
      </w:pPr>
      <w:r>
        <w:lastRenderedPageBreak/>
        <w:t>SEZNAM OBRÁZKŮ</w:t>
      </w:r>
    </w:p>
    <w:p w14:paraId="5193DFD1" w14:textId="77777777" w:rsidR="000637E9" w:rsidRPr="0084368F" w:rsidRDefault="000637E9" w:rsidP="000637E9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Obrázek 1 – Budova MŠ</w:t>
      </w:r>
      <w:r>
        <w:rPr>
          <w:rFonts w:ascii="Times New Roman" w:hAnsi="Times New Roman"/>
          <w:sz w:val="24"/>
          <w:szCs w:val="24"/>
        </w:rPr>
        <w:tab/>
        <w:t>20</w:t>
      </w:r>
    </w:p>
    <w:p w14:paraId="30FE2C12" w14:textId="77777777" w:rsidR="000637E9" w:rsidRPr="0084368F" w:rsidRDefault="000637E9" w:rsidP="000637E9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Obrázek 2 – Budova MŠ se zahradou</w:t>
      </w:r>
      <w:r>
        <w:rPr>
          <w:rFonts w:ascii="Times New Roman" w:hAnsi="Times New Roman"/>
          <w:sz w:val="24"/>
          <w:szCs w:val="24"/>
        </w:rPr>
        <w:tab/>
        <w:t>20</w:t>
      </w:r>
    </w:p>
    <w:p w14:paraId="21ED6B88" w14:textId="77777777" w:rsidR="000637E9" w:rsidRPr="00C923C2" w:rsidRDefault="000637E9" w:rsidP="000637E9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Obrázek 3 – Exkurze – návštěva místního ZD</w:t>
      </w:r>
      <w:r>
        <w:rPr>
          <w:rFonts w:ascii="Times New Roman" w:hAnsi="Times New Roman"/>
          <w:sz w:val="24"/>
          <w:szCs w:val="24"/>
        </w:rPr>
        <w:tab/>
        <w:t>21</w:t>
      </w:r>
    </w:p>
    <w:p w14:paraId="2C4314B4" w14:textId="77777777" w:rsidR="00932FAE" w:rsidRPr="0084368F" w:rsidRDefault="00932FAE" w:rsidP="00932FAE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Obrázek 4 – Návštěva ZŠ Němčice nad Hanou</w:t>
      </w:r>
      <w:r>
        <w:rPr>
          <w:rFonts w:ascii="Times New Roman" w:hAnsi="Times New Roman"/>
          <w:sz w:val="24"/>
          <w:szCs w:val="24"/>
        </w:rPr>
        <w:tab/>
        <w:t>21</w:t>
      </w:r>
    </w:p>
    <w:p w14:paraId="247DFE21" w14:textId="77777777" w:rsidR="00932FAE" w:rsidRPr="0084368F" w:rsidRDefault="00932FAE" w:rsidP="00932FAE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Obrázek 5 – Exkurze – návštěva místní ZHS</w:t>
      </w:r>
      <w:r>
        <w:rPr>
          <w:rFonts w:ascii="Times New Roman" w:hAnsi="Times New Roman"/>
          <w:sz w:val="24"/>
          <w:szCs w:val="24"/>
        </w:rPr>
        <w:tab/>
        <w:t>22</w:t>
      </w:r>
    </w:p>
    <w:p w14:paraId="108B0F6F" w14:textId="77777777" w:rsidR="00932FAE" w:rsidRPr="00C923C2" w:rsidRDefault="00932FAE" w:rsidP="00932FAE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Obrázek 6 – Beseda s Policií ČR ze stanice Němčice nad Hanou</w:t>
      </w:r>
      <w:r>
        <w:rPr>
          <w:rFonts w:ascii="Times New Roman" w:hAnsi="Times New Roman"/>
          <w:sz w:val="24"/>
          <w:szCs w:val="24"/>
        </w:rPr>
        <w:tab/>
        <w:t>22</w:t>
      </w:r>
    </w:p>
    <w:p w14:paraId="41DBC7D3" w14:textId="77777777" w:rsidR="008F01C7" w:rsidRPr="0084368F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Obrázek 7 – </w:t>
      </w:r>
      <w:r w:rsidR="00D00640" w:rsidRPr="00D00640">
        <w:rPr>
          <w:rFonts w:ascii="Times New Roman" w:hAnsi="Times New Roman"/>
          <w:sz w:val="24"/>
          <w:szCs w:val="24"/>
        </w:rPr>
        <w:t xml:space="preserve">Školní zahrada – </w:t>
      </w:r>
      <w:proofErr w:type="spellStart"/>
      <w:r w:rsidR="00D00640" w:rsidRPr="00D00640">
        <w:rPr>
          <w:rFonts w:ascii="Times New Roman" w:hAnsi="Times New Roman"/>
          <w:sz w:val="24"/>
          <w:szCs w:val="24"/>
        </w:rPr>
        <w:t>Bramboriáda</w:t>
      </w:r>
      <w:proofErr w:type="spellEnd"/>
      <w:r w:rsidR="00D00640" w:rsidRPr="00D00640">
        <w:rPr>
          <w:rFonts w:ascii="Times New Roman" w:hAnsi="Times New Roman"/>
          <w:sz w:val="24"/>
          <w:szCs w:val="24"/>
        </w:rPr>
        <w:t xml:space="preserve"> – akce pro rodiče a děti</w:t>
      </w:r>
      <w:r>
        <w:rPr>
          <w:rFonts w:ascii="Times New Roman" w:hAnsi="Times New Roman"/>
          <w:sz w:val="24"/>
          <w:szCs w:val="24"/>
        </w:rPr>
        <w:tab/>
        <w:t>23</w:t>
      </w:r>
    </w:p>
    <w:p w14:paraId="278DD3D4" w14:textId="77777777" w:rsidR="008F01C7" w:rsidRPr="00D00640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D00640">
        <w:rPr>
          <w:rFonts w:ascii="Times New Roman" w:hAnsi="Times New Roman"/>
          <w:sz w:val="24"/>
          <w:szCs w:val="24"/>
        </w:rPr>
        <w:t xml:space="preserve">Obrázek 8 – </w:t>
      </w:r>
      <w:r w:rsidR="00D00640" w:rsidRPr="00D00640">
        <w:rPr>
          <w:rFonts w:ascii="Times New Roman" w:hAnsi="Times New Roman"/>
          <w:sz w:val="24"/>
          <w:szCs w:val="24"/>
        </w:rPr>
        <w:t>Školní zahrada – hry s vodou v dřevěném korýtku</w:t>
      </w:r>
      <w:r w:rsidRPr="00D00640">
        <w:rPr>
          <w:rFonts w:ascii="Times New Roman" w:hAnsi="Times New Roman"/>
          <w:sz w:val="24"/>
          <w:szCs w:val="24"/>
        </w:rPr>
        <w:tab/>
        <w:t>23</w:t>
      </w:r>
    </w:p>
    <w:p w14:paraId="07042E42" w14:textId="77777777" w:rsidR="008F01C7" w:rsidRPr="00D00640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D00640">
        <w:rPr>
          <w:rFonts w:ascii="Times New Roman" w:hAnsi="Times New Roman"/>
          <w:sz w:val="24"/>
          <w:szCs w:val="24"/>
        </w:rPr>
        <w:t xml:space="preserve">Obrázek 9 – </w:t>
      </w:r>
      <w:r w:rsidR="00D00640" w:rsidRPr="00D00640">
        <w:rPr>
          <w:rFonts w:ascii="Times New Roman" w:hAnsi="Times New Roman"/>
          <w:sz w:val="24"/>
          <w:szCs w:val="24"/>
        </w:rPr>
        <w:t>Školní zahrada – pozorování hmyzu</w:t>
      </w:r>
      <w:r w:rsidRPr="00D00640">
        <w:rPr>
          <w:rFonts w:ascii="Times New Roman" w:hAnsi="Times New Roman"/>
          <w:sz w:val="24"/>
          <w:szCs w:val="24"/>
        </w:rPr>
        <w:tab/>
        <w:t>24</w:t>
      </w:r>
    </w:p>
    <w:p w14:paraId="466F3CF8" w14:textId="77777777" w:rsidR="008F01C7" w:rsidRPr="00D00640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D00640">
        <w:rPr>
          <w:rFonts w:ascii="Times New Roman" w:hAnsi="Times New Roman"/>
          <w:sz w:val="24"/>
          <w:szCs w:val="24"/>
        </w:rPr>
        <w:t xml:space="preserve">Obrázek 10 – </w:t>
      </w:r>
      <w:r w:rsidR="00D00640" w:rsidRPr="00D00640">
        <w:rPr>
          <w:rFonts w:ascii="Times New Roman" w:hAnsi="Times New Roman"/>
          <w:sz w:val="24"/>
          <w:szCs w:val="24"/>
        </w:rPr>
        <w:t>Zdravý životní styl – výroba čajů z přírodnin a ovoce</w:t>
      </w:r>
      <w:r w:rsidRPr="00D00640">
        <w:rPr>
          <w:rFonts w:ascii="Times New Roman" w:hAnsi="Times New Roman"/>
          <w:sz w:val="24"/>
          <w:szCs w:val="24"/>
        </w:rPr>
        <w:tab/>
        <w:t>24</w:t>
      </w:r>
    </w:p>
    <w:p w14:paraId="3482C944" w14:textId="77777777" w:rsidR="008F01C7" w:rsidRPr="00D00640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D00640">
        <w:rPr>
          <w:rFonts w:ascii="Times New Roman" w:hAnsi="Times New Roman"/>
          <w:sz w:val="24"/>
          <w:szCs w:val="24"/>
        </w:rPr>
        <w:t xml:space="preserve">Obrázek 11 – </w:t>
      </w:r>
      <w:r w:rsidR="00D00640" w:rsidRPr="00D00640">
        <w:rPr>
          <w:rFonts w:ascii="Times New Roman" w:hAnsi="Times New Roman"/>
          <w:sz w:val="24"/>
          <w:szCs w:val="24"/>
        </w:rPr>
        <w:t>Zdravý životní styl – sportovní olympiáda MŠ</w:t>
      </w:r>
      <w:r w:rsidRPr="00D00640">
        <w:rPr>
          <w:rFonts w:ascii="Times New Roman" w:hAnsi="Times New Roman"/>
          <w:sz w:val="24"/>
          <w:szCs w:val="24"/>
        </w:rPr>
        <w:tab/>
        <w:t>25</w:t>
      </w:r>
    </w:p>
    <w:p w14:paraId="18700102" w14:textId="77777777" w:rsidR="008F01C7" w:rsidRPr="00D00640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D00640">
        <w:rPr>
          <w:rFonts w:ascii="Times New Roman" w:hAnsi="Times New Roman"/>
          <w:sz w:val="24"/>
          <w:szCs w:val="24"/>
        </w:rPr>
        <w:t xml:space="preserve">Obrázek 12 – </w:t>
      </w:r>
      <w:r w:rsidR="00D00640" w:rsidRPr="00D00640">
        <w:rPr>
          <w:rFonts w:ascii="Times New Roman" w:hAnsi="Times New Roman"/>
          <w:sz w:val="24"/>
          <w:szCs w:val="24"/>
        </w:rPr>
        <w:t>Zdravý životní styl – cvičení v místní sokolovně</w:t>
      </w:r>
      <w:r w:rsidRPr="00D00640">
        <w:rPr>
          <w:rFonts w:ascii="Times New Roman" w:hAnsi="Times New Roman"/>
          <w:sz w:val="24"/>
          <w:szCs w:val="24"/>
        </w:rPr>
        <w:tab/>
        <w:t>25</w:t>
      </w:r>
    </w:p>
    <w:p w14:paraId="1BE37242" w14:textId="77777777" w:rsidR="008F01C7" w:rsidRPr="00D00640" w:rsidRDefault="008F01C7" w:rsidP="008F01C7">
      <w:pPr>
        <w:pStyle w:val="Odstavecseseznamem"/>
        <w:tabs>
          <w:tab w:val="right" w:leader="dot" w:pos="8788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D00640">
        <w:rPr>
          <w:rFonts w:ascii="Times New Roman" w:hAnsi="Times New Roman"/>
          <w:sz w:val="24"/>
          <w:szCs w:val="24"/>
        </w:rPr>
        <w:t xml:space="preserve">Obrázek 13 – </w:t>
      </w:r>
      <w:r w:rsidR="00D00640" w:rsidRPr="00D00640">
        <w:rPr>
          <w:rFonts w:ascii="Times New Roman" w:hAnsi="Times New Roman"/>
          <w:sz w:val="24"/>
          <w:szCs w:val="24"/>
        </w:rPr>
        <w:t>Digitální výchova – svítící panely a barevné kamínky</w:t>
      </w:r>
      <w:r w:rsidRPr="00D00640">
        <w:rPr>
          <w:rFonts w:ascii="Times New Roman" w:hAnsi="Times New Roman"/>
          <w:sz w:val="24"/>
          <w:szCs w:val="24"/>
        </w:rPr>
        <w:tab/>
        <w:t>26</w:t>
      </w:r>
    </w:p>
    <w:p w14:paraId="7FA32138" w14:textId="77777777" w:rsidR="000637E9" w:rsidRPr="000637E9" w:rsidRDefault="000637E9" w:rsidP="00932FAE">
      <w:pPr>
        <w:pStyle w:val="Zkladntext"/>
        <w:tabs>
          <w:tab w:val="left" w:pos="948"/>
        </w:tabs>
        <w:ind w:firstLine="0"/>
      </w:pPr>
    </w:p>
    <w:p w14:paraId="303E59FB" w14:textId="77777777" w:rsidR="009A2B36" w:rsidRDefault="00522201" w:rsidP="009A2B36">
      <w:pPr>
        <w:pStyle w:val="Zkladntext"/>
        <w:ind w:firstLine="0"/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630EB6BE" w14:textId="77777777" w:rsidR="00522201" w:rsidRPr="00522201" w:rsidRDefault="00522201" w:rsidP="00522201"/>
    <w:p w14:paraId="46857894" w14:textId="77777777" w:rsidR="00522201" w:rsidRDefault="00522201" w:rsidP="00522201">
      <w:pPr>
        <w:rPr>
          <w:spacing w:val="8"/>
          <w:sz w:val="24"/>
        </w:rPr>
      </w:pPr>
    </w:p>
    <w:p w14:paraId="096FB2A4" w14:textId="77777777" w:rsidR="00522201" w:rsidRPr="00522201" w:rsidRDefault="00522201" w:rsidP="00522201"/>
    <w:p w14:paraId="1D24EE22" w14:textId="3AD2CB61" w:rsidR="00D82816" w:rsidRDefault="00337E4D" w:rsidP="00614727">
      <w:pPr>
        <w:pStyle w:val="Nadpis1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207AB" wp14:editId="728386AF">
                <wp:simplePos x="0" y="0"/>
                <wp:positionH relativeFrom="column">
                  <wp:posOffset>-117475</wp:posOffset>
                </wp:positionH>
                <wp:positionV relativeFrom="paragraph">
                  <wp:posOffset>8163560</wp:posOffset>
                </wp:positionV>
                <wp:extent cx="5443855" cy="175260"/>
                <wp:effectExtent l="0" t="4445" r="4445" b="1270"/>
                <wp:wrapNone/>
                <wp:docPr id="1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DD392" w14:textId="53563C38" w:rsidR="009123D8" w:rsidRPr="006D760F" w:rsidRDefault="009123D8" w:rsidP="009123D8">
                            <w:pPr>
                              <w:pStyle w:val="Titulek"/>
                              <w:rPr>
                                <w:b w:val="0"/>
                                <w:bCs w:val="0"/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2</w:t>
                            </w:r>
                            <w:r w:rsidR="006D760F">
                              <w:t xml:space="preserve"> - </w:t>
                            </w:r>
                            <w:r w:rsidR="006D760F">
                              <w:rPr>
                                <w:sz w:val="24"/>
                                <w:szCs w:val="24"/>
                              </w:rPr>
                              <w:t>Budova MŠ se zahradou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207AB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0" type="#_x0000_t202" style="position:absolute;margin-left:-9.25pt;margin-top:642.8pt;width:428.65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" stroked="f">
                <v:textbox style="mso-fit-shape-to-text:t" inset="0,0,0,0">
                  <w:txbxContent>
                    <w:p w14:paraId="771DD392" w14:textId="53563C38" w:rsidR="009123D8" w:rsidRPr="006D760F" w:rsidRDefault="009123D8" w:rsidP="009123D8">
                      <w:pPr>
                        <w:pStyle w:val="Titulek"/>
                        <w:rPr>
                          <w:b w:val="0"/>
                          <w:bCs w:val="0"/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2</w:t>
                      </w:r>
                      <w:r w:rsidR="006D760F">
                        <w:t xml:space="preserve"> - </w:t>
                      </w:r>
                      <w:r w:rsidR="006D760F">
                        <w:rPr>
                          <w:sz w:val="24"/>
                          <w:szCs w:val="24"/>
                        </w:rPr>
                        <w:t>Budova MŠ se zahradou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53120" behindDoc="0" locked="0" layoutInCell="1" allowOverlap="1" wp14:anchorId="4BBCE4F7" wp14:editId="28A8BA43">
            <wp:simplePos x="0" y="0"/>
            <wp:positionH relativeFrom="column">
              <wp:posOffset>-117475</wp:posOffset>
            </wp:positionH>
            <wp:positionV relativeFrom="paragraph">
              <wp:posOffset>4023360</wp:posOffset>
            </wp:positionV>
            <wp:extent cx="5443855" cy="4083050"/>
            <wp:effectExtent l="19050" t="0" r="4445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E70B5" wp14:editId="07D43CC2">
                <wp:simplePos x="0" y="0"/>
                <wp:positionH relativeFrom="column">
                  <wp:posOffset>-103505</wp:posOffset>
                </wp:positionH>
                <wp:positionV relativeFrom="paragraph">
                  <wp:posOffset>3764280</wp:posOffset>
                </wp:positionV>
                <wp:extent cx="5234940" cy="175260"/>
                <wp:effectExtent l="4445" t="0" r="0" b="0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F2F36" w14:textId="54EEC941" w:rsidR="009123D8" w:rsidRPr="00BE049C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1</w:t>
                            </w:r>
                            <w:r w:rsidR="006D760F">
                              <w:t xml:space="preserve"> - </w:t>
                            </w:r>
                            <w:r w:rsidR="006D760F">
                              <w:rPr>
                                <w:sz w:val="24"/>
                                <w:szCs w:val="24"/>
                              </w:rPr>
                              <w:t>Budova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70B5" id="Text Box 52" o:spid="_x0000_s1031" type="#_x0000_t202" style="position:absolute;margin-left:-8.15pt;margin-top:296.4pt;width:412.2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" stroked="f">
                <v:textbox style="mso-fit-shape-to-text:t" inset="0,0,0,0">
                  <w:txbxContent>
                    <w:p w14:paraId="189F2F36" w14:textId="54EEC941" w:rsidR="009123D8" w:rsidRPr="00BE049C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1</w:t>
                      </w:r>
                      <w:r w:rsidR="006D760F">
                        <w:t xml:space="preserve"> - </w:t>
                      </w:r>
                      <w:r w:rsidR="006D760F">
                        <w:rPr>
                          <w:sz w:val="24"/>
                          <w:szCs w:val="24"/>
                        </w:rPr>
                        <w:t>Budova MŠ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52096" behindDoc="0" locked="0" layoutInCell="1" allowOverlap="1" wp14:anchorId="1B36BDD3" wp14:editId="1E1D1B0D">
            <wp:simplePos x="0" y="0"/>
            <wp:positionH relativeFrom="column">
              <wp:posOffset>-103505</wp:posOffset>
            </wp:positionH>
            <wp:positionV relativeFrom="paragraph">
              <wp:posOffset>-219075</wp:posOffset>
            </wp:positionV>
            <wp:extent cx="5234940" cy="3926205"/>
            <wp:effectExtent l="19050" t="0" r="381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D05CCE" w14:textId="47670BA8" w:rsidR="005308F9" w:rsidRDefault="00337E4D" w:rsidP="009854DE">
      <w:pPr>
        <w:pStyle w:val="Nadpis1"/>
        <w:numPr>
          <w:ilvl w:val="0"/>
          <w:numId w:val="0"/>
        </w:numPr>
        <w:ind w:left="4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37B91" wp14:editId="177D926D">
                <wp:simplePos x="0" y="0"/>
                <wp:positionH relativeFrom="column">
                  <wp:posOffset>-149225</wp:posOffset>
                </wp:positionH>
                <wp:positionV relativeFrom="paragraph">
                  <wp:posOffset>8298180</wp:posOffset>
                </wp:positionV>
                <wp:extent cx="5874385" cy="175260"/>
                <wp:effectExtent l="0" t="0" r="0" b="0"/>
                <wp:wrapNone/>
                <wp:docPr id="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ABB61" w14:textId="393D8433" w:rsidR="009123D8" w:rsidRPr="003153F8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4</w:t>
                            </w:r>
                            <w:r w:rsidR="008976AC">
                              <w:t xml:space="preserve"> - 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Návštěva ZŠ Němčice nad Hanou</w:t>
                            </w:r>
                            <w:r w:rsidR="008976A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7B91" id="Text Box 55" o:spid="_x0000_s1032" type="#_x0000_t202" style="position:absolute;left:0;text-align:left;margin-left:-11.75pt;margin-top:653.4pt;width:462.55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" stroked="f">
                <v:textbox style="mso-fit-shape-to-text:t" inset="0,0,0,0">
                  <w:txbxContent>
                    <w:p w14:paraId="727ABB61" w14:textId="393D8433" w:rsidR="009123D8" w:rsidRPr="003153F8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4</w:t>
                      </w:r>
                      <w:r w:rsidR="008976AC">
                        <w:t xml:space="preserve"> - </w:t>
                      </w:r>
                      <w:r w:rsidR="008976AC">
                        <w:rPr>
                          <w:sz w:val="24"/>
                          <w:szCs w:val="24"/>
                        </w:rPr>
                        <w:t>Návštěva ZŠ Němčice nad Hanou</w:t>
                      </w:r>
                      <w:r w:rsidR="008976A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44928" behindDoc="0" locked="0" layoutInCell="1" allowOverlap="1" wp14:anchorId="63C84C34" wp14:editId="162061A0">
            <wp:simplePos x="0" y="0"/>
            <wp:positionH relativeFrom="column">
              <wp:posOffset>-149225</wp:posOffset>
            </wp:positionH>
            <wp:positionV relativeFrom="paragraph">
              <wp:posOffset>3834765</wp:posOffset>
            </wp:positionV>
            <wp:extent cx="5874385" cy="4406265"/>
            <wp:effectExtent l="1905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DFED4" wp14:editId="206EC5E1">
                <wp:simplePos x="0" y="0"/>
                <wp:positionH relativeFrom="column">
                  <wp:posOffset>-4445</wp:posOffset>
                </wp:positionH>
                <wp:positionV relativeFrom="paragraph">
                  <wp:posOffset>3383280</wp:posOffset>
                </wp:positionV>
                <wp:extent cx="5227320" cy="175260"/>
                <wp:effectExtent l="0" t="0" r="3175" b="0"/>
                <wp:wrapNone/>
                <wp:docPr id="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FB0D6" w14:textId="36ADC325" w:rsidR="009123D8" w:rsidRPr="00A12997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3</w:t>
                            </w:r>
                            <w:r w:rsidR="008976AC">
                              <w:t xml:space="preserve"> - 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Exkurze – návštěva místního ZD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FED4" id="Text Box 54" o:spid="_x0000_s1033" type="#_x0000_t202" style="position:absolute;left:0;text-align:left;margin-left:-.35pt;margin-top:266.4pt;width:411.6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" stroked="f">
                <v:textbox style="mso-fit-shape-to-text:t" inset="0,0,0,0">
                  <w:txbxContent>
                    <w:p w14:paraId="0E8FB0D6" w14:textId="36ADC325" w:rsidR="009123D8" w:rsidRPr="00A12997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3</w:t>
                      </w:r>
                      <w:r w:rsidR="008976AC">
                        <w:t xml:space="preserve"> - </w:t>
                      </w:r>
                      <w:r w:rsidR="008976AC">
                        <w:rPr>
                          <w:sz w:val="24"/>
                          <w:szCs w:val="24"/>
                        </w:rPr>
                        <w:t>Exkurze – návštěva místního ZD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43904" behindDoc="0" locked="0" layoutInCell="1" allowOverlap="1" wp14:anchorId="123604B4" wp14:editId="3D5F2044">
            <wp:simplePos x="0" y="0"/>
            <wp:positionH relativeFrom="column">
              <wp:posOffset>-4445</wp:posOffset>
            </wp:positionH>
            <wp:positionV relativeFrom="paragraph">
              <wp:posOffset>392430</wp:posOffset>
            </wp:positionV>
            <wp:extent cx="5227320" cy="2933700"/>
            <wp:effectExtent l="1905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850521" w14:textId="3FA34A31" w:rsidR="00DD3DE8" w:rsidRDefault="00337E4D" w:rsidP="009854DE">
      <w:pPr>
        <w:pStyle w:val="Nadpis1"/>
        <w:numPr>
          <w:ilvl w:val="0"/>
          <w:numId w:val="0"/>
        </w:numPr>
        <w:ind w:left="4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5B75C" wp14:editId="1397BFBC">
                <wp:simplePos x="0" y="0"/>
                <wp:positionH relativeFrom="column">
                  <wp:posOffset>-33655</wp:posOffset>
                </wp:positionH>
                <wp:positionV relativeFrom="paragraph">
                  <wp:posOffset>4328160</wp:posOffset>
                </wp:positionV>
                <wp:extent cx="3976370" cy="175260"/>
                <wp:effectExtent l="0" t="0" r="0" b="0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8FA2C" w14:textId="2115C6C7" w:rsidR="009123D8" w:rsidRPr="007073E5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5</w:t>
                            </w:r>
                            <w:r w:rsidR="008976AC">
                              <w:t xml:space="preserve"> - 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Exkurze – návštěva místní ZHS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5B75C" id="Text Box 56" o:spid="_x0000_s1034" type="#_x0000_t202" style="position:absolute;left:0;text-align:left;margin-left:-2.65pt;margin-top:340.8pt;width:313.1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" stroked="f">
                <v:textbox style="mso-fit-shape-to-text:t" inset="0,0,0,0">
                  <w:txbxContent>
                    <w:p w14:paraId="75D8FA2C" w14:textId="2115C6C7" w:rsidR="009123D8" w:rsidRPr="007073E5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5</w:t>
                      </w:r>
                      <w:r w:rsidR="008976AC">
                        <w:t xml:space="preserve"> - </w:t>
                      </w:r>
                      <w:r w:rsidR="008976AC">
                        <w:rPr>
                          <w:sz w:val="24"/>
                          <w:szCs w:val="24"/>
                        </w:rPr>
                        <w:t>Exkurze – návštěva místní ZHS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46976" behindDoc="0" locked="0" layoutInCell="1" allowOverlap="1" wp14:anchorId="2A37F20E" wp14:editId="3F4DCE50">
            <wp:simplePos x="0" y="0"/>
            <wp:positionH relativeFrom="column">
              <wp:posOffset>-33655</wp:posOffset>
            </wp:positionH>
            <wp:positionV relativeFrom="paragraph">
              <wp:posOffset>259080</wp:posOffset>
            </wp:positionV>
            <wp:extent cx="3976370" cy="4011930"/>
            <wp:effectExtent l="19050" t="0" r="5080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0BAFD" wp14:editId="55F12CE4">
                <wp:simplePos x="0" y="0"/>
                <wp:positionH relativeFrom="column">
                  <wp:posOffset>-117475</wp:posOffset>
                </wp:positionH>
                <wp:positionV relativeFrom="paragraph">
                  <wp:posOffset>8953500</wp:posOffset>
                </wp:positionV>
                <wp:extent cx="5149850" cy="175260"/>
                <wp:effectExtent l="0" t="3810" r="3175" b="1905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162EA" w14:textId="51A68636" w:rsidR="009123D8" w:rsidRPr="00A35F6C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6</w:t>
                            </w:r>
                            <w:r w:rsidR="008976AC">
                              <w:t xml:space="preserve"> - 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Exkurze – návštěva místní Policie ČR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BAFD" id="Text Box 57" o:spid="_x0000_s1035" type="#_x0000_t202" style="position:absolute;left:0;text-align:left;margin-left:-9.25pt;margin-top:705pt;width:405.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" stroked="f">
                <v:textbox style="mso-fit-shape-to-text:t" inset="0,0,0,0">
                  <w:txbxContent>
                    <w:p w14:paraId="17E162EA" w14:textId="51A68636" w:rsidR="009123D8" w:rsidRPr="00A35F6C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6</w:t>
                      </w:r>
                      <w:r w:rsidR="008976AC">
                        <w:t xml:space="preserve"> - </w:t>
                      </w:r>
                      <w:r w:rsidR="008976AC">
                        <w:rPr>
                          <w:sz w:val="24"/>
                          <w:szCs w:val="24"/>
                        </w:rPr>
                        <w:t>Exkurze – návštěva místní Policie ČR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48000" behindDoc="0" locked="0" layoutInCell="1" allowOverlap="1" wp14:anchorId="7C425346" wp14:editId="17819CB1">
            <wp:simplePos x="0" y="0"/>
            <wp:positionH relativeFrom="column">
              <wp:posOffset>-117475</wp:posOffset>
            </wp:positionH>
            <wp:positionV relativeFrom="paragraph">
              <wp:posOffset>5035550</wp:posOffset>
            </wp:positionV>
            <wp:extent cx="5149850" cy="3860800"/>
            <wp:effectExtent l="1905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22A8F8" w14:textId="2FCACF1E" w:rsidR="00D1461A" w:rsidRDefault="00337E4D" w:rsidP="009854DE">
      <w:pPr>
        <w:pStyle w:val="Nadpis1"/>
        <w:numPr>
          <w:ilvl w:val="0"/>
          <w:numId w:val="0"/>
        </w:numPr>
        <w:ind w:left="432"/>
        <w:rPr>
          <w:b w:val="0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4FA4E" wp14:editId="4B9860EA">
                <wp:simplePos x="0" y="0"/>
                <wp:positionH relativeFrom="column">
                  <wp:posOffset>1111250</wp:posOffset>
                </wp:positionH>
                <wp:positionV relativeFrom="paragraph">
                  <wp:posOffset>9075420</wp:posOffset>
                </wp:positionV>
                <wp:extent cx="3883025" cy="290830"/>
                <wp:effectExtent l="0" t="1905" r="3175" b="2540"/>
                <wp:wrapNone/>
                <wp:docPr id="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0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021FC" w14:textId="4E2BDDE4" w:rsidR="009123D8" w:rsidRPr="00944DA3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8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Školní zahrada – hry s vodou v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dřev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 xml:space="preserve"> korýtku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FA4E" id="Text Box 59" o:spid="_x0000_s1036" type="#_x0000_t202" style="position:absolute;left:0;text-align:left;margin-left:87.5pt;margin-top:714.6pt;width:305.75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" stroked="f">
                <v:textbox inset="0,0,0,0">
                  <w:txbxContent>
                    <w:p w14:paraId="56D021FC" w14:textId="4E2BDDE4" w:rsidR="009123D8" w:rsidRPr="00944DA3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8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Školní zahrada – hry s vodou v</w:t>
                      </w:r>
                      <w:r w:rsidR="008976AC">
                        <w:rPr>
                          <w:sz w:val="24"/>
                          <w:szCs w:val="24"/>
                        </w:rPr>
                        <w:t> 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dřev</w:t>
                      </w:r>
                      <w:r w:rsidR="008976AC">
                        <w:rPr>
                          <w:sz w:val="24"/>
                          <w:szCs w:val="24"/>
                        </w:rPr>
                        <w:t>.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 xml:space="preserve"> korýtku</w:t>
                      </w:r>
                    </w:p>
                  </w:txbxContent>
                </v:textbox>
              </v:shape>
            </w:pict>
          </mc:Fallback>
        </mc:AlternateContent>
      </w:r>
      <w:r w:rsidR="008976AC">
        <w:rPr>
          <w:noProof/>
        </w:rPr>
        <w:drawing>
          <wp:anchor distT="0" distB="0" distL="114300" distR="114300" simplePos="0" relativeHeight="251649024" behindDoc="0" locked="0" layoutInCell="1" allowOverlap="1" wp14:anchorId="56E37187" wp14:editId="438B6868">
            <wp:simplePos x="0" y="0"/>
            <wp:positionH relativeFrom="column">
              <wp:posOffset>1057910</wp:posOffset>
            </wp:positionH>
            <wp:positionV relativeFrom="paragraph">
              <wp:posOffset>5414645</wp:posOffset>
            </wp:positionV>
            <wp:extent cx="3883025" cy="3611245"/>
            <wp:effectExtent l="19050" t="0" r="3175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C080B" wp14:editId="187162DD">
                <wp:simplePos x="0" y="0"/>
                <wp:positionH relativeFrom="column">
                  <wp:posOffset>-391795</wp:posOffset>
                </wp:positionH>
                <wp:positionV relativeFrom="paragraph">
                  <wp:posOffset>4907915</wp:posOffset>
                </wp:positionV>
                <wp:extent cx="3642360" cy="350520"/>
                <wp:effectExtent l="1905" t="0" r="3810" b="0"/>
                <wp:wrapNone/>
                <wp:docPr id="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DF4D9" w14:textId="59D701AC" w:rsidR="009123D8" w:rsidRPr="00045E2D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7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 xml:space="preserve">Školní zahrada –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Bramboriáda – akce pro rodiče a děti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080B" id="Text Box 58" o:spid="_x0000_s1037" type="#_x0000_t202" style="position:absolute;left:0;text-align:left;margin-left:-30.85pt;margin-top:386.45pt;width:286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" stroked="f">
                <v:textbox style="mso-fit-shape-to-text:t" inset="0,0,0,0">
                  <w:txbxContent>
                    <w:p w14:paraId="70FDF4D9" w14:textId="59D701AC" w:rsidR="009123D8" w:rsidRPr="00045E2D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7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Školní zahrada – Bramboriáda – akce pro rodiče a děti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42880" behindDoc="0" locked="0" layoutInCell="1" allowOverlap="1" wp14:anchorId="69AD7A6A" wp14:editId="3F3E2E57">
            <wp:simplePos x="0" y="0"/>
            <wp:positionH relativeFrom="column">
              <wp:posOffset>-391795</wp:posOffset>
            </wp:positionH>
            <wp:positionV relativeFrom="paragraph">
              <wp:posOffset>-6985</wp:posOffset>
            </wp:positionV>
            <wp:extent cx="3642360" cy="4857750"/>
            <wp:effectExtent l="1905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B8EDBD" w14:textId="34885208" w:rsidR="00286065" w:rsidRDefault="00337E4D" w:rsidP="009854DE">
      <w:pPr>
        <w:pStyle w:val="Nadpis1"/>
        <w:numPr>
          <w:ilvl w:val="0"/>
          <w:numId w:val="0"/>
        </w:numPr>
        <w:ind w:left="432"/>
        <w:rPr>
          <w:b w:val="0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84A6C8" wp14:editId="77C3FB30">
                <wp:simplePos x="0" y="0"/>
                <wp:positionH relativeFrom="column">
                  <wp:posOffset>83185</wp:posOffset>
                </wp:positionH>
                <wp:positionV relativeFrom="paragraph">
                  <wp:posOffset>3784600</wp:posOffset>
                </wp:positionV>
                <wp:extent cx="4876800" cy="321310"/>
                <wp:effectExtent l="635" t="0" r="0" b="0"/>
                <wp:wrapNone/>
                <wp:docPr id="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22F2F" w14:textId="3A81E8FD" w:rsidR="009123D8" w:rsidRPr="00E22975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9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Školní zahrada – pozorování hmyzu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A6C8" id="Text Box 60" o:spid="_x0000_s1038" type="#_x0000_t202" style="position:absolute;left:0;text-align:left;margin-left:6.55pt;margin-top:298pt;width:384pt;height:2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" stroked="f">
                <v:textbox inset="0,0,0,0">
                  <w:txbxContent>
                    <w:p w14:paraId="7CF22F2F" w14:textId="3A81E8FD" w:rsidR="009123D8" w:rsidRPr="00E22975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9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Školní zahrada – pozorování hmyzu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B0EEC" wp14:editId="7E0D2CC0">
                <wp:simplePos x="0" y="0"/>
                <wp:positionH relativeFrom="column">
                  <wp:posOffset>43180</wp:posOffset>
                </wp:positionH>
                <wp:positionV relativeFrom="paragraph">
                  <wp:posOffset>8782050</wp:posOffset>
                </wp:positionV>
                <wp:extent cx="4945380" cy="306070"/>
                <wp:effectExtent l="0" t="3810" r="0" b="4445"/>
                <wp:wrapSquare wrapText="bothSides"/>
                <wp:docPr id="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E1620" w14:textId="7678F773" w:rsidR="009123D8" w:rsidRPr="0064588E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 xml:space="preserve">Obrázek </w:t>
                            </w:r>
                            <w:r w:rsidR="006B21DA">
                              <w:fldChar w:fldCharType="begin"/>
                            </w:r>
                            <w:r w:rsidR="006B21DA">
                              <w:instrText xml:space="preserve"> SEQ Obrázek \* ARABIC </w:instrText>
                            </w:r>
                            <w:r w:rsidR="006B21DA">
                              <w:fldChar w:fldCharType="separate"/>
                            </w:r>
                            <w:r w:rsidR="007D5BC5">
                              <w:rPr>
                                <w:noProof/>
                              </w:rPr>
                              <w:t>1</w:t>
                            </w:r>
                            <w:r w:rsidR="006B21DA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0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Zdravý životní styl – výroba čajů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 xml:space="preserve"> z přírodnin a ovoce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B0EEC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9" type="#_x0000_t202" style="position:absolute;left:0;text-align:left;margin-left:3.4pt;margin-top:691.5pt;width:389.4pt;height:2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" stroked="f">
                <v:textbox inset="0,0,0,0">
                  <w:txbxContent>
                    <w:p w14:paraId="608E1620" w14:textId="7678F773" w:rsidR="009123D8" w:rsidRPr="0064588E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 xml:space="preserve">Obrázek </w:t>
                      </w:r>
                      <w:r w:rsidR="006B21DA">
                        <w:fldChar w:fldCharType="begin"/>
                      </w:r>
                      <w:r w:rsidR="006B21DA">
                        <w:instrText xml:space="preserve"> SEQ Obrázek \* ARABIC </w:instrText>
                      </w:r>
                      <w:r w:rsidR="006B21DA">
                        <w:fldChar w:fldCharType="separate"/>
                      </w:r>
                      <w:r w:rsidR="007D5BC5">
                        <w:rPr>
                          <w:noProof/>
                        </w:rPr>
                        <w:t>1</w:t>
                      </w:r>
                      <w:r w:rsidR="006B21DA">
                        <w:rPr>
                          <w:noProof/>
                        </w:rPr>
                        <w:fldChar w:fldCharType="end"/>
                      </w:r>
                      <w:r>
                        <w:t>0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Zdravý životní styl – výroba čajů</w:t>
                      </w:r>
                      <w:r w:rsidR="008976AC">
                        <w:rPr>
                          <w:sz w:val="24"/>
                          <w:szCs w:val="24"/>
                        </w:rPr>
                        <w:t xml:space="preserve"> z přírodnin a ovoce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6AC">
        <w:rPr>
          <w:b w:val="0"/>
          <w:bCs/>
          <w:noProof/>
        </w:rPr>
        <w:drawing>
          <wp:anchor distT="0" distB="0" distL="114300" distR="114300" simplePos="0" relativeHeight="251650048" behindDoc="0" locked="0" layoutInCell="1" allowOverlap="1" wp14:anchorId="18683274" wp14:editId="3D27A312">
            <wp:simplePos x="0" y="0"/>
            <wp:positionH relativeFrom="margin">
              <wp:posOffset>43180</wp:posOffset>
            </wp:positionH>
            <wp:positionV relativeFrom="margin">
              <wp:posOffset>4993640</wp:posOffset>
            </wp:positionV>
            <wp:extent cx="4945380" cy="3708400"/>
            <wp:effectExtent l="19050" t="0" r="762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6AC">
        <w:rPr>
          <w:b w:val="0"/>
          <w:bCs/>
          <w:noProof/>
        </w:rPr>
        <w:drawing>
          <wp:anchor distT="0" distB="0" distL="114300" distR="114300" simplePos="0" relativeHeight="251654144" behindDoc="0" locked="0" layoutInCell="1" allowOverlap="1" wp14:anchorId="2EFF2511" wp14:editId="76D58CCE">
            <wp:simplePos x="0" y="0"/>
            <wp:positionH relativeFrom="column">
              <wp:posOffset>83185</wp:posOffset>
            </wp:positionH>
            <wp:positionV relativeFrom="paragraph">
              <wp:posOffset>277495</wp:posOffset>
            </wp:positionV>
            <wp:extent cx="4876800" cy="3312795"/>
            <wp:effectExtent l="1905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85359D" w14:textId="19C98181" w:rsidR="008E75FA" w:rsidRDefault="00337E4D" w:rsidP="009854DE">
      <w:pPr>
        <w:pStyle w:val="Nadpis1"/>
        <w:numPr>
          <w:ilvl w:val="0"/>
          <w:numId w:val="0"/>
        </w:numPr>
        <w:ind w:left="432"/>
        <w:rPr>
          <w:b w:val="0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A3FDF" wp14:editId="2D5E6806">
                <wp:simplePos x="0" y="0"/>
                <wp:positionH relativeFrom="column">
                  <wp:posOffset>65405</wp:posOffset>
                </wp:positionH>
                <wp:positionV relativeFrom="paragraph">
                  <wp:posOffset>8496300</wp:posOffset>
                </wp:positionV>
                <wp:extent cx="4986655" cy="435610"/>
                <wp:effectExtent l="1905" t="3810" r="2540" b="0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AC513" w14:textId="24E21739" w:rsidR="009123D8" w:rsidRPr="005332F0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12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 xml:space="preserve">Zdravý životní styl – </w:t>
                            </w:r>
                            <w:r w:rsidR="008976AC">
                              <w:rPr>
                                <w:sz w:val="24"/>
                                <w:szCs w:val="24"/>
                              </w:rPr>
                              <w:t>cvičení v místní sokolovně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3FDF" id="Text Box 63" o:spid="_x0000_s1040" type="#_x0000_t202" style="position:absolute;left:0;text-align:left;margin-left:5.15pt;margin-top:669pt;width:392.65pt;height:3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" stroked="f">
                <v:textbox inset="0,0,0,0">
                  <w:txbxContent>
                    <w:p w14:paraId="30FAC513" w14:textId="24E21739" w:rsidR="009123D8" w:rsidRPr="005332F0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12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 xml:space="preserve">Zdravý životní styl – </w:t>
                      </w:r>
                      <w:r w:rsidR="008976AC">
                        <w:rPr>
                          <w:sz w:val="24"/>
                          <w:szCs w:val="24"/>
                        </w:rPr>
                        <w:t>cvičení v místní sokolovně</w:t>
                      </w:r>
                    </w:p>
                  </w:txbxContent>
                </v:textbox>
              </v:shape>
            </w:pict>
          </mc:Fallback>
        </mc:AlternateContent>
      </w:r>
      <w:r w:rsidR="008976AC">
        <w:rPr>
          <w:noProof/>
        </w:rPr>
        <w:drawing>
          <wp:anchor distT="0" distB="0" distL="114300" distR="114300" simplePos="0" relativeHeight="251645952" behindDoc="0" locked="0" layoutInCell="1" allowOverlap="1" wp14:anchorId="77112E24" wp14:editId="5E7572DE">
            <wp:simplePos x="0" y="0"/>
            <wp:positionH relativeFrom="column">
              <wp:posOffset>42545</wp:posOffset>
            </wp:positionH>
            <wp:positionV relativeFrom="paragraph">
              <wp:posOffset>4655185</wp:posOffset>
            </wp:positionV>
            <wp:extent cx="4986655" cy="3738245"/>
            <wp:effectExtent l="19050" t="0" r="4445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798801" wp14:editId="4D29D6A8">
                <wp:simplePos x="0" y="0"/>
                <wp:positionH relativeFrom="column">
                  <wp:posOffset>-109855</wp:posOffset>
                </wp:positionH>
                <wp:positionV relativeFrom="paragraph">
                  <wp:posOffset>3436620</wp:posOffset>
                </wp:positionV>
                <wp:extent cx="5078095" cy="175260"/>
                <wp:effectExtent l="0" t="1905" r="635" b="3810"/>
                <wp:wrapNone/>
                <wp:docPr id="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09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58BDB" w14:textId="534F2A69" w:rsidR="009123D8" w:rsidRPr="000C1FEB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11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Zdravý životní styl – sportovní olympiáda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98801" id="Text Box 62" o:spid="_x0000_s1041" type="#_x0000_t202" style="position:absolute;left:0;text-align:left;margin-left:-8.65pt;margin-top:270.6pt;width:399.85pt;height:1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" stroked="f">
                <v:textbox style="mso-fit-shape-to-text:t" inset="0,0,0,0">
                  <w:txbxContent>
                    <w:p w14:paraId="53F58BDB" w14:textId="534F2A69" w:rsidR="009123D8" w:rsidRPr="000C1FEB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11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Zdravý životní styl – sportovní olympiáda MŠ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noProof/>
        </w:rPr>
        <w:drawing>
          <wp:anchor distT="0" distB="0" distL="114300" distR="114300" simplePos="0" relativeHeight="251641856" behindDoc="0" locked="0" layoutInCell="1" allowOverlap="1" wp14:anchorId="366363A2" wp14:editId="1DF20C74">
            <wp:simplePos x="0" y="0"/>
            <wp:positionH relativeFrom="column">
              <wp:posOffset>-109855</wp:posOffset>
            </wp:positionH>
            <wp:positionV relativeFrom="paragraph">
              <wp:posOffset>-5715</wp:posOffset>
            </wp:positionV>
            <wp:extent cx="5078095" cy="3385185"/>
            <wp:effectExtent l="19050" t="0" r="8255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66AC97" w14:textId="2774AF18" w:rsidR="00C10510" w:rsidRPr="00614727" w:rsidRDefault="00337E4D" w:rsidP="009854DE">
      <w:pPr>
        <w:pStyle w:val="Nadpis1"/>
        <w:numPr>
          <w:ilvl w:val="0"/>
          <w:numId w:val="0"/>
        </w:numPr>
        <w:ind w:left="432"/>
        <w:rPr>
          <w:b w:val="0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D4865F" wp14:editId="3A77F812">
                <wp:simplePos x="0" y="0"/>
                <wp:positionH relativeFrom="column">
                  <wp:posOffset>-334010</wp:posOffset>
                </wp:positionH>
                <wp:positionV relativeFrom="paragraph">
                  <wp:posOffset>6533515</wp:posOffset>
                </wp:positionV>
                <wp:extent cx="6109970" cy="175260"/>
                <wp:effectExtent l="2540" t="3175" r="2540" b="2540"/>
                <wp:wrapNone/>
                <wp:docPr id="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9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9DC36" w14:textId="6E300DEF" w:rsidR="009123D8" w:rsidRPr="00B54DEC" w:rsidRDefault="009123D8" w:rsidP="009123D8">
                            <w:pPr>
                              <w:pStyle w:val="Titulek"/>
                              <w:rPr>
                                <w:caps/>
                                <w:noProof/>
                                <w:spacing w:val="16"/>
                                <w:kern w:val="28"/>
                              </w:rPr>
                            </w:pPr>
                            <w:r>
                              <w:t>Obrázek 13</w:t>
                            </w:r>
                            <w:r w:rsidR="008976AC">
                              <w:t xml:space="preserve"> - </w:t>
                            </w:r>
                            <w:r w:rsidR="008976AC" w:rsidRPr="00D00640">
                              <w:rPr>
                                <w:sz w:val="24"/>
                                <w:szCs w:val="24"/>
                              </w:rPr>
                              <w:t>Digitální výchova – svítící panely a barevné kamínky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865F" id="Text Box 64" o:spid="_x0000_s1042" type="#_x0000_t202" style="position:absolute;left:0;text-align:left;margin-left:-26.3pt;margin-top:514.45pt;width:481.1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" stroked="f">
                <v:textbox style="mso-fit-shape-to-text:t" inset="0,0,0,0">
                  <w:txbxContent>
                    <w:p w14:paraId="2A89DC36" w14:textId="6E300DEF" w:rsidR="009123D8" w:rsidRPr="00B54DEC" w:rsidRDefault="009123D8" w:rsidP="009123D8">
                      <w:pPr>
                        <w:pStyle w:val="Titulek"/>
                        <w:rPr>
                          <w:caps/>
                          <w:noProof/>
                          <w:spacing w:val="16"/>
                          <w:kern w:val="28"/>
                        </w:rPr>
                      </w:pPr>
                      <w:r>
                        <w:t>Obrázek 13</w:t>
                      </w:r>
                      <w:r w:rsidR="008976AC">
                        <w:t xml:space="preserve"> - </w:t>
                      </w:r>
                      <w:r w:rsidR="008976AC" w:rsidRPr="00D00640">
                        <w:rPr>
                          <w:sz w:val="24"/>
                          <w:szCs w:val="24"/>
                        </w:rPr>
                        <w:t>Digitální výchova – svítící panely a barevné kamínky</w:t>
                      </w:r>
                    </w:p>
                  </w:txbxContent>
                </v:textbox>
              </v:shape>
            </w:pict>
          </mc:Fallback>
        </mc:AlternateContent>
      </w:r>
      <w:r w:rsidR="00D92CF1">
        <w:rPr>
          <w:b w:val="0"/>
          <w:bCs/>
          <w:noProof/>
        </w:rPr>
        <w:drawing>
          <wp:anchor distT="0" distB="0" distL="114300" distR="114300" simplePos="0" relativeHeight="251651072" behindDoc="0" locked="0" layoutInCell="1" allowOverlap="1" wp14:anchorId="1933C840" wp14:editId="7295FBA4">
            <wp:simplePos x="0" y="0"/>
            <wp:positionH relativeFrom="column">
              <wp:posOffset>-334010</wp:posOffset>
            </wp:positionH>
            <wp:positionV relativeFrom="paragraph">
              <wp:posOffset>398145</wp:posOffset>
            </wp:positionV>
            <wp:extent cx="6109970" cy="6078220"/>
            <wp:effectExtent l="19050" t="0" r="508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0510" w:rsidRPr="00614727">
      <w:headerReference w:type="default" r:id="rId31"/>
      <w:pgSz w:w="11907" w:h="16840" w:code="9"/>
      <w:pgMar w:top="1701" w:right="1134" w:bottom="1418" w:left="1985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E01B3" w14:textId="77777777" w:rsidR="006B21DA" w:rsidRDefault="006B21DA">
      <w:r>
        <w:separator/>
      </w:r>
    </w:p>
  </w:endnote>
  <w:endnote w:type="continuationSeparator" w:id="0">
    <w:p w14:paraId="2AA72599" w14:textId="77777777" w:rsidR="006B21DA" w:rsidRDefault="006B2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AA75" w14:textId="77777777" w:rsidR="00D856BA" w:rsidRDefault="00D856BA" w:rsidP="00E16CE8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3536" w14:textId="77777777" w:rsidR="006B21DA" w:rsidRDefault="006B21DA">
      <w:r>
        <w:separator/>
      </w:r>
    </w:p>
  </w:footnote>
  <w:footnote w:type="continuationSeparator" w:id="0">
    <w:p w14:paraId="1C11B4FE" w14:textId="77777777" w:rsidR="006B21DA" w:rsidRDefault="006B2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060E" w14:textId="77777777" w:rsidR="00D856BA" w:rsidRDefault="00D856B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D5A19BB" w14:textId="77777777" w:rsidR="00D856BA" w:rsidRDefault="00D856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7C7C3" w14:textId="77777777" w:rsidR="00D856BA" w:rsidRDefault="00D856B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C38DC" w14:textId="77777777" w:rsidR="00D856BA" w:rsidRDefault="00D856B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  <w:sz w:val="26"/>
      </w:rPr>
      <w:t xml:space="preserve">- </w:t>
    </w:r>
    <w:r>
      <w:rPr>
        <w:rStyle w:val="slostrnky"/>
        <w:sz w:val="24"/>
      </w:rPr>
      <w:fldChar w:fldCharType="begin"/>
    </w:r>
    <w:r>
      <w:rPr>
        <w:rStyle w:val="slostrnky"/>
        <w:sz w:val="24"/>
      </w:rPr>
      <w:instrText xml:space="preserve">PAGE  </w:instrText>
    </w:r>
    <w:r>
      <w:rPr>
        <w:rStyle w:val="slostrnky"/>
        <w:sz w:val="24"/>
      </w:rPr>
      <w:fldChar w:fldCharType="separate"/>
    </w:r>
    <w:r w:rsidR="00CA141B">
      <w:rPr>
        <w:rStyle w:val="slostrnky"/>
        <w:noProof/>
        <w:sz w:val="24"/>
      </w:rPr>
      <w:t>26</w:t>
    </w:r>
    <w:r>
      <w:rPr>
        <w:rStyle w:val="slostrnky"/>
        <w:sz w:val="24"/>
      </w:rPr>
      <w:fldChar w:fldCharType="end"/>
    </w:r>
    <w:r>
      <w:rPr>
        <w:rStyle w:val="slostrnky"/>
        <w:sz w:val="26"/>
      </w:rPr>
      <w:t xml:space="preserve"> -</w:t>
    </w:r>
  </w:p>
  <w:p w14:paraId="568E27A9" w14:textId="77777777" w:rsidR="00D856BA" w:rsidRDefault="00D856B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B3F8E7B6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00A1BC1"/>
    <w:multiLevelType w:val="hybridMultilevel"/>
    <w:tmpl w:val="D4FEABFA"/>
    <w:lvl w:ilvl="0" w:tplc="7F8CAD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F02EE0"/>
    <w:multiLevelType w:val="hybridMultilevel"/>
    <w:tmpl w:val="F02C66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54775"/>
    <w:multiLevelType w:val="hybridMultilevel"/>
    <w:tmpl w:val="526A1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950B9"/>
    <w:multiLevelType w:val="hybridMultilevel"/>
    <w:tmpl w:val="EF6E01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33E71"/>
    <w:multiLevelType w:val="hybridMultilevel"/>
    <w:tmpl w:val="B0AE8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D0813"/>
    <w:multiLevelType w:val="hybridMultilevel"/>
    <w:tmpl w:val="F1C84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B7930"/>
    <w:multiLevelType w:val="hybridMultilevel"/>
    <w:tmpl w:val="EEDE809A"/>
    <w:lvl w:ilvl="0" w:tplc="7F8CAD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50CCA"/>
    <w:multiLevelType w:val="hybridMultilevel"/>
    <w:tmpl w:val="B122F100"/>
    <w:lvl w:ilvl="0" w:tplc="FFE48BE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70FE4"/>
    <w:multiLevelType w:val="multilevel"/>
    <w:tmpl w:val="6832A56A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255A3429"/>
    <w:multiLevelType w:val="hybridMultilevel"/>
    <w:tmpl w:val="B1745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9559D"/>
    <w:multiLevelType w:val="hybridMultilevel"/>
    <w:tmpl w:val="5A9C84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50709"/>
    <w:multiLevelType w:val="hybridMultilevel"/>
    <w:tmpl w:val="6B04FB5C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E0A21"/>
    <w:multiLevelType w:val="hybridMultilevel"/>
    <w:tmpl w:val="BFD27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F6139"/>
    <w:multiLevelType w:val="hybridMultilevel"/>
    <w:tmpl w:val="B1F6B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573D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0B54105"/>
    <w:multiLevelType w:val="hybridMultilevel"/>
    <w:tmpl w:val="EFFAD3F2"/>
    <w:lvl w:ilvl="0" w:tplc="901E4C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10B15"/>
    <w:multiLevelType w:val="hybridMultilevel"/>
    <w:tmpl w:val="2740345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5165201"/>
    <w:multiLevelType w:val="multilevel"/>
    <w:tmpl w:val="A1B67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37E0593C"/>
    <w:multiLevelType w:val="hybridMultilevel"/>
    <w:tmpl w:val="C72C6D8C"/>
    <w:lvl w:ilvl="0" w:tplc="DCC059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BB1E98"/>
    <w:multiLevelType w:val="multilevel"/>
    <w:tmpl w:val="0AA234C8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7886567"/>
    <w:multiLevelType w:val="multilevel"/>
    <w:tmpl w:val="BDC0156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A0D23FA"/>
    <w:multiLevelType w:val="hybridMultilevel"/>
    <w:tmpl w:val="D77410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71037"/>
    <w:multiLevelType w:val="hybridMultilevel"/>
    <w:tmpl w:val="AB1CE4C2"/>
    <w:lvl w:ilvl="0" w:tplc="C8225A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0250A"/>
    <w:multiLevelType w:val="hybridMultilevel"/>
    <w:tmpl w:val="39223E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E49A3"/>
    <w:multiLevelType w:val="hybridMultilevel"/>
    <w:tmpl w:val="BE90268C"/>
    <w:lvl w:ilvl="0" w:tplc="7F8CAD6E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  <w:w w:val="99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A4A1D7A"/>
    <w:multiLevelType w:val="hybridMultilevel"/>
    <w:tmpl w:val="23E0C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D2EF6"/>
    <w:multiLevelType w:val="hybridMultilevel"/>
    <w:tmpl w:val="9D507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D4653"/>
    <w:multiLevelType w:val="hybridMultilevel"/>
    <w:tmpl w:val="1E7CFB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947BA"/>
    <w:multiLevelType w:val="hybridMultilevel"/>
    <w:tmpl w:val="404C1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47BCF"/>
    <w:multiLevelType w:val="multilevel"/>
    <w:tmpl w:val="CE7CF0B0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67351FE5"/>
    <w:multiLevelType w:val="hybridMultilevel"/>
    <w:tmpl w:val="80F6C8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C3357E"/>
    <w:multiLevelType w:val="hybridMultilevel"/>
    <w:tmpl w:val="C4F0AD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208CB"/>
    <w:multiLevelType w:val="hybridMultilevel"/>
    <w:tmpl w:val="139A6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95D64"/>
    <w:multiLevelType w:val="multilevel"/>
    <w:tmpl w:val="A1B67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5" w15:restartNumberingAfterBreak="0">
    <w:nsid w:val="6BA314DC"/>
    <w:multiLevelType w:val="hybridMultilevel"/>
    <w:tmpl w:val="CF36C0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B20066"/>
    <w:multiLevelType w:val="hybridMultilevel"/>
    <w:tmpl w:val="6B563B90"/>
    <w:lvl w:ilvl="0" w:tplc="366051DC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EBB42DF"/>
    <w:multiLevelType w:val="hybridMultilevel"/>
    <w:tmpl w:val="F2229A9C"/>
    <w:lvl w:ilvl="0" w:tplc="D0D066BE">
      <w:start w:val="5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065C2D"/>
    <w:multiLevelType w:val="hybridMultilevel"/>
    <w:tmpl w:val="026C44BA"/>
    <w:lvl w:ilvl="0" w:tplc="8DE2B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4E7BD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5F3B42"/>
    <w:multiLevelType w:val="hybridMultilevel"/>
    <w:tmpl w:val="EDEC2B08"/>
    <w:lvl w:ilvl="0" w:tplc="45AC3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79558D"/>
    <w:multiLevelType w:val="hybridMultilevel"/>
    <w:tmpl w:val="7A3CC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34FA9"/>
    <w:multiLevelType w:val="hybridMultilevel"/>
    <w:tmpl w:val="82B24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D2DA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D4F174D"/>
    <w:multiLevelType w:val="multilevel"/>
    <w:tmpl w:val="251A9ADC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31"/>
  </w:num>
  <w:num w:numId="3">
    <w:abstractNumId w:val="20"/>
  </w:num>
  <w:num w:numId="4">
    <w:abstractNumId w:val="44"/>
  </w:num>
  <w:num w:numId="5">
    <w:abstractNumId w:val="9"/>
  </w:num>
  <w:num w:numId="6">
    <w:abstractNumId w:val="30"/>
  </w:num>
  <w:num w:numId="7">
    <w:abstractNumId w:val="21"/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2"/>
  </w:num>
  <w:num w:numId="11">
    <w:abstractNumId w:val="28"/>
  </w:num>
  <w:num w:numId="12">
    <w:abstractNumId w:val="14"/>
  </w:num>
  <w:num w:numId="13">
    <w:abstractNumId w:val="4"/>
  </w:num>
  <w:num w:numId="14">
    <w:abstractNumId w:val="3"/>
  </w:num>
  <w:num w:numId="15">
    <w:abstractNumId w:val="42"/>
  </w:num>
  <w:num w:numId="16">
    <w:abstractNumId w:val="32"/>
  </w:num>
  <w:num w:numId="17">
    <w:abstractNumId w:val="3"/>
  </w:num>
  <w:num w:numId="18">
    <w:abstractNumId w:val="33"/>
  </w:num>
  <w:num w:numId="19">
    <w:abstractNumId w:val="34"/>
  </w:num>
  <w:num w:numId="20">
    <w:abstractNumId w:val="40"/>
  </w:num>
  <w:num w:numId="21">
    <w:abstractNumId w:val="36"/>
  </w:num>
  <w:num w:numId="22">
    <w:abstractNumId w:val="37"/>
  </w:num>
  <w:num w:numId="23">
    <w:abstractNumId w:val="29"/>
  </w:num>
  <w:num w:numId="24">
    <w:abstractNumId w:val="24"/>
  </w:num>
  <w:num w:numId="25">
    <w:abstractNumId w:val="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10"/>
  </w:num>
  <w:num w:numId="31">
    <w:abstractNumId w:val="2"/>
  </w:num>
  <w:num w:numId="32">
    <w:abstractNumId w:val="27"/>
  </w:num>
  <w:num w:numId="33">
    <w:abstractNumId w:val="6"/>
  </w:num>
  <w:num w:numId="34">
    <w:abstractNumId w:val="41"/>
  </w:num>
  <w:num w:numId="35">
    <w:abstractNumId w:val="26"/>
  </w:num>
  <w:num w:numId="36">
    <w:abstractNumId w:val="22"/>
  </w:num>
  <w:num w:numId="37">
    <w:abstractNumId w:val="19"/>
  </w:num>
  <w:num w:numId="38">
    <w:abstractNumId w:val="17"/>
  </w:num>
  <w:num w:numId="39">
    <w:abstractNumId w:val="38"/>
  </w:num>
  <w:num w:numId="40">
    <w:abstractNumId w:val="8"/>
  </w:num>
  <w:num w:numId="41">
    <w:abstractNumId w:val="15"/>
  </w:num>
  <w:num w:numId="42">
    <w:abstractNumId w:val="43"/>
  </w:num>
  <w:num w:numId="43">
    <w:abstractNumId w:val="39"/>
  </w:num>
  <w:num w:numId="44">
    <w:abstractNumId w:val="18"/>
  </w:num>
  <w:num w:numId="45">
    <w:abstractNumId w:val="25"/>
  </w:num>
  <w:num w:numId="46">
    <w:abstractNumId w:val="1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10"/>
    <w:rsid w:val="00035D5C"/>
    <w:rsid w:val="00046B60"/>
    <w:rsid w:val="00061D09"/>
    <w:rsid w:val="000637E9"/>
    <w:rsid w:val="000701F9"/>
    <w:rsid w:val="0009086F"/>
    <w:rsid w:val="000A5BA5"/>
    <w:rsid w:val="000C7878"/>
    <w:rsid w:val="000E4557"/>
    <w:rsid w:val="001209F0"/>
    <w:rsid w:val="0015262E"/>
    <w:rsid w:val="001A28B7"/>
    <w:rsid w:val="001A4534"/>
    <w:rsid w:val="00202B6F"/>
    <w:rsid w:val="00231FDB"/>
    <w:rsid w:val="00232326"/>
    <w:rsid w:val="0023554D"/>
    <w:rsid w:val="002420AA"/>
    <w:rsid w:val="002526A1"/>
    <w:rsid w:val="00273490"/>
    <w:rsid w:val="00286065"/>
    <w:rsid w:val="0029503C"/>
    <w:rsid w:val="002B21CD"/>
    <w:rsid w:val="00310319"/>
    <w:rsid w:val="00311F20"/>
    <w:rsid w:val="00326D59"/>
    <w:rsid w:val="00337E4D"/>
    <w:rsid w:val="003608F1"/>
    <w:rsid w:val="00365026"/>
    <w:rsid w:val="00373208"/>
    <w:rsid w:val="0038187B"/>
    <w:rsid w:val="003847C1"/>
    <w:rsid w:val="003909F6"/>
    <w:rsid w:val="003A5F90"/>
    <w:rsid w:val="003B6D4C"/>
    <w:rsid w:val="003C2DFB"/>
    <w:rsid w:val="003C36A1"/>
    <w:rsid w:val="003C4EBF"/>
    <w:rsid w:val="00426678"/>
    <w:rsid w:val="00461207"/>
    <w:rsid w:val="0046453F"/>
    <w:rsid w:val="004A376C"/>
    <w:rsid w:val="004C56D9"/>
    <w:rsid w:val="004D134B"/>
    <w:rsid w:val="004D5793"/>
    <w:rsid w:val="00514800"/>
    <w:rsid w:val="00514D8B"/>
    <w:rsid w:val="00522201"/>
    <w:rsid w:val="00522976"/>
    <w:rsid w:val="005308F9"/>
    <w:rsid w:val="005F7836"/>
    <w:rsid w:val="00614727"/>
    <w:rsid w:val="00656218"/>
    <w:rsid w:val="00672E66"/>
    <w:rsid w:val="00680BFD"/>
    <w:rsid w:val="0069215B"/>
    <w:rsid w:val="00692F4A"/>
    <w:rsid w:val="006B11AA"/>
    <w:rsid w:val="006B1279"/>
    <w:rsid w:val="006B143B"/>
    <w:rsid w:val="006B21DA"/>
    <w:rsid w:val="006C5085"/>
    <w:rsid w:val="006C6C43"/>
    <w:rsid w:val="006D6EA4"/>
    <w:rsid w:val="006D760F"/>
    <w:rsid w:val="006E04DF"/>
    <w:rsid w:val="006E26BD"/>
    <w:rsid w:val="006F132D"/>
    <w:rsid w:val="00707084"/>
    <w:rsid w:val="00766F06"/>
    <w:rsid w:val="00782936"/>
    <w:rsid w:val="0079382D"/>
    <w:rsid w:val="007A0324"/>
    <w:rsid w:val="007A6C63"/>
    <w:rsid w:val="007B756D"/>
    <w:rsid w:val="007B7973"/>
    <w:rsid w:val="007D5BC5"/>
    <w:rsid w:val="007D7E45"/>
    <w:rsid w:val="007E3377"/>
    <w:rsid w:val="007E712F"/>
    <w:rsid w:val="007F14E9"/>
    <w:rsid w:val="007F217C"/>
    <w:rsid w:val="00805656"/>
    <w:rsid w:val="00842898"/>
    <w:rsid w:val="0084368F"/>
    <w:rsid w:val="00865259"/>
    <w:rsid w:val="00895082"/>
    <w:rsid w:val="008976AC"/>
    <w:rsid w:val="008B497E"/>
    <w:rsid w:val="008D186C"/>
    <w:rsid w:val="008E75FA"/>
    <w:rsid w:val="008F01C7"/>
    <w:rsid w:val="008F7623"/>
    <w:rsid w:val="008F7C52"/>
    <w:rsid w:val="009123D8"/>
    <w:rsid w:val="009124CE"/>
    <w:rsid w:val="00920D49"/>
    <w:rsid w:val="00932FAE"/>
    <w:rsid w:val="009503B4"/>
    <w:rsid w:val="00965535"/>
    <w:rsid w:val="0097303E"/>
    <w:rsid w:val="00974D3F"/>
    <w:rsid w:val="009854DE"/>
    <w:rsid w:val="009941D7"/>
    <w:rsid w:val="009A2B36"/>
    <w:rsid w:val="009B0B1F"/>
    <w:rsid w:val="009B0EDB"/>
    <w:rsid w:val="009C00D1"/>
    <w:rsid w:val="009D1D0D"/>
    <w:rsid w:val="009E7FF6"/>
    <w:rsid w:val="00A0271E"/>
    <w:rsid w:val="00A102E1"/>
    <w:rsid w:val="00A238BF"/>
    <w:rsid w:val="00A32BE2"/>
    <w:rsid w:val="00A46A44"/>
    <w:rsid w:val="00A51D70"/>
    <w:rsid w:val="00A701BA"/>
    <w:rsid w:val="00AB1C6B"/>
    <w:rsid w:val="00AD5F35"/>
    <w:rsid w:val="00AE40F0"/>
    <w:rsid w:val="00AF50BB"/>
    <w:rsid w:val="00AF7493"/>
    <w:rsid w:val="00B07CD9"/>
    <w:rsid w:val="00B3533C"/>
    <w:rsid w:val="00B52121"/>
    <w:rsid w:val="00B677E7"/>
    <w:rsid w:val="00B77840"/>
    <w:rsid w:val="00BA0CF2"/>
    <w:rsid w:val="00BC6BDC"/>
    <w:rsid w:val="00BC74DC"/>
    <w:rsid w:val="00BD4C08"/>
    <w:rsid w:val="00BE5D1F"/>
    <w:rsid w:val="00BF63B6"/>
    <w:rsid w:val="00C10510"/>
    <w:rsid w:val="00C11F85"/>
    <w:rsid w:val="00C33F79"/>
    <w:rsid w:val="00C440B5"/>
    <w:rsid w:val="00C65A81"/>
    <w:rsid w:val="00C70F6D"/>
    <w:rsid w:val="00C923C2"/>
    <w:rsid w:val="00CA141B"/>
    <w:rsid w:val="00CC05D9"/>
    <w:rsid w:val="00CC0F2A"/>
    <w:rsid w:val="00CC7DDA"/>
    <w:rsid w:val="00CE210B"/>
    <w:rsid w:val="00CF38C4"/>
    <w:rsid w:val="00D00640"/>
    <w:rsid w:val="00D11155"/>
    <w:rsid w:val="00D11715"/>
    <w:rsid w:val="00D1461A"/>
    <w:rsid w:val="00D46387"/>
    <w:rsid w:val="00D70AE3"/>
    <w:rsid w:val="00D82816"/>
    <w:rsid w:val="00D856BA"/>
    <w:rsid w:val="00D92CF1"/>
    <w:rsid w:val="00D97F3D"/>
    <w:rsid w:val="00DB216D"/>
    <w:rsid w:val="00DC16D4"/>
    <w:rsid w:val="00DD05CA"/>
    <w:rsid w:val="00DD3DE8"/>
    <w:rsid w:val="00E02BDD"/>
    <w:rsid w:val="00E1141E"/>
    <w:rsid w:val="00E16CE8"/>
    <w:rsid w:val="00E26FA1"/>
    <w:rsid w:val="00E30104"/>
    <w:rsid w:val="00E30ADF"/>
    <w:rsid w:val="00E740BD"/>
    <w:rsid w:val="00E7566E"/>
    <w:rsid w:val="00E96F2D"/>
    <w:rsid w:val="00EB105B"/>
    <w:rsid w:val="00EB2D35"/>
    <w:rsid w:val="00EB3A8E"/>
    <w:rsid w:val="00ED62C3"/>
    <w:rsid w:val="00EF06A6"/>
    <w:rsid w:val="00F01A1C"/>
    <w:rsid w:val="00F07D76"/>
    <w:rsid w:val="00F82EE5"/>
    <w:rsid w:val="00FC46A2"/>
    <w:rsid w:val="00FC4EB1"/>
    <w:rsid w:val="00FD3895"/>
    <w:rsid w:val="00FD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5A2910"/>
  <w15:docId w15:val="{92F9B9AF-9DE8-4B10-BE7C-042068E9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Zkladntext"/>
    <w:qFormat/>
    <w:pPr>
      <w:keepNext/>
      <w:pageBreakBefore/>
      <w:numPr>
        <w:numId w:val="9"/>
      </w:numPr>
      <w:spacing w:after="400" w:line="360" w:lineRule="auto"/>
      <w:outlineLvl w:val="0"/>
    </w:pPr>
    <w:rPr>
      <w:b/>
      <w:caps/>
      <w:spacing w:val="16"/>
      <w:kern w:val="28"/>
      <w:sz w:val="32"/>
    </w:rPr>
  </w:style>
  <w:style w:type="paragraph" w:styleId="Nadpis2">
    <w:name w:val="heading 2"/>
    <w:basedOn w:val="Normln"/>
    <w:next w:val="Zkladntext"/>
    <w:qFormat/>
    <w:rsid w:val="006C6C43"/>
    <w:pPr>
      <w:keepNext/>
      <w:numPr>
        <w:ilvl w:val="1"/>
        <w:numId w:val="9"/>
      </w:numPr>
      <w:spacing w:before="360" w:after="280" w:line="360" w:lineRule="auto"/>
      <w:outlineLvl w:val="1"/>
    </w:pPr>
    <w:rPr>
      <w:b/>
      <w:spacing w:val="16"/>
      <w:sz w:val="30"/>
    </w:rPr>
  </w:style>
  <w:style w:type="paragraph" w:styleId="Nadpis3">
    <w:name w:val="heading 3"/>
    <w:basedOn w:val="Normln"/>
    <w:next w:val="Zkladntext"/>
    <w:qFormat/>
    <w:pPr>
      <w:keepNext/>
      <w:numPr>
        <w:ilvl w:val="2"/>
        <w:numId w:val="9"/>
      </w:numPr>
      <w:spacing w:before="240" w:after="240" w:line="360" w:lineRule="auto"/>
      <w:outlineLvl w:val="2"/>
    </w:pPr>
    <w:rPr>
      <w:b/>
      <w:spacing w:val="16"/>
      <w:sz w:val="28"/>
    </w:rPr>
  </w:style>
  <w:style w:type="paragraph" w:styleId="Nadpis4">
    <w:name w:val="heading 4"/>
    <w:basedOn w:val="Normln"/>
    <w:next w:val="Zkladntext"/>
    <w:qFormat/>
    <w:pPr>
      <w:keepNext/>
      <w:numPr>
        <w:ilvl w:val="3"/>
        <w:numId w:val="9"/>
      </w:numPr>
      <w:spacing w:before="120" w:after="120" w:line="360" w:lineRule="auto"/>
      <w:outlineLvl w:val="3"/>
    </w:pPr>
    <w:rPr>
      <w:b/>
      <w:spacing w:val="16"/>
      <w:sz w:val="26"/>
    </w:rPr>
  </w:style>
  <w:style w:type="paragraph" w:styleId="Nadpis5">
    <w:name w:val="heading 5"/>
    <w:basedOn w:val="Normln"/>
    <w:next w:val="Zkladntext"/>
    <w:qFormat/>
    <w:pPr>
      <w:keepNext/>
      <w:numPr>
        <w:ilvl w:val="4"/>
        <w:numId w:val="9"/>
      </w:numPr>
      <w:spacing w:line="360" w:lineRule="auto"/>
      <w:outlineLvl w:val="4"/>
    </w:pPr>
    <w:rPr>
      <w:spacing w:val="16"/>
      <w:sz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9"/>
      </w:numPr>
      <w:spacing w:before="240" w:after="60" w:line="360" w:lineRule="auto"/>
      <w:outlineLvl w:val="5"/>
    </w:pPr>
    <w:rPr>
      <w:rFonts w:ascii="Arial" w:hAnsi="Arial"/>
      <w:i/>
      <w:spacing w:val="16"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line="360" w:lineRule="auto"/>
    </w:pPr>
    <w:rPr>
      <w:spacing w:val="16"/>
      <w:sz w:val="26"/>
    </w:rPr>
  </w:style>
  <w:style w:type="character" w:styleId="slostrnky">
    <w:name w:val="page number"/>
    <w:rPr>
      <w:sz w:val="28"/>
    </w:rPr>
  </w:style>
  <w:style w:type="paragraph" w:styleId="Zkladntext">
    <w:name w:val="Body Text"/>
    <w:basedOn w:val="Normln"/>
    <w:pPr>
      <w:spacing w:after="120" w:line="360" w:lineRule="auto"/>
      <w:ind w:firstLine="709"/>
      <w:jc w:val="both"/>
    </w:pPr>
    <w:rPr>
      <w:spacing w:val="8"/>
      <w:sz w:val="24"/>
    </w:rPr>
  </w:style>
  <w:style w:type="paragraph" w:styleId="Obsah1">
    <w:name w:val="toc 1"/>
    <w:basedOn w:val="Zkladntext"/>
    <w:next w:val="Zkladntext"/>
    <w:semiHidden/>
    <w:pPr>
      <w:tabs>
        <w:tab w:val="right" w:leader="dot" w:pos="9071"/>
      </w:tabs>
      <w:ind w:left="284" w:hanging="284"/>
    </w:pPr>
    <w:rPr>
      <w:b/>
      <w:caps/>
    </w:rPr>
  </w:style>
  <w:style w:type="paragraph" w:customStyle="1" w:styleId="Titulnstrana">
    <w:name w:val="Titulní strana"/>
    <w:basedOn w:val="Normln"/>
    <w:pPr>
      <w:spacing w:line="360" w:lineRule="auto"/>
    </w:pPr>
    <w:rPr>
      <w:sz w:val="26"/>
    </w:rPr>
  </w:style>
  <w:style w:type="paragraph" w:customStyle="1" w:styleId="Hlavnkapitola">
    <w:name w:val="Hlavní kapitola"/>
    <w:basedOn w:val="Zkladntext"/>
    <w:next w:val="Zkladntext"/>
    <w:pPr>
      <w:pageBreakBefore/>
      <w:spacing w:after="720"/>
      <w:ind w:firstLine="0"/>
      <w:jc w:val="left"/>
    </w:pPr>
    <w:rPr>
      <w:b/>
      <w:caps/>
      <w:sz w:val="36"/>
    </w:rPr>
  </w:style>
  <w:style w:type="paragraph" w:styleId="slovanseznam">
    <w:name w:val="List Number"/>
    <w:basedOn w:val="Zkladntext"/>
    <w:pPr>
      <w:ind w:left="283" w:hanging="283"/>
    </w:pPr>
  </w:style>
  <w:style w:type="paragraph" w:styleId="Seznamsodrkami">
    <w:name w:val="List Bullet"/>
    <w:basedOn w:val="Zkladntext"/>
    <w:pPr>
      <w:ind w:firstLine="0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bsah3">
    <w:name w:val="toc 3"/>
    <w:basedOn w:val="Zkladntext"/>
    <w:next w:val="Zkladntext"/>
    <w:semiHidden/>
    <w:pPr>
      <w:tabs>
        <w:tab w:val="left" w:pos="851"/>
        <w:tab w:val="left" w:pos="1200"/>
        <w:tab w:val="right" w:leader="dot" w:pos="8789"/>
      </w:tabs>
      <w:ind w:firstLine="0"/>
    </w:pPr>
    <w:rPr>
      <w:noProof/>
      <w:szCs w:val="30"/>
    </w:rPr>
  </w:style>
  <w:style w:type="paragraph" w:styleId="Obsah2">
    <w:name w:val="toc 2"/>
    <w:basedOn w:val="Zkladntext"/>
    <w:next w:val="Zkladntext"/>
    <w:uiPriority w:val="39"/>
    <w:pPr>
      <w:tabs>
        <w:tab w:val="left" w:pos="851"/>
        <w:tab w:val="left" w:pos="1200"/>
        <w:tab w:val="right" w:leader="dot" w:pos="8789"/>
      </w:tabs>
      <w:ind w:firstLine="0"/>
    </w:pPr>
    <w:rPr>
      <w:caps/>
      <w:noProof/>
      <w:spacing w:val="0"/>
      <w:szCs w:val="32"/>
    </w:rPr>
  </w:style>
  <w:style w:type="paragraph" w:styleId="Obsah4">
    <w:name w:val="toc 4"/>
    <w:basedOn w:val="Zkladntext"/>
    <w:next w:val="Normln"/>
    <w:semiHidden/>
    <w:pPr>
      <w:tabs>
        <w:tab w:val="left" w:pos="851"/>
        <w:tab w:val="left" w:pos="1200"/>
        <w:tab w:val="right" w:leader="dot" w:pos="8789"/>
      </w:tabs>
      <w:ind w:firstLine="0"/>
    </w:pPr>
    <w:rPr>
      <w:noProof/>
      <w:szCs w:val="28"/>
    </w:rPr>
  </w:style>
  <w:style w:type="paragraph" w:styleId="Obsah5">
    <w:name w:val="toc 5"/>
    <w:basedOn w:val="Zkladntext"/>
    <w:next w:val="Normln"/>
    <w:semiHidden/>
    <w:pPr>
      <w:tabs>
        <w:tab w:val="left" w:pos="851"/>
        <w:tab w:val="left" w:pos="1200"/>
        <w:tab w:val="right" w:leader="dot" w:pos="8789"/>
      </w:tabs>
      <w:ind w:firstLine="0"/>
    </w:pPr>
    <w:rPr>
      <w:noProof/>
      <w:szCs w:val="26"/>
    </w:rPr>
  </w:style>
  <w:style w:type="paragraph" w:styleId="Obsah6">
    <w:name w:val="toc 6"/>
    <w:basedOn w:val="Zkladntext"/>
    <w:next w:val="Normln"/>
    <w:semiHidden/>
    <w:pPr>
      <w:tabs>
        <w:tab w:val="left" w:pos="993"/>
        <w:tab w:val="left" w:pos="1200"/>
        <w:tab w:val="right" w:leader="dot" w:pos="8789"/>
      </w:tabs>
      <w:ind w:firstLine="0"/>
    </w:pPr>
    <w:rPr>
      <w:noProof/>
      <w:szCs w:val="26"/>
    </w:rPr>
  </w:style>
  <w:style w:type="paragraph" w:styleId="Obsah7">
    <w:name w:val="toc 7"/>
    <w:basedOn w:val="Normln"/>
    <w:next w:val="Normln"/>
    <w:semiHidden/>
    <w:pPr>
      <w:tabs>
        <w:tab w:val="right" w:leader="dot" w:pos="9071"/>
      </w:tabs>
      <w:spacing w:line="360" w:lineRule="auto"/>
      <w:ind w:left="1200"/>
    </w:pPr>
    <w:rPr>
      <w:sz w:val="24"/>
    </w:rPr>
  </w:style>
  <w:style w:type="paragraph" w:styleId="Obsah8">
    <w:name w:val="toc 8"/>
    <w:basedOn w:val="Normln"/>
    <w:next w:val="Normln"/>
    <w:semiHidden/>
    <w:pPr>
      <w:tabs>
        <w:tab w:val="right" w:leader="dot" w:pos="9071"/>
      </w:tabs>
      <w:spacing w:line="360" w:lineRule="auto"/>
      <w:ind w:left="1400"/>
    </w:pPr>
    <w:rPr>
      <w:sz w:val="24"/>
    </w:rPr>
  </w:style>
  <w:style w:type="paragraph" w:styleId="Obsah9">
    <w:name w:val="toc 9"/>
    <w:basedOn w:val="Normln"/>
    <w:next w:val="Normln"/>
    <w:semiHidden/>
    <w:pPr>
      <w:tabs>
        <w:tab w:val="right" w:leader="dot" w:pos="9071"/>
      </w:tabs>
      <w:spacing w:line="360" w:lineRule="auto"/>
      <w:ind w:left="1600"/>
    </w:pPr>
    <w:rPr>
      <w:sz w:val="24"/>
    </w:rPr>
  </w:style>
  <w:style w:type="paragraph" w:customStyle="1" w:styleId="Popistabulky">
    <w:name w:val="Popis tabulky"/>
    <w:basedOn w:val="Zkladntext"/>
    <w:next w:val="Zkladntext"/>
    <w:pPr>
      <w:spacing w:before="120"/>
      <w:ind w:firstLine="0"/>
      <w:jc w:val="center"/>
    </w:pPr>
    <w:rPr>
      <w:i/>
    </w:rPr>
  </w:style>
  <w:style w:type="paragraph" w:customStyle="1" w:styleId="Textotzky">
    <w:name w:val="Text otázky"/>
    <w:basedOn w:val="Seznamsodrkami"/>
    <w:next w:val="Zkladntext"/>
    <w:pPr>
      <w:keepNext/>
      <w:keepLines/>
      <w:spacing w:before="360"/>
      <w:ind w:left="284" w:hanging="284"/>
    </w:pPr>
    <w:rPr>
      <w:b/>
      <w:i/>
    </w:rPr>
  </w:style>
  <w:style w:type="character" w:customStyle="1" w:styleId="ZhlavChar">
    <w:name w:val="Záhlaví Char"/>
    <w:link w:val="Zhlav"/>
    <w:uiPriority w:val="99"/>
    <w:rsid w:val="00CE210B"/>
    <w:rPr>
      <w:spacing w:val="16"/>
      <w:sz w:val="26"/>
    </w:rPr>
  </w:style>
  <w:style w:type="paragraph" w:styleId="Textbubliny">
    <w:name w:val="Balloon Text"/>
    <w:basedOn w:val="Normln"/>
    <w:link w:val="TextbublinyChar"/>
    <w:rsid w:val="00CE210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CE210B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D4638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31FDB"/>
    <w:pPr>
      <w:spacing w:before="100" w:beforeAutospacing="1" w:after="100" w:afterAutospacing="1"/>
    </w:pPr>
    <w:rPr>
      <w:sz w:val="24"/>
      <w:szCs w:val="24"/>
    </w:rPr>
  </w:style>
  <w:style w:type="paragraph" w:styleId="Bezmezer">
    <w:name w:val="No Spacing"/>
    <w:uiPriority w:val="1"/>
    <w:qFormat/>
    <w:rsid w:val="004D5793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D186C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rsid w:val="002526A1"/>
    <w:rPr>
      <w:sz w:val="16"/>
      <w:szCs w:val="16"/>
    </w:rPr>
  </w:style>
  <w:style w:type="paragraph" w:styleId="Textkomente">
    <w:name w:val="annotation text"/>
    <w:basedOn w:val="Normln"/>
    <w:link w:val="TextkomenteChar"/>
    <w:rsid w:val="002526A1"/>
  </w:style>
  <w:style w:type="character" w:customStyle="1" w:styleId="TextkomenteChar">
    <w:name w:val="Text komentáře Char"/>
    <w:basedOn w:val="Standardnpsmoodstavce"/>
    <w:link w:val="Textkomente"/>
    <w:rsid w:val="002526A1"/>
  </w:style>
  <w:style w:type="paragraph" w:styleId="Pedmtkomente">
    <w:name w:val="annotation subject"/>
    <w:basedOn w:val="Textkomente"/>
    <w:next w:val="Textkomente"/>
    <w:link w:val="PedmtkomenteChar"/>
    <w:rsid w:val="002526A1"/>
    <w:rPr>
      <w:b/>
      <w:bCs/>
    </w:rPr>
  </w:style>
  <w:style w:type="character" w:customStyle="1" w:styleId="PedmtkomenteChar">
    <w:name w:val="Předmět komentáře Char"/>
    <w:link w:val="Pedmtkomente"/>
    <w:rsid w:val="002526A1"/>
    <w:rPr>
      <w:b/>
      <w:b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4368F"/>
    <w:pPr>
      <w:pageBreakBefore w:val="0"/>
      <w:numPr>
        <w:numId w:val="0"/>
      </w:numPr>
      <w:spacing w:before="240" w:after="60" w:line="240" w:lineRule="auto"/>
      <w:outlineLvl w:val="9"/>
    </w:pPr>
    <w:rPr>
      <w:rFonts w:ascii="Calibri Light" w:hAnsi="Calibri Light"/>
      <w:bCs/>
      <w:caps w:val="0"/>
      <w:spacing w:val="0"/>
      <w:kern w:val="32"/>
      <w:szCs w:val="32"/>
    </w:rPr>
  </w:style>
  <w:style w:type="paragraph" w:styleId="Titulek">
    <w:name w:val="caption"/>
    <w:basedOn w:val="Normln"/>
    <w:next w:val="Normln"/>
    <w:unhideWhenUsed/>
    <w:qFormat/>
    <w:rsid w:val="009123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sjazlovicka.cz/data/uploads/dokumenty/koncepce-rozvoje-mateske-skoly-jalovicka-2.pd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csicr.cz/Csicr/media/Prilohy/Obr%C3%A1zky%20ke%20%C4%8Dl%C3%A1nk%C5%AFm/Kvalitn%C3%AD%20%C5%A1kola%209.%206.%202015/Kvalitni-skola-kriteria-a-indikatory-hodnoceni-konecna-verze-s-poznamkou-pod-carou.pdf" TargetMode="External"/><Relationship Id="rId17" Type="http://schemas.openxmlformats.org/officeDocument/2006/relationships/hyperlink" Target="http://www.nulk.cz/tadyjsmedoma/" TargetMode="Externa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heses.cz/id/h3jb4k/BP_-_Onderkov.pdf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idv.cz/userfiles/file/Strategie_rozvoje_skoly_eBook.pd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msslovenska.com/wp-content/uploads/2019/01/Koncepce-dal%C5%A1%C3%ADho-rozvoje.pd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&#352;ablony\&#352;ablona%20pro%20absolventskou%20pr&#225;ci%202002%20pro%20WORD%2098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02362-A092-45D3-9AD3-5F1749A62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pro absolventskou práci 2002 pro WORD 98</Template>
  <TotalTime>1</TotalTime>
  <Pages>1</Pages>
  <Words>2927</Words>
  <Characters>17276</Characters>
  <Application>Microsoft Office Word</Application>
  <DocSecurity>0</DocSecurity>
  <Lines>143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Vyšší odborná škola pedagogická a sociální v Kroměříži</vt:lpstr>
      <vt:lpstr>Vyšší odborná škola pedagogická a sociální v Kroměříži</vt:lpstr>
    </vt:vector>
  </TitlesOfParts>
  <Company>VOŠPS a SPgŠ Kroměříž</Company>
  <LinksUpToDate>false</LinksUpToDate>
  <CharactersWithSpaces>20163</CharactersWithSpaces>
  <SharedDoc>false</SharedDoc>
  <HLinks>
    <vt:vector size="36" baseType="variant">
      <vt:variant>
        <vt:i4>4980738</vt:i4>
      </vt:variant>
      <vt:variant>
        <vt:i4>15</vt:i4>
      </vt:variant>
      <vt:variant>
        <vt:i4>0</vt:i4>
      </vt:variant>
      <vt:variant>
        <vt:i4>5</vt:i4>
      </vt:variant>
      <vt:variant>
        <vt:lpwstr>http://www.nulk.cz/tadyjsmedoma/</vt:lpwstr>
      </vt:variant>
      <vt:variant>
        <vt:lpwstr/>
      </vt:variant>
      <vt:variant>
        <vt:i4>4784152</vt:i4>
      </vt:variant>
      <vt:variant>
        <vt:i4>12</vt:i4>
      </vt:variant>
      <vt:variant>
        <vt:i4>0</vt:i4>
      </vt:variant>
      <vt:variant>
        <vt:i4>5</vt:i4>
      </vt:variant>
      <vt:variant>
        <vt:lpwstr>https://theses.cz/id/h3jb4k/BP_-_Onderkov.pdf</vt:lpwstr>
      </vt:variant>
      <vt:variant>
        <vt:lpwstr/>
      </vt:variant>
      <vt:variant>
        <vt:i4>5373991</vt:i4>
      </vt:variant>
      <vt:variant>
        <vt:i4>9</vt:i4>
      </vt:variant>
      <vt:variant>
        <vt:i4>0</vt:i4>
      </vt:variant>
      <vt:variant>
        <vt:i4>5</vt:i4>
      </vt:variant>
      <vt:variant>
        <vt:lpwstr>https://www.nidv.cz/userfiles/file/Strategie_rozvoje_skoly_eBook.pdf</vt:lpwstr>
      </vt:variant>
      <vt:variant>
        <vt:lpwstr/>
      </vt:variant>
      <vt:variant>
        <vt:i4>6160413</vt:i4>
      </vt:variant>
      <vt:variant>
        <vt:i4>6</vt:i4>
      </vt:variant>
      <vt:variant>
        <vt:i4>0</vt:i4>
      </vt:variant>
      <vt:variant>
        <vt:i4>5</vt:i4>
      </vt:variant>
      <vt:variant>
        <vt:lpwstr>http://www.msslovenska.com/wp-content/uploads/2019/01/Koncepce-dal%C5%A1%C3%ADho-rozvoje.pdf</vt:lpwstr>
      </vt:variant>
      <vt:variant>
        <vt:lpwstr/>
      </vt:variant>
      <vt:variant>
        <vt:i4>458818</vt:i4>
      </vt:variant>
      <vt:variant>
        <vt:i4>3</vt:i4>
      </vt:variant>
      <vt:variant>
        <vt:i4>0</vt:i4>
      </vt:variant>
      <vt:variant>
        <vt:i4>5</vt:i4>
      </vt:variant>
      <vt:variant>
        <vt:lpwstr>http://msjazlovicka.cz/data/uploads/dokumenty/koncepce-rozvoje-mateske-skoly-jalovicka-2.pdf</vt:lpwstr>
      </vt:variant>
      <vt:variant>
        <vt:lpwstr/>
      </vt:variant>
      <vt:variant>
        <vt:i4>3604579</vt:i4>
      </vt:variant>
      <vt:variant>
        <vt:i4>0</vt:i4>
      </vt:variant>
      <vt:variant>
        <vt:i4>0</vt:i4>
      </vt:variant>
      <vt:variant>
        <vt:i4>5</vt:i4>
      </vt:variant>
      <vt:variant>
        <vt:lpwstr>https://www.csicr.cz/Csicr/media/Prilohy/Obr%C3%A1zky ke %C4%8Dl%C3%A1nk%C5%AFm/Kvalitn%C3%AD %C5%A1kola 9. 6. 2015/Kvalitni-skola-kriteria-a-indikatory-hodnoceni-konecna-verze-s-poznamkou-pod-carou.pdf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Vyšší odborná škola pedagogická a sociální v Kroměříži</dc:title>
  <dc:creator>Kantor</dc:creator>
  <cp:lastModifiedBy>Buriánková</cp:lastModifiedBy>
  <cp:revision>4</cp:revision>
  <cp:lastPrinted>2023-10-18T08:27:00Z</cp:lastPrinted>
  <dcterms:created xsi:type="dcterms:W3CDTF">2023-10-18T08:26:00Z</dcterms:created>
  <dcterms:modified xsi:type="dcterms:W3CDTF">2023-10-18T08:28:00Z</dcterms:modified>
</cp:coreProperties>
</file>